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8F70F" w14:textId="77777777" w:rsidR="005933DF" w:rsidRPr="009A004A" w:rsidRDefault="005933DF" w:rsidP="005933DF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A004A">
        <w:rPr>
          <w:rFonts w:ascii="Arial" w:hAnsi="Arial" w:cs="Arial"/>
          <w:b/>
          <w:bCs/>
          <w:sz w:val="22"/>
          <w:szCs w:val="22"/>
        </w:rPr>
        <w:t xml:space="preserve">Čestné vyhlásenie </w:t>
      </w:r>
    </w:p>
    <w:p w14:paraId="152ACAA0" w14:textId="77777777" w:rsidR="005933DF" w:rsidRPr="009A004A" w:rsidRDefault="005933DF" w:rsidP="005933D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5AC1D3D" w14:textId="0D212A9C" w:rsidR="005933DF" w:rsidRPr="009A004A" w:rsidRDefault="005933DF" w:rsidP="005933DF">
      <w:pPr>
        <w:jc w:val="both"/>
        <w:rPr>
          <w:rFonts w:ascii="Arial" w:hAnsi="Arial" w:cs="Arial"/>
          <w:sz w:val="22"/>
          <w:szCs w:val="22"/>
        </w:rPr>
      </w:pPr>
      <w:r w:rsidRPr="009A004A">
        <w:rPr>
          <w:rFonts w:ascii="Arial" w:hAnsi="Arial" w:cs="Arial"/>
          <w:sz w:val="22"/>
          <w:szCs w:val="22"/>
        </w:rPr>
        <w:t xml:space="preserve">Ja, dolu podpísaný </w:t>
      </w:r>
      <w:r w:rsidRPr="009A004A">
        <w:rPr>
          <w:rFonts w:ascii="Arial" w:hAnsi="Arial" w:cs="Arial"/>
          <w:b/>
          <w:bCs/>
          <w:i/>
          <w:iCs/>
          <w:sz w:val="22"/>
          <w:szCs w:val="22"/>
        </w:rPr>
        <w:t>(titul, meno a priezvisko</w:t>
      </w:r>
      <w:r w:rsidRPr="009A004A">
        <w:rPr>
          <w:rStyle w:val="Odkaznapoznmkupodiarou"/>
          <w:rFonts w:ascii="Arial" w:eastAsiaTheme="majorEastAsia" w:hAnsi="Arial" w:cs="Arial"/>
          <w:b/>
          <w:bCs/>
          <w:sz w:val="22"/>
          <w:szCs w:val="22"/>
        </w:rPr>
        <w:footnoteReference w:id="1"/>
      </w:r>
      <w:r w:rsidRPr="009A004A">
        <w:rPr>
          <w:rFonts w:ascii="Arial" w:hAnsi="Arial" w:cs="Arial"/>
          <w:b/>
          <w:bCs/>
          <w:i/>
          <w:iCs/>
          <w:sz w:val="22"/>
          <w:szCs w:val="22"/>
        </w:rPr>
        <w:t>)</w:t>
      </w:r>
      <w:r w:rsidRPr="009A004A">
        <w:rPr>
          <w:rFonts w:ascii="Arial" w:hAnsi="Arial" w:cs="Arial"/>
          <w:b/>
          <w:bCs/>
          <w:sz w:val="22"/>
          <w:szCs w:val="22"/>
        </w:rPr>
        <w:t>,</w:t>
      </w:r>
      <w:r w:rsidRPr="009A004A">
        <w:rPr>
          <w:rFonts w:ascii="Arial" w:hAnsi="Arial" w:cs="Arial"/>
          <w:sz w:val="22"/>
          <w:szCs w:val="22"/>
        </w:rPr>
        <w:t xml:space="preserve"> ako štatutárny orgán </w:t>
      </w:r>
      <w:r w:rsidRPr="009A004A">
        <w:rPr>
          <w:rFonts w:ascii="Arial" w:hAnsi="Arial" w:cs="Arial"/>
          <w:b/>
          <w:bCs/>
          <w:i/>
          <w:iCs/>
          <w:sz w:val="22"/>
          <w:szCs w:val="22"/>
        </w:rPr>
        <w:t>(názov Príjemcu)</w:t>
      </w:r>
      <w:r w:rsidRPr="009A004A">
        <w:rPr>
          <w:rFonts w:ascii="Arial" w:hAnsi="Arial" w:cs="Arial"/>
          <w:sz w:val="22"/>
          <w:szCs w:val="22"/>
        </w:rPr>
        <w:t xml:space="preserve">  týmto v mene </w:t>
      </w:r>
      <w:r w:rsidR="00023F38">
        <w:rPr>
          <w:rFonts w:ascii="Arial" w:hAnsi="Arial" w:cs="Arial"/>
          <w:sz w:val="22"/>
          <w:szCs w:val="22"/>
        </w:rPr>
        <w:t>P</w:t>
      </w:r>
      <w:r w:rsidRPr="009A004A">
        <w:rPr>
          <w:rFonts w:ascii="Arial" w:hAnsi="Arial" w:cs="Arial"/>
          <w:sz w:val="22"/>
          <w:szCs w:val="22"/>
        </w:rPr>
        <w:t>ríjemcu</w:t>
      </w:r>
    </w:p>
    <w:p w14:paraId="56EA8114" w14:textId="77777777" w:rsidR="005933DF" w:rsidRPr="009A004A" w:rsidRDefault="005933DF" w:rsidP="005933DF">
      <w:pPr>
        <w:jc w:val="both"/>
        <w:rPr>
          <w:rFonts w:ascii="Arial" w:hAnsi="Arial" w:cs="Arial"/>
          <w:sz w:val="22"/>
          <w:szCs w:val="22"/>
        </w:rPr>
      </w:pPr>
    </w:p>
    <w:p w14:paraId="7D66C6E3" w14:textId="77777777" w:rsidR="005933DF" w:rsidRPr="009A004A" w:rsidRDefault="005933DF" w:rsidP="005933D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A004A">
        <w:rPr>
          <w:rFonts w:ascii="Arial" w:hAnsi="Arial" w:cs="Arial"/>
          <w:b/>
          <w:sz w:val="22"/>
          <w:szCs w:val="22"/>
        </w:rPr>
        <w:t xml:space="preserve">čestne vyhlasujem, </w:t>
      </w:r>
    </w:p>
    <w:p w14:paraId="6AE8DE82" w14:textId="77777777" w:rsidR="005933DF" w:rsidRPr="009A004A" w:rsidRDefault="005933DF" w:rsidP="005933D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2AD1EBC" w14:textId="77777777" w:rsidR="005933DF" w:rsidRPr="009A004A" w:rsidRDefault="005933DF" w:rsidP="005933DF">
      <w:pPr>
        <w:jc w:val="both"/>
        <w:rPr>
          <w:rFonts w:ascii="Arial" w:hAnsi="Arial" w:cs="Arial"/>
          <w:sz w:val="22"/>
          <w:szCs w:val="22"/>
        </w:rPr>
      </w:pPr>
      <w:r w:rsidRPr="009A004A">
        <w:rPr>
          <w:rFonts w:ascii="Arial" w:hAnsi="Arial" w:cs="Arial"/>
          <w:sz w:val="22"/>
          <w:szCs w:val="22"/>
        </w:rPr>
        <w:t xml:space="preserve">že na základe predložených dokladov k uzatvoreniu Zmluvy o poskytnutí podpory z Environmentálneho fondu formou dotácie z prostriedkov Modernizačného fondu, ktorá určuje podmienky poskytnutej dotácie, </w:t>
      </w:r>
      <w:r w:rsidRPr="009A004A">
        <w:rPr>
          <w:rFonts w:ascii="Arial" w:hAnsi="Arial" w:cs="Arial"/>
          <w:b/>
          <w:sz w:val="22"/>
          <w:szCs w:val="22"/>
        </w:rPr>
        <w:t xml:space="preserve">bude čerpanie dotácie nižšie oproti </w:t>
      </w:r>
      <w:r w:rsidRPr="009A004A">
        <w:rPr>
          <w:rFonts w:ascii="Arial" w:hAnsi="Arial" w:cs="Arial"/>
          <w:sz w:val="22"/>
          <w:szCs w:val="22"/>
        </w:rPr>
        <w:t>výške dotácie uvedenej v Oznámení o poskytnutí finančných prostriedkov formou dotácie na projekty z prostriedkov Modernizačného  fondu.</w:t>
      </w:r>
    </w:p>
    <w:p w14:paraId="4680CF5D" w14:textId="77777777" w:rsidR="005933DF" w:rsidRPr="008738C4" w:rsidRDefault="005933DF" w:rsidP="005933DF">
      <w:pPr>
        <w:pStyle w:val="Normlnywebov"/>
        <w:spacing w:before="0" w:beforeAutospacing="0" w:after="0" w:afterAutospacing="0"/>
        <w:jc w:val="both"/>
        <w:rPr>
          <w:rFonts w:ascii="Arial Narrow" w:hAnsi="Arial Narrow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972"/>
        <w:gridCol w:w="3399"/>
      </w:tblGrid>
      <w:tr w:rsidR="005933DF" w:rsidRPr="009A004A" w14:paraId="39A51B03" w14:textId="77777777" w:rsidTr="00DA5A68">
        <w:tc>
          <w:tcPr>
            <w:tcW w:w="1484" w:type="pct"/>
            <w:shd w:val="clear" w:color="auto" w:fill="D9F2D0" w:themeFill="accent6" w:themeFillTint="33"/>
          </w:tcPr>
          <w:p w14:paraId="569FFE0D" w14:textId="77777777" w:rsidR="005933DF" w:rsidRPr="009A004A" w:rsidRDefault="005933DF" w:rsidP="00DA5A68">
            <w:pPr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 w:rsidRPr="009A004A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Účel Dotácie</w:t>
            </w:r>
          </w:p>
          <w:p w14:paraId="52E20C58" w14:textId="77777777" w:rsidR="005933DF" w:rsidRPr="009A004A" w:rsidRDefault="005933DF" w:rsidP="00DA5A68">
            <w:pPr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 w:rsidRPr="009A004A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(názov Projektu)</w:t>
            </w:r>
            <w:r w:rsidRPr="009A004A">
              <w:rPr>
                <w:rStyle w:val="Odkaznapoznmkupodiarou"/>
                <w:rFonts w:ascii="Arial" w:eastAsiaTheme="majorEastAsia" w:hAnsi="Arial" w:cs="Arial"/>
                <w:b/>
                <w:sz w:val="22"/>
                <w:szCs w:val="22"/>
              </w:rPr>
              <w:footnoteReference w:id="2"/>
            </w:r>
          </w:p>
        </w:tc>
        <w:tc>
          <w:tcPr>
            <w:tcW w:w="3516" w:type="pct"/>
            <w:gridSpan w:val="2"/>
            <w:vAlign w:val="center"/>
          </w:tcPr>
          <w:p w14:paraId="45005AB8" w14:textId="77777777" w:rsidR="005933DF" w:rsidRPr="009A004A" w:rsidRDefault="005933DF" w:rsidP="00DA5A6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933DF" w:rsidRPr="009A004A" w14:paraId="70118B7C" w14:textId="77777777" w:rsidTr="00DA5A68">
        <w:tc>
          <w:tcPr>
            <w:tcW w:w="1484" w:type="pct"/>
            <w:shd w:val="clear" w:color="auto" w:fill="D9F2D0" w:themeFill="accent6" w:themeFillTint="33"/>
          </w:tcPr>
          <w:p w14:paraId="0E0A1796" w14:textId="77777777" w:rsidR="005933DF" w:rsidRPr="009A004A" w:rsidRDefault="005933DF" w:rsidP="00DA5A68">
            <w:pPr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 w:rsidRPr="009A004A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Výška poskytnutej dotácie</w:t>
            </w: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792A2" w14:textId="77777777" w:rsidR="005933DF" w:rsidRPr="009A004A" w:rsidRDefault="005933DF" w:rsidP="00DA5A6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013315" w14:textId="77777777" w:rsidR="005933DF" w:rsidRPr="009A004A" w:rsidRDefault="005933DF" w:rsidP="00DA5A6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A004A">
              <w:rPr>
                <w:rFonts w:ascii="Arial" w:hAnsi="Arial" w:cs="Arial"/>
                <w:b/>
                <w:sz w:val="22"/>
                <w:szCs w:val="22"/>
              </w:rPr>
              <w:t>EUR</w:t>
            </w:r>
          </w:p>
        </w:tc>
      </w:tr>
      <w:tr w:rsidR="005933DF" w:rsidRPr="009A004A" w14:paraId="0976797A" w14:textId="77777777" w:rsidTr="00DA5A68">
        <w:tc>
          <w:tcPr>
            <w:tcW w:w="1484" w:type="pct"/>
            <w:shd w:val="clear" w:color="auto" w:fill="D9F2D0" w:themeFill="accent6" w:themeFillTint="33"/>
          </w:tcPr>
          <w:p w14:paraId="6C211299" w14:textId="77777777" w:rsidR="005933DF" w:rsidRPr="009A004A" w:rsidRDefault="005933DF" w:rsidP="00DA5A68">
            <w:pPr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 w:rsidRPr="009A004A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Kód Projektu</w:t>
            </w:r>
            <w:r w:rsidRPr="009A004A">
              <w:rPr>
                <w:rStyle w:val="Odkaznapoznmkupodiarou"/>
                <w:rFonts w:ascii="Arial" w:eastAsiaTheme="majorEastAsia" w:hAnsi="Arial" w:cs="Arial"/>
                <w:b/>
                <w:sz w:val="22"/>
                <w:szCs w:val="22"/>
              </w:rPr>
              <w:footnoteReference w:id="3"/>
            </w:r>
          </w:p>
        </w:tc>
        <w:tc>
          <w:tcPr>
            <w:tcW w:w="3516" w:type="pct"/>
            <w:gridSpan w:val="2"/>
            <w:vAlign w:val="center"/>
          </w:tcPr>
          <w:p w14:paraId="4BD36FD7" w14:textId="77777777" w:rsidR="005933DF" w:rsidRPr="009A004A" w:rsidRDefault="005933DF" w:rsidP="00DA5A6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11F0627" w14:textId="77777777" w:rsidR="005933DF" w:rsidRPr="009A004A" w:rsidRDefault="005933DF" w:rsidP="005933DF">
      <w:pPr>
        <w:rPr>
          <w:rFonts w:ascii="Arial" w:hAnsi="Arial" w:cs="Arial"/>
          <w:b/>
          <w:sz w:val="22"/>
          <w:szCs w:val="22"/>
        </w:rPr>
      </w:pPr>
    </w:p>
    <w:p w14:paraId="3E3BCEEC" w14:textId="77777777" w:rsidR="005933DF" w:rsidRPr="009A004A" w:rsidRDefault="005933DF" w:rsidP="005933DF">
      <w:pPr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972"/>
        <w:gridCol w:w="3399"/>
      </w:tblGrid>
      <w:tr w:rsidR="005933DF" w:rsidRPr="009A004A" w14:paraId="50572E33" w14:textId="77777777" w:rsidTr="00DA5A68">
        <w:trPr>
          <w:trHeight w:val="752"/>
        </w:trPr>
        <w:tc>
          <w:tcPr>
            <w:tcW w:w="1484" w:type="pct"/>
            <w:shd w:val="clear" w:color="auto" w:fill="D9F2D0" w:themeFill="accent6" w:themeFillTint="33"/>
          </w:tcPr>
          <w:p w14:paraId="177E1BE3" w14:textId="77777777" w:rsidR="005933DF" w:rsidRPr="009A004A" w:rsidRDefault="005933DF" w:rsidP="00DA5A68">
            <w:pPr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 w:rsidRPr="009A004A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Výška nedočerpania poskytnutej podpory formou dotácie tak predstavuje sumu:</w:t>
            </w:r>
          </w:p>
        </w:tc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0995F" w14:textId="77777777" w:rsidR="005933DF" w:rsidRPr="009A004A" w:rsidRDefault="005933DF" w:rsidP="00DA5A6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08BD69" w14:textId="77777777" w:rsidR="005933DF" w:rsidRPr="009A004A" w:rsidRDefault="005933DF" w:rsidP="00DA5A6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A004A">
              <w:rPr>
                <w:rFonts w:ascii="Arial" w:hAnsi="Arial" w:cs="Arial"/>
                <w:b/>
                <w:sz w:val="22"/>
                <w:szCs w:val="22"/>
              </w:rPr>
              <w:t>EUR</w:t>
            </w:r>
          </w:p>
        </w:tc>
      </w:tr>
    </w:tbl>
    <w:p w14:paraId="3B943830" w14:textId="77777777" w:rsidR="005933DF" w:rsidRPr="008738C4" w:rsidRDefault="005933DF" w:rsidP="005933DF">
      <w:pPr>
        <w:jc w:val="both"/>
        <w:rPr>
          <w:rFonts w:ascii="Arial Narrow" w:hAnsi="Arial Narrow" w:cs="Arial"/>
        </w:rPr>
      </w:pPr>
    </w:p>
    <w:p w14:paraId="403C653A" w14:textId="77777777" w:rsidR="005933DF" w:rsidRDefault="005933DF" w:rsidP="005933DF">
      <w:pPr>
        <w:jc w:val="both"/>
        <w:rPr>
          <w:rFonts w:ascii="Arial Narrow" w:hAnsi="Arial Narrow" w:cs="Arial"/>
        </w:rPr>
      </w:pPr>
    </w:p>
    <w:p w14:paraId="6804291A" w14:textId="77777777" w:rsidR="005933DF" w:rsidRPr="008738C4" w:rsidRDefault="005933DF" w:rsidP="005933DF">
      <w:pPr>
        <w:jc w:val="both"/>
        <w:rPr>
          <w:rFonts w:ascii="Arial Narrow" w:hAnsi="Arial Narrow" w:cs="Arial"/>
        </w:rPr>
      </w:pPr>
    </w:p>
    <w:p w14:paraId="02A9ABC8" w14:textId="77777777" w:rsidR="005933DF" w:rsidRDefault="005933DF" w:rsidP="005933DF">
      <w:pPr>
        <w:jc w:val="both"/>
        <w:rPr>
          <w:rFonts w:ascii="Arial Narrow" w:hAnsi="Arial Narrow" w:cs="Arial"/>
        </w:rPr>
      </w:pPr>
    </w:p>
    <w:p w14:paraId="422FC942" w14:textId="77777777" w:rsidR="005933DF" w:rsidRDefault="005933DF" w:rsidP="005933DF">
      <w:pPr>
        <w:jc w:val="both"/>
        <w:rPr>
          <w:rFonts w:ascii="Arial Narrow" w:hAnsi="Arial Narrow" w:cs="Arial"/>
        </w:rPr>
      </w:pPr>
    </w:p>
    <w:p w14:paraId="3E48CC42" w14:textId="77777777" w:rsidR="005933DF" w:rsidRPr="008738C4" w:rsidRDefault="005933DF" w:rsidP="005933DF">
      <w:pPr>
        <w:jc w:val="both"/>
        <w:rPr>
          <w:rFonts w:ascii="Arial Narrow" w:hAnsi="Arial Narrow" w:cs="Arial"/>
        </w:rPr>
      </w:pPr>
    </w:p>
    <w:p w14:paraId="09D0E44F" w14:textId="77777777" w:rsidR="005933DF" w:rsidRPr="008738C4" w:rsidRDefault="005933DF" w:rsidP="005933DF">
      <w:pPr>
        <w:jc w:val="both"/>
        <w:rPr>
          <w:rFonts w:ascii="Arial Narrow" w:hAnsi="Arial Narrow" w:cs="Arial"/>
        </w:rPr>
      </w:pPr>
    </w:p>
    <w:p w14:paraId="2DD3667E" w14:textId="77777777" w:rsidR="005933DF" w:rsidRPr="009A004A" w:rsidRDefault="005933DF" w:rsidP="005933DF">
      <w:pPr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9A004A">
        <w:rPr>
          <w:rFonts w:ascii="Arial" w:hAnsi="Arial" w:cs="Arial"/>
          <w:b/>
          <w:bCs/>
          <w:i/>
          <w:iCs/>
          <w:sz w:val="22"/>
          <w:szCs w:val="22"/>
        </w:rPr>
        <w:t>V .........................................  dňa ...........................</w:t>
      </w:r>
      <w:r w:rsidRPr="009A004A">
        <w:rPr>
          <w:rFonts w:ascii="Arial" w:hAnsi="Arial" w:cs="Arial"/>
          <w:bCs/>
          <w:sz w:val="22"/>
          <w:szCs w:val="22"/>
        </w:rPr>
        <w:t xml:space="preserve"> </w:t>
      </w:r>
    </w:p>
    <w:p w14:paraId="220FC7AB" w14:textId="77777777" w:rsidR="005933DF" w:rsidRPr="009A004A" w:rsidRDefault="005933DF" w:rsidP="005933D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526BA112" w14:textId="77777777" w:rsidR="005933DF" w:rsidRPr="009A004A" w:rsidRDefault="005933DF" w:rsidP="005933D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060F00FD" w14:textId="77777777" w:rsidR="005933DF" w:rsidRPr="009A004A" w:rsidRDefault="005933DF" w:rsidP="005933DF">
      <w:pPr>
        <w:ind w:left="5387"/>
        <w:jc w:val="center"/>
        <w:rPr>
          <w:rFonts w:ascii="Arial" w:hAnsi="Arial" w:cs="Arial"/>
          <w:sz w:val="22"/>
          <w:szCs w:val="22"/>
        </w:rPr>
      </w:pPr>
      <w:r w:rsidRPr="009A004A">
        <w:rPr>
          <w:rFonts w:ascii="Arial" w:hAnsi="Arial" w:cs="Arial"/>
          <w:sz w:val="22"/>
          <w:szCs w:val="22"/>
        </w:rPr>
        <w:t>...........................................................</w:t>
      </w:r>
    </w:p>
    <w:p w14:paraId="08A5AE66" w14:textId="77777777" w:rsidR="005933DF" w:rsidRPr="009A004A" w:rsidRDefault="005933DF" w:rsidP="005933DF">
      <w:pPr>
        <w:ind w:left="5387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9A004A">
        <w:rPr>
          <w:rFonts w:ascii="Arial" w:hAnsi="Arial" w:cs="Arial"/>
          <w:b/>
          <w:bCs/>
          <w:i/>
          <w:iCs/>
          <w:sz w:val="22"/>
          <w:szCs w:val="22"/>
        </w:rPr>
        <w:t>(podpis štatutárneho orgánu Príjemcu)</w:t>
      </w:r>
    </w:p>
    <w:p w14:paraId="57203347" w14:textId="77777777" w:rsidR="005933DF" w:rsidRPr="008738C4" w:rsidRDefault="005933DF" w:rsidP="005933DF">
      <w:pPr>
        <w:jc w:val="both"/>
        <w:rPr>
          <w:rFonts w:ascii="Arial Narrow" w:hAnsi="Arial Narrow" w:cs="Arial"/>
        </w:rPr>
      </w:pPr>
    </w:p>
    <w:sectPr w:rsidR="005933DF" w:rsidRPr="008738C4" w:rsidSect="005933DF">
      <w:headerReference w:type="default" r:id="rId9"/>
      <w:footerReference w:type="default" r:id="rId10"/>
      <w:pgSz w:w="11906" w:h="16838" w:code="9"/>
      <w:pgMar w:top="1418" w:right="1418" w:bottom="680" w:left="1418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DF912" w14:textId="77777777" w:rsidR="00B00C5A" w:rsidRDefault="00B00C5A" w:rsidP="005933DF">
      <w:r>
        <w:separator/>
      </w:r>
    </w:p>
  </w:endnote>
  <w:endnote w:type="continuationSeparator" w:id="0">
    <w:p w14:paraId="60D645EF" w14:textId="77777777" w:rsidR="00B00C5A" w:rsidRDefault="00B00C5A" w:rsidP="00593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E6FBA29" w14:paraId="53B68726" w14:textId="77777777" w:rsidTr="3E6FBA29">
      <w:trPr>
        <w:trHeight w:val="300"/>
      </w:trPr>
      <w:tc>
        <w:tcPr>
          <w:tcW w:w="3210" w:type="dxa"/>
        </w:tcPr>
        <w:p w14:paraId="3CB7B487" w14:textId="77777777" w:rsidR="00872117" w:rsidRDefault="00872117" w:rsidP="3E6FBA29">
          <w:pPr>
            <w:pStyle w:val="Hlavika"/>
            <w:ind w:left="-115"/>
          </w:pPr>
        </w:p>
      </w:tc>
      <w:tc>
        <w:tcPr>
          <w:tcW w:w="3210" w:type="dxa"/>
        </w:tcPr>
        <w:p w14:paraId="6E95652C" w14:textId="77777777" w:rsidR="00872117" w:rsidRDefault="00872117" w:rsidP="3E6FBA29">
          <w:pPr>
            <w:pStyle w:val="Hlavika"/>
            <w:jc w:val="center"/>
          </w:pPr>
        </w:p>
      </w:tc>
      <w:tc>
        <w:tcPr>
          <w:tcW w:w="3210" w:type="dxa"/>
        </w:tcPr>
        <w:p w14:paraId="745749C9" w14:textId="77777777" w:rsidR="00872117" w:rsidRDefault="00872117" w:rsidP="3E6FBA29">
          <w:pPr>
            <w:pStyle w:val="Hlavika"/>
            <w:ind w:right="-115"/>
            <w:jc w:val="right"/>
          </w:pPr>
        </w:p>
      </w:tc>
    </w:tr>
  </w:tbl>
  <w:p w14:paraId="1C6BA2A2" w14:textId="77777777" w:rsidR="00872117" w:rsidRDefault="00872117" w:rsidP="3E6FBA2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2C490" w14:textId="77777777" w:rsidR="00B00C5A" w:rsidRDefault="00B00C5A" w:rsidP="005933DF">
      <w:r>
        <w:separator/>
      </w:r>
    </w:p>
  </w:footnote>
  <w:footnote w:type="continuationSeparator" w:id="0">
    <w:p w14:paraId="4D3AB16B" w14:textId="77777777" w:rsidR="00B00C5A" w:rsidRDefault="00B00C5A" w:rsidP="005933DF">
      <w:r>
        <w:continuationSeparator/>
      </w:r>
    </w:p>
  </w:footnote>
  <w:footnote w:id="1">
    <w:p w14:paraId="1C937A8F" w14:textId="77777777" w:rsidR="005933DF" w:rsidRPr="009A004A" w:rsidRDefault="005933DF" w:rsidP="005933DF">
      <w:pPr>
        <w:pStyle w:val="Textpoznmkypodiarou"/>
        <w:jc w:val="both"/>
        <w:rPr>
          <w:rFonts w:ascii="Arial" w:hAnsi="Arial" w:cs="Arial"/>
          <w:sz w:val="18"/>
          <w:szCs w:val="18"/>
          <w:lang w:val="sk-SK"/>
        </w:rPr>
      </w:pPr>
      <w:r w:rsidRPr="009A004A">
        <w:rPr>
          <w:rStyle w:val="Odkaznapoznmkupodiarou"/>
          <w:rFonts w:ascii="Arial" w:eastAsiaTheme="majorEastAsia" w:hAnsi="Arial" w:cs="Arial"/>
          <w:sz w:val="18"/>
          <w:szCs w:val="18"/>
        </w:rPr>
        <w:footnoteRef/>
      </w:r>
      <w:r w:rsidRPr="009A004A">
        <w:rPr>
          <w:rFonts w:ascii="Arial" w:hAnsi="Arial" w:cs="Arial"/>
          <w:sz w:val="18"/>
          <w:szCs w:val="18"/>
        </w:rPr>
        <w:t xml:space="preserve"> Uveďte titul, meno a priezvisko štatutárneho orgánu žiadateľa v súlade s dokladom, v ktorom je zvolený/menovaný, resp. údajmi z výpisu z príslušného registra v ktorom je žiadateľ vedený</w:t>
      </w:r>
    </w:p>
  </w:footnote>
  <w:footnote w:id="2">
    <w:p w14:paraId="60D18A34" w14:textId="77777777" w:rsidR="005933DF" w:rsidRPr="009A004A" w:rsidRDefault="005933DF" w:rsidP="005933DF">
      <w:pPr>
        <w:jc w:val="both"/>
        <w:rPr>
          <w:rFonts w:ascii="Arial" w:hAnsi="Arial" w:cs="Arial"/>
          <w:sz w:val="18"/>
          <w:szCs w:val="18"/>
        </w:rPr>
      </w:pPr>
      <w:r w:rsidRPr="009A004A">
        <w:rPr>
          <w:rStyle w:val="Odkaznapoznmkupodiarou"/>
          <w:rFonts w:ascii="Arial" w:eastAsiaTheme="majorEastAsia" w:hAnsi="Arial" w:cs="Arial"/>
          <w:sz w:val="18"/>
          <w:szCs w:val="18"/>
        </w:rPr>
        <w:footnoteRef/>
      </w:r>
      <w:r w:rsidRPr="009A004A">
        <w:rPr>
          <w:rFonts w:ascii="Arial" w:hAnsi="Arial" w:cs="Arial"/>
          <w:sz w:val="18"/>
          <w:szCs w:val="18"/>
        </w:rPr>
        <w:t xml:space="preserve"> Uveďte názov projektu, ktorý sa nachádza v Oznámení o poskytnutí finančných prostriedkov formou dotácie na projekty z prostriedkov Modernizačného  fondu.</w:t>
      </w:r>
    </w:p>
  </w:footnote>
  <w:footnote w:id="3">
    <w:p w14:paraId="61AFC6F4" w14:textId="77777777" w:rsidR="005933DF" w:rsidRPr="009A004A" w:rsidRDefault="005933DF" w:rsidP="005933DF">
      <w:pPr>
        <w:jc w:val="both"/>
        <w:rPr>
          <w:rFonts w:ascii="Arial" w:hAnsi="Arial" w:cs="Arial"/>
          <w:sz w:val="18"/>
          <w:szCs w:val="18"/>
        </w:rPr>
      </w:pPr>
      <w:r w:rsidRPr="009A004A">
        <w:rPr>
          <w:rStyle w:val="Odkaznapoznmkupodiarou"/>
          <w:rFonts w:ascii="Arial" w:eastAsiaTheme="majorEastAsia" w:hAnsi="Arial" w:cs="Arial"/>
          <w:sz w:val="18"/>
          <w:szCs w:val="18"/>
        </w:rPr>
        <w:footnoteRef/>
      </w:r>
      <w:r w:rsidRPr="009A004A">
        <w:rPr>
          <w:rFonts w:ascii="Arial" w:hAnsi="Arial" w:cs="Arial"/>
          <w:sz w:val="18"/>
          <w:szCs w:val="18"/>
        </w:rPr>
        <w:t xml:space="preserve"> Alfanumerický kód, pod ktorým je žiadosť vedená, uvedený v Oznámení o poskytnutí finančných prostriedkov formou dotácie na projekty z prostriedkov Modernizačného  fondu (napr. M1234).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9CBCD" w14:textId="10393689" w:rsidR="00872117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  <w:r>
      <w:rPr>
        <w:rFonts w:ascii="Arial" w:hAnsi="Arial" w:cs="Arial"/>
        <w:sz w:val="18"/>
        <w:szCs w:val="18"/>
        <w:u w:val="none"/>
        <w:lang w:val="sk-SK"/>
      </w:rPr>
      <w:tab/>
    </w:r>
  </w:p>
  <w:p w14:paraId="0C6A6C7D" w14:textId="77777777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</w:p>
  <w:p w14:paraId="03F3C6C1" w14:textId="5A09E3C0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  <w:r w:rsidRPr="00B00C5A">
      <w:rPr>
        <w:rFonts w:ascii="Arial" w:hAnsi="Arial" w:cs="Arial"/>
        <w:noProof/>
        <w:sz w:val="18"/>
        <w:szCs w:val="18"/>
        <w:u w:val="none"/>
        <w:lang w:val="sk-SK"/>
      </w:rPr>
      <w:drawing>
        <wp:inline distT="0" distB="0" distL="0" distR="0" wp14:anchorId="48732BB8" wp14:editId="43494C33">
          <wp:extent cx="5759450" cy="746760"/>
          <wp:effectExtent l="0" t="0" r="0" b="0"/>
          <wp:docPr id="1995943672" name="Obrázok 1" descr="Obrázok, na ktorom je text, písmo, snímka obrazovky, logo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943672" name="Obrázok 1" descr="Obrázok, na ktorom je text, písmo, snímka obrazovky, logo&#10;&#10;Obsah vygenerovaný umelou inteligenciou môže byť nesprávny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746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2B831E" w14:textId="77777777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</w:p>
  <w:p w14:paraId="652F54E1" w14:textId="77777777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</w:p>
  <w:p w14:paraId="73EBBE7F" w14:textId="77777777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0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</w:p>
  <w:p w14:paraId="7FE04A44" w14:textId="23BD71B5" w:rsidR="00B00C5A" w:rsidRPr="00B00C5A" w:rsidRDefault="00B00C5A" w:rsidP="00B00C5A">
    <w:pPr>
      <w:pStyle w:val="Zkladntext2"/>
      <w:tabs>
        <w:tab w:val="left" w:pos="3465"/>
      </w:tabs>
      <w:ind w:left="284"/>
      <w:jc w:val="right"/>
      <w:rPr>
        <w:rFonts w:ascii="Arial" w:hAnsi="Arial" w:cs="Arial"/>
        <w:sz w:val="18"/>
        <w:szCs w:val="18"/>
        <w:u w:val="none"/>
      </w:rPr>
    </w:pPr>
    <w:r w:rsidRPr="00B00C5A">
      <w:rPr>
        <w:rFonts w:ascii="Arial" w:hAnsi="Arial" w:cs="Arial"/>
        <w:sz w:val="18"/>
        <w:szCs w:val="18"/>
        <w:u w:val="none"/>
      </w:rPr>
      <w:t>F174-</w:t>
    </w:r>
    <w:r>
      <w:rPr>
        <w:rFonts w:ascii="Arial" w:hAnsi="Arial" w:cs="Arial"/>
        <w:sz w:val="18"/>
        <w:szCs w:val="18"/>
        <w:u w:val="none"/>
      </w:rPr>
      <w:t>2</w:t>
    </w:r>
    <w:r w:rsidRPr="00B00C5A">
      <w:rPr>
        <w:rFonts w:ascii="Arial" w:hAnsi="Arial" w:cs="Arial"/>
        <w:sz w:val="18"/>
        <w:szCs w:val="18"/>
        <w:u w:val="none"/>
      </w:rPr>
      <w:t>_13.01.2025</w:t>
    </w:r>
  </w:p>
  <w:p w14:paraId="1437F56F" w14:textId="77777777" w:rsidR="00B00C5A" w:rsidRPr="00262336" w:rsidRDefault="00B00C5A" w:rsidP="00B00C5A">
    <w:pPr>
      <w:pStyle w:val="Zkladntext2"/>
      <w:tabs>
        <w:tab w:val="left" w:pos="283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i/>
        <w:iCs/>
        <w:sz w:val="22"/>
        <w:szCs w:val="22"/>
        <w:u w:val="none"/>
        <w:lang w:val="sk-SK"/>
      </w:rPr>
    </w:pPr>
  </w:p>
  <w:p w14:paraId="09DFFD8C" w14:textId="77777777" w:rsidR="00872117" w:rsidRPr="00262336" w:rsidRDefault="00C70F75" w:rsidP="00C244A6">
    <w:pPr>
      <w:pStyle w:val="Zkladntext2"/>
      <w:overflowPunct/>
      <w:autoSpaceDE/>
      <w:autoSpaceDN/>
      <w:adjustRightInd/>
      <w:ind w:left="284" w:firstLine="0"/>
      <w:jc w:val="right"/>
      <w:textAlignment w:val="auto"/>
      <w:rPr>
        <w:rFonts w:ascii="Arial" w:hAnsi="Arial" w:cs="Arial"/>
        <w:i/>
        <w:iCs/>
        <w:sz w:val="22"/>
        <w:szCs w:val="22"/>
        <w:u w:val="none"/>
        <w:lang w:val="sk-SK"/>
      </w:rPr>
    </w:pPr>
    <w:r w:rsidRPr="00262336">
      <w:rPr>
        <w:rFonts w:ascii="Arial" w:hAnsi="Arial" w:cs="Arial"/>
        <w:i/>
        <w:iCs/>
        <w:noProof/>
        <w:sz w:val="22"/>
        <w:szCs w:val="22"/>
      </w:rPr>
      <w:drawing>
        <wp:anchor distT="0" distB="0" distL="114300" distR="114300" simplePos="0" relativeHeight="251662336" behindDoc="1" locked="0" layoutInCell="1" allowOverlap="1" wp14:anchorId="65005AF6" wp14:editId="59AE6C80">
          <wp:simplePos x="0" y="0"/>
          <wp:positionH relativeFrom="column">
            <wp:posOffset>2457450</wp:posOffset>
          </wp:positionH>
          <wp:positionV relativeFrom="paragraph">
            <wp:posOffset>1005205</wp:posOffset>
          </wp:positionV>
          <wp:extent cx="4178904" cy="7522028"/>
          <wp:effectExtent l="0" t="0" r="0" b="3175"/>
          <wp:wrapNone/>
          <wp:docPr id="20" name="Obrázo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odklad_gif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62336">
      <w:rPr>
        <w:rFonts w:ascii="Arial" w:hAnsi="Arial" w:cs="Arial"/>
        <w:i/>
        <w:iCs/>
        <w:sz w:val="22"/>
        <w:szCs w:val="22"/>
        <w:u w:val="none"/>
        <w:lang w:val="sk-SK"/>
      </w:rPr>
      <w:t xml:space="preserve">Čestné vyhlásenie štatutárneho orgánu Príjemcu </w:t>
    </w:r>
  </w:p>
  <w:p w14:paraId="710EAA37" w14:textId="77777777" w:rsidR="00872117" w:rsidRPr="00262336" w:rsidRDefault="00C70F75" w:rsidP="00E97EB7">
    <w:pPr>
      <w:pStyle w:val="Zkladntext2"/>
      <w:overflowPunct/>
      <w:autoSpaceDE/>
      <w:autoSpaceDN/>
      <w:adjustRightInd/>
      <w:ind w:left="284" w:firstLine="0"/>
      <w:jc w:val="right"/>
      <w:textAlignment w:val="auto"/>
      <w:rPr>
        <w:rFonts w:ascii="Arial" w:hAnsi="Arial" w:cs="Arial"/>
        <w:i/>
        <w:iCs/>
        <w:sz w:val="22"/>
        <w:szCs w:val="22"/>
        <w:u w:val="none"/>
        <w:lang w:val="sk-SK"/>
      </w:rPr>
    </w:pPr>
    <w:r w:rsidRPr="00262336">
      <w:rPr>
        <w:rFonts w:ascii="Arial" w:hAnsi="Arial" w:cs="Arial"/>
        <w:i/>
        <w:iCs/>
        <w:sz w:val="22"/>
        <w:szCs w:val="22"/>
        <w:u w:val="none"/>
        <w:lang w:val="sk-SK"/>
      </w:rPr>
      <w:t xml:space="preserve">k nedočerpaniu poskytnutej podpory formou </w:t>
    </w:r>
    <w:r w:rsidR="005933DF" w:rsidRPr="00262336">
      <w:rPr>
        <w:rFonts w:ascii="Arial" w:hAnsi="Arial" w:cs="Arial"/>
        <w:i/>
        <w:iCs/>
        <w:sz w:val="22"/>
        <w:szCs w:val="22"/>
        <w:u w:val="none"/>
        <w:lang w:val="sk-SK"/>
      </w:rPr>
      <w:t>d</w:t>
    </w:r>
    <w:r w:rsidRPr="00262336">
      <w:rPr>
        <w:rFonts w:ascii="Arial" w:hAnsi="Arial" w:cs="Arial"/>
        <w:i/>
        <w:iCs/>
        <w:sz w:val="22"/>
        <w:szCs w:val="22"/>
        <w:u w:val="none"/>
        <w:lang w:val="sk-SK"/>
      </w:rPr>
      <w:t>otácie</w:t>
    </w:r>
    <w:r w:rsidR="005933DF" w:rsidRPr="00262336">
      <w:rPr>
        <w:rFonts w:ascii="Arial" w:hAnsi="Arial" w:cs="Arial"/>
        <w:i/>
        <w:iCs/>
        <w:sz w:val="22"/>
        <w:szCs w:val="22"/>
        <w:u w:val="none"/>
        <w:lang w:val="sk-SK"/>
      </w:rPr>
      <w:t xml:space="preserve"> z prostriedkov Modernizačného fondu</w:t>
    </w:r>
  </w:p>
  <w:p w14:paraId="5AA4EF53" w14:textId="77777777" w:rsidR="00872117" w:rsidRPr="00262336" w:rsidRDefault="00C70F75" w:rsidP="00C244A6">
    <w:pPr>
      <w:pStyle w:val="Zkladntext2"/>
      <w:overflowPunct/>
      <w:autoSpaceDE/>
      <w:autoSpaceDN/>
      <w:adjustRightInd/>
      <w:ind w:left="284" w:firstLine="0"/>
      <w:jc w:val="right"/>
      <w:textAlignment w:val="auto"/>
      <w:rPr>
        <w:rFonts w:ascii="Arial" w:hAnsi="Arial" w:cs="Arial"/>
        <w:i/>
        <w:iCs/>
        <w:sz w:val="22"/>
        <w:szCs w:val="22"/>
        <w:u w:val="none"/>
        <w:lang w:val="sk-SK"/>
      </w:rPr>
    </w:pPr>
    <w:r w:rsidRPr="00262336">
      <w:rPr>
        <w:rFonts w:ascii="Arial" w:hAnsi="Arial" w:cs="Arial"/>
        <w:i/>
        <w:i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85623D" wp14:editId="7F167BAC">
              <wp:simplePos x="0" y="0"/>
              <wp:positionH relativeFrom="margin">
                <wp:align>left</wp:align>
              </wp:positionH>
              <wp:positionV relativeFrom="paragraph">
                <wp:posOffset>73025</wp:posOffset>
              </wp:positionV>
              <wp:extent cx="5762625" cy="9525"/>
              <wp:effectExtent l="0" t="0" r="28575" b="28575"/>
              <wp:wrapNone/>
              <wp:docPr id="6" name="Rovná spojnic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62625" cy="9525"/>
                      </a:xfrm>
                      <a:prstGeom prst="line">
                        <a:avLst/>
                      </a:prstGeom>
                      <a:ln w="9525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D9C046" id="Rovná spojnica 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75pt" to="453.7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" strokecolor="#02864a">
              <v:stroke joinstyle="miter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C5A"/>
    <w:rsid w:val="00023F38"/>
    <w:rsid w:val="00112BF1"/>
    <w:rsid w:val="001573C0"/>
    <w:rsid w:val="00162CFD"/>
    <w:rsid w:val="00262336"/>
    <w:rsid w:val="0035585B"/>
    <w:rsid w:val="003D7E47"/>
    <w:rsid w:val="004A54EA"/>
    <w:rsid w:val="005933DF"/>
    <w:rsid w:val="005E6061"/>
    <w:rsid w:val="0078195C"/>
    <w:rsid w:val="00872117"/>
    <w:rsid w:val="008A2867"/>
    <w:rsid w:val="009A004A"/>
    <w:rsid w:val="00B00C5A"/>
    <w:rsid w:val="00C577DE"/>
    <w:rsid w:val="00C70F75"/>
    <w:rsid w:val="00DC6800"/>
    <w:rsid w:val="00DD155B"/>
    <w:rsid w:val="00F41B97"/>
    <w:rsid w:val="00FD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E425DD"/>
  <w15:chartTrackingRefBased/>
  <w15:docId w15:val="{E48886F2-157B-415E-AA5F-AB70A07E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933D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5933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933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933D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933D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933D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933D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933D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933D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933D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933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933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933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933D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933D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933D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933D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933D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933D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933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593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933D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593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933D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5933D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933D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5933D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933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933D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933DF"/>
    <w:rPr>
      <w:b/>
      <w:bCs/>
      <w:smallCaps/>
      <w:color w:val="0F4761" w:themeColor="accent1" w:themeShade="BF"/>
      <w:spacing w:val="5"/>
    </w:rPr>
  </w:style>
  <w:style w:type="paragraph" w:styleId="Zkladntext2">
    <w:name w:val="Body Text 2"/>
    <w:basedOn w:val="Normlny"/>
    <w:link w:val="Zkladntext2Char"/>
    <w:uiPriority w:val="99"/>
    <w:rsid w:val="005933DF"/>
    <w:pPr>
      <w:overflowPunct w:val="0"/>
      <w:autoSpaceDE w:val="0"/>
      <w:autoSpaceDN w:val="0"/>
      <w:adjustRightInd w:val="0"/>
      <w:ind w:left="360" w:hanging="360"/>
      <w:textAlignment w:val="baseline"/>
    </w:pPr>
    <w:rPr>
      <w:u w:val="single"/>
      <w:lang w:val="x-none"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5933DF"/>
    <w:rPr>
      <w:rFonts w:ascii="Times New Roman" w:eastAsia="Times New Roman" w:hAnsi="Times New Roman" w:cs="Times New Roman"/>
      <w:kern w:val="0"/>
      <w:sz w:val="24"/>
      <w:szCs w:val="24"/>
      <w:u w:val="single"/>
      <w:lang w:val="x-none" w:eastAsia="cs-CZ"/>
      <w14:ligatures w14:val="none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5933DF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5933DF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Odkaznapoznmkupodiarou">
    <w:name w:val="footnote reference"/>
    <w:unhideWhenUsed/>
    <w:rsid w:val="005933D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5933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933DF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5933D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933DF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nhideWhenUsed/>
    <w:rsid w:val="005933DF"/>
    <w:pPr>
      <w:spacing w:before="100" w:beforeAutospacing="1" w:after="100" w:afterAutospacing="1"/>
    </w:pPr>
  </w:style>
  <w:style w:type="table" w:styleId="Mriekatabuky">
    <w:name w:val="Table Grid"/>
    <w:basedOn w:val="Normlnatabuka"/>
    <w:uiPriority w:val="39"/>
    <w:rsid w:val="00B00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9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MoF\Oddelenie%20METODITKY%20MoF\Dokumenty%20na%20Sharepoint\&#268;estn&#233;%20vyhl&#225;senie%20pri%20nedo&#269;erpan&#237;%20FP.dot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B2F8CB-F67C-40B9-A023-23CD96A926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3E2B16-67E6-41E3-87C8-CAE8FA90CD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CCFCCB5-C55E-4DC1-A61F-10371C18E5B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Čestné vyhlásenie pri nedočerpaní FP</Template>
  <TotalTime>11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Diana</dc:creator>
  <cp:keywords/>
  <dc:description/>
  <cp:lastModifiedBy>Eickmann Dana</cp:lastModifiedBy>
  <cp:revision>2</cp:revision>
  <cp:lastPrinted>2025-01-13T06:38:00Z</cp:lastPrinted>
  <dcterms:created xsi:type="dcterms:W3CDTF">2025-03-06T09:24:00Z</dcterms:created>
  <dcterms:modified xsi:type="dcterms:W3CDTF">2025-03-06T09:40:00Z</dcterms:modified>
</cp:coreProperties>
</file>