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701"/>
        <w:gridCol w:w="3402"/>
        <w:gridCol w:w="1690"/>
      </w:tblGrid>
      <w:tr w:rsidR="00980183" w14:paraId="6B943ACD" w14:textId="77777777" w:rsidTr="00927EF5">
        <w:tc>
          <w:tcPr>
            <w:tcW w:w="2835" w:type="dxa"/>
            <w:vAlign w:val="bottom"/>
          </w:tcPr>
          <w:p w14:paraId="5E382A1F" w14:textId="77777777" w:rsidR="00980183" w:rsidRPr="00FD4437" w:rsidRDefault="00980183" w:rsidP="00927EF5">
            <w:pPr>
              <w:spacing w:line="276" w:lineRule="auto"/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</w:pPr>
            <w:r w:rsidRPr="00FD4437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Váš list</w:t>
            </w:r>
            <w:r w:rsidR="00D13B9B" w:rsidRPr="00FD4437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 xml:space="preserve"> číslo</w:t>
            </w:r>
            <w:r w:rsidRPr="00FD4437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 xml:space="preserve"> / zo dňa</w:t>
            </w:r>
          </w:p>
          <w:p w14:paraId="2BB4BFC1" w14:textId="77777777" w:rsidR="00980183" w:rsidRPr="00FD4437" w:rsidRDefault="00980183" w:rsidP="00927EF5">
            <w:pPr>
              <w:spacing w:line="276" w:lineRule="auto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  <w:r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xxx:xxx-00/0-xxx-xx-20</w:t>
            </w:r>
            <w:r w:rsidR="00A07DD2"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XX</w:t>
            </w:r>
          </w:p>
          <w:p w14:paraId="502D1672" w14:textId="77777777" w:rsidR="00980183" w:rsidRPr="00AE7244" w:rsidRDefault="00895870" w:rsidP="00927EF5">
            <w:pPr>
              <w:spacing w:line="276" w:lineRule="auto"/>
              <w:rPr>
                <w:rFonts w:ascii="Arial" w:hAnsi="Arial" w:cs="Arial"/>
                <w:color w:val="00864A"/>
              </w:rPr>
            </w:pPr>
            <w:r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DD</w:t>
            </w:r>
            <w:r w:rsidR="00980183"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.</w:t>
            </w:r>
            <w:r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MM</w:t>
            </w:r>
            <w:r w:rsidR="00980183"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.</w:t>
            </w:r>
            <w:r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RRRR</w:t>
            </w:r>
          </w:p>
        </w:tc>
        <w:tc>
          <w:tcPr>
            <w:tcW w:w="1701" w:type="dxa"/>
            <w:vAlign w:val="bottom"/>
          </w:tcPr>
          <w:p w14:paraId="6CC2EA41" w14:textId="77777777" w:rsidR="00980183" w:rsidRPr="00FD4437" w:rsidRDefault="00980183" w:rsidP="00927EF5">
            <w:pPr>
              <w:spacing w:line="276" w:lineRule="auto"/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</w:pPr>
            <w:r w:rsidRPr="00FD4437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Naše číslo</w:t>
            </w:r>
          </w:p>
          <w:p w14:paraId="0CA1AD76" w14:textId="77777777" w:rsidR="00980183" w:rsidRPr="00FD4437" w:rsidRDefault="00980183" w:rsidP="00927EF5">
            <w:pPr>
              <w:spacing w:line="276" w:lineRule="auto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  <w:r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V 0000/20</w:t>
            </w:r>
            <w:r w:rsidR="00A07DD2"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XX</w:t>
            </w:r>
          </w:p>
          <w:p w14:paraId="3188466F" w14:textId="77777777" w:rsidR="00877788" w:rsidRPr="00FD4437" w:rsidRDefault="00877788" w:rsidP="00927EF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2" w:type="dxa"/>
            <w:vAlign w:val="bottom"/>
          </w:tcPr>
          <w:p w14:paraId="120C2723" w14:textId="77777777" w:rsidR="00240F5E" w:rsidRDefault="00240F5E" w:rsidP="00927EF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  <w:p w14:paraId="5402DD80" w14:textId="68E0C5AB" w:rsidR="00980183" w:rsidRPr="00FD4437" w:rsidRDefault="004F5DFC" w:rsidP="00927EF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Názov žiadateľa/príjemcu/</w:t>
            </w:r>
            <w:r w:rsidR="002857DA">
              <w:rPr>
                <w:rFonts w:ascii="Arial" w:hAnsi="Arial" w:cs="Arial"/>
                <w:sz w:val="20"/>
                <w:szCs w:val="20"/>
              </w:rPr>
              <w:t>prijímateľa</w:t>
            </w:r>
          </w:p>
          <w:p w14:paraId="0CF854CA" w14:textId="77777777" w:rsidR="00980183" w:rsidRPr="00FD4437" w:rsidRDefault="00980183" w:rsidP="00927EF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D4437">
              <w:rPr>
                <w:rFonts w:ascii="Arial" w:hAnsi="Arial" w:cs="Arial"/>
                <w:sz w:val="20"/>
                <w:szCs w:val="20"/>
              </w:rPr>
              <w:t>Titul Meno Priezvisko</w:t>
            </w:r>
          </w:p>
          <w:p w14:paraId="2DD98254" w14:textId="77777777" w:rsidR="00980183" w:rsidRPr="00FD4437" w:rsidRDefault="00980183" w:rsidP="00927EF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D4437">
              <w:rPr>
                <w:rFonts w:ascii="Arial" w:hAnsi="Arial" w:cs="Arial"/>
                <w:sz w:val="20"/>
                <w:szCs w:val="20"/>
              </w:rPr>
              <w:t>Funkcia</w:t>
            </w:r>
          </w:p>
          <w:p w14:paraId="0C69AC28" w14:textId="0F99DC43" w:rsidR="00980183" w:rsidRPr="00FD4437" w:rsidRDefault="00240F5E" w:rsidP="00927EF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Adresa</w:t>
            </w:r>
          </w:p>
          <w:p w14:paraId="4CFE33A0" w14:textId="77777777" w:rsidR="00980183" w:rsidRPr="00FD4437" w:rsidRDefault="00980183" w:rsidP="00927EF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D4437">
              <w:rPr>
                <w:rFonts w:ascii="Arial" w:hAnsi="Arial" w:cs="Arial"/>
                <w:sz w:val="20"/>
                <w:szCs w:val="20"/>
              </w:rPr>
              <w:t>000 00 Mesto</w:t>
            </w:r>
            <w:r w:rsidR="002857DA">
              <w:rPr>
                <w:rFonts w:ascii="Arial" w:hAnsi="Arial" w:cs="Arial"/>
                <w:sz w:val="20"/>
                <w:szCs w:val="20"/>
              </w:rPr>
              <w:t>/Obec</w:t>
            </w:r>
          </w:p>
          <w:p w14:paraId="4F0F6AB3" w14:textId="77777777" w:rsidR="00980183" w:rsidRPr="00FD4437" w:rsidRDefault="00980183" w:rsidP="00927EF5">
            <w:pPr>
              <w:spacing w:line="276" w:lineRule="auto"/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</w:pPr>
          </w:p>
          <w:p w14:paraId="1D7D2C3F" w14:textId="77777777" w:rsidR="00980183" w:rsidRPr="00FD4437" w:rsidRDefault="00980183" w:rsidP="00927EF5">
            <w:pPr>
              <w:spacing w:line="276" w:lineRule="auto"/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</w:pPr>
            <w:r w:rsidRPr="00FD4437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Vybavuje / Kontakt</w:t>
            </w:r>
          </w:p>
          <w:p w14:paraId="661730D8" w14:textId="77777777" w:rsidR="00980183" w:rsidRPr="00FD4437" w:rsidRDefault="00165924" w:rsidP="00927EF5">
            <w:pPr>
              <w:spacing w:line="276" w:lineRule="auto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  <w:r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Tit</w:t>
            </w:r>
            <w:r w:rsidR="00524B42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ul</w:t>
            </w:r>
            <w:r w:rsidR="002857DA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 xml:space="preserve"> </w:t>
            </w:r>
            <w:r w:rsidR="00980183"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Meno Priezvisko, 0909 090 090</w:t>
            </w:r>
          </w:p>
          <w:p w14:paraId="22B9C502" w14:textId="77777777" w:rsidR="00980183" w:rsidRPr="00FD4437" w:rsidRDefault="00980183" w:rsidP="00927EF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priezvisko</w:t>
            </w:r>
            <w:r w:rsidRPr="00FD4437">
              <w:rPr>
                <w:rFonts w:ascii="Arial" w:hAnsi="Arial" w:cs="Arial"/>
                <w:sz w:val="20"/>
                <w:szCs w:val="20"/>
              </w:rPr>
              <w:t>@envirofond.sk</w:t>
            </w:r>
          </w:p>
        </w:tc>
        <w:tc>
          <w:tcPr>
            <w:tcW w:w="1690" w:type="dxa"/>
            <w:vAlign w:val="bottom"/>
          </w:tcPr>
          <w:p w14:paraId="4BC79ED7" w14:textId="77777777" w:rsidR="00980183" w:rsidRPr="00FD4437" w:rsidRDefault="00980183" w:rsidP="00927EF5">
            <w:pPr>
              <w:spacing w:line="276" w:lineRule="auto"/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</w:pPr>
            <w:r w:rsidRPr="00FD4437">
              <w:rPr>
                <w:rFonts w:ascii="Arial" w:hAnsi="Arial" w:cs="Arial"/>
                <w:b/>
                <w:color w:val="262626" w:themeColor="text1" w:themeTint="D9"/>
                <w:sz w:val="20"/>
                <w:szCs w:val="20"/>
              </w:rPr>
              <w:t>Bratislava</w:t>
            </w:r>
          </w:p>
          <w:p w14:paraId="44257206" w14:textId="77777777" w:rsidR="00877788" w:rsidRPr="00FD4437" w:rsidRDefault="004E4FE8" w:rsidP="00927EF5">
            <w:pPr>
              <w:spacing w:line="276" w:lineRule="auto"/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</w:pPr>
            <w:r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DD</w:t>
            </w:r>
            <w:r w:rsidR="00980183"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.</w:t>
            </w:r>
            <w:r w:rsidR="00A07DD2"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MM</w:t>
            </w:r>
            <w:r w:rsidR="00980183"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.</w:t>
            </w:r>
            <w:r w:rsidR="00A07DD2"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t>RRRR</w:t>
            </w:r>
            <w:r w:rsidR="00877788" w:rsidRPr="00FD4437">
              <w:rPr>
                <w:rFonts w:ascii="Arial" w:hAnsi="Arial" w:cs="Arial"/>
                <w:color w:val="404040" w:themeColor="text1" w:themeTint="BF"/>
                <w:sz w:val="20"/>
                <w:szCs w:val="20"/>
              </w:rPr>
              <w:br/>
            </w:r>
          </w:p>
        </w:tc>
      </w:tr>
    </w:tbl>
    <w:p w14:paraId="30A0B685" w14:textId="77777777" w:rsidR="00980183" w:rsidRDefault="00980183" w:rsidP="00980183">
      <w:pPr>
        <w:rPr>
          <w:rFonts w:ascii="Arial" w:hAnsi="Arial" w:cs="Arial"/>
        </w:rPr>
      </w:pPr>
    </w:p>
    <w:p w14:paraId="2086E376" w14:textId="17CC6D1C" w:rsidR="00426676" w:rsidRDefault="00426676" w:rsidP="00980183">
      <w:pPr>
        <w:rPr>
          <w:rFonts w:ascii="Arial" w:hAnsi="Arial" w:cs="Arial"/>
          <w:sz w:val="20"/>
          <w:szCs w:val="20"/>
        </w:rPr>
      </w:pPr>
      <w:r w:rsidRPr="00A317AE">
        <w:rPr>
          <w:rFonts w:ascii="Arial" w:hAnsi="Arial" w:cs="Arial"/>
          <w:b/>
          <w:sz w:val="24"/>
          <w:szCs w:val="24"/>
        </w:rPr>
        <w:t>Vec</w:t>
      </w:r>
      <w:r w:rsidRPr="00A317AE">
        <w:rPr>
          <w:rFonts w:ascii="Arial" w:hAnsi="Arial" w:cs="Arial"/>
          <w:b/>
          <w:sz w:val="24"/>
          <w:szCs w:val="24"/>
        </w:rPr>
        <w:br/>
        <w:t>Žiadosť o</w:t>
      </w:r>
      <w:r w:rsidR="00240F5E">
        <w:rPr>
          <w:rFonts w:ascii="Arial" w:hAnsi="Arial" w:cs="Arial"/>
          <w:b/>
          <w:sz w:val="24"/>
          <w:szCs w:val="24"/>
        </w:rPr>
        <w:t xml:space="preserve"> zmenu Zmluvy (ďalej </w:t>
      </w:r>
      <w:proofErr w:type="spellStart"/>
      <w:r w:rsidR="00240F5E">
        <w:rPr>
          <w:rFonts w:ascii="Arial" w:hAnsi="Arial" w:cs="Arial"/>
          <w:b/>
          <w:sz w:val="24"/>
          <w:szCs w:val="24"/>
        </w:rPr>
        <w:t>ŽoZZ</w:t>
      </w:r>
      <w:proofErr w:type="spellEnd"/>
      <w:r w:rsidR="00240F5E">
        <w:rPr>
          <w:rFonts w:ascii="Arial" w:hAnsi="Arial" w:cs="Arial"/>
          <w:b/>
          <w:sz w:val="24"/>
          <w:szCs w:val="24"/>
        </w:rPr>
        <w:t>)</w:t>
      </w:r>
      <w:r w:rsidR="002B2FA3">
        <w:rPr>
          <w:rFonts w:ascii="Arial" w:hAnsi="Arial" w:cs="Arial"/>
          <w:sz w:val="20"/>
          <w:szCs w:val="20"/>
        </w:rPr>
        <w:pict w14:anchorId="0EDE24F5">
          <v:rect id="_x0000_i1025" style="width:0;height:1.5pt" o:hralign="center" o:hrstd="t" o:hr="t" fillcolor="#a0a0a0" stroked="f"/>
        </w:pict>
      </w:r>
    </w:p>
    <w:tbl>
      <w:tblPr>
        <w:tblStyle w:val="TableGrid"/>
        <w:tblW w:w="9070" w:type="dxa"/>
        <w:tblInd w:w="6" w:type="dxa"/>
        <w:tblCellMar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2658"/>
        <w:gridCol w:w="6412"/>
      </w:tblGrid>
      <w:tr w:rsidR="00240F5E" w:rsidRPr="00240F5E" w14:paraId="3EE61539" w14:textId="77777777" w:rsidTr="00A34DA4">
        <w:trPr>
          <w:trHeight w:val="511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67CC623E" w14:textId="77777777" w:rsidR="00240F5E" w:rsidRPr="00240F5E" w:rsidRDefault="00240F5E" w:rsidP="00A34DA4">
            <w:pPr>
              <w:spacing w:line="259" w:lineRule="auto"/>
              <w:rPr>
                <w:rFonts w:ascii="Arial" w:hAnsi="Arial" w:cs="Arial"/>
                <w:b/>
                <w:bCs/>
              </w:rPr>
            </w:pPr>
            <w:r w:rsidRPr="00240F5E">
              <w:rPr>
                <w:rFonts w:ascii="Arial" w:hAnsi="Arial" w:cs="Arial"/>
                <w:b/>
                <w:lang w:val="sk"/>
              </w:rPr>
              <w:t>Kód výzvy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8EE" w14:textId="77777777" w:rsidR="00240F5E" w:rsidRPr="00240F5E" w:rsidRDefault="00240F5E" w:rsidP="00A34DA4">
            <w:pPr>
              <w:spacing w:line="259" w:lineRule="auto"/>
              <w:ind w:left="8"/>
              <w:rPr>
                <w:rFonts w:ascii="Arial" w:hAnsi="Arial" w:cs="Arial"/>
              </w:rPr>
            </w:pPr>
          </w:p>
        </w:tc>
      </w:tr>
      <w:tr w:rsidR="00240F5E" w:rsidRPr="00240F5E" w14:paraId="0AEEC2A8" w14:textId="77777777" w:rsidTr="00A34DA4">
        <w:trPr>
          <w:trHeight w:val="511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1BC8FF7B" w14:textId="77777777" w:rsidR="00240F5E" w:rsidRPr="00240F5E" w:rsidRDefault="00240F5E" w:rsidP="00A34DA4">
            <w:pPr>
              <w:spacing w:line="259" w:lineRule="auto"/>
              <w:rPr>
                <w:rFonts w:ascii="Arial" w:hAnsi="Arial" w:cs="Arial"/>
                <w:lang w:val="sk-SK"/>
              </w:rPr>
            </w:pPr>
            <w:r w:rsidRPr="00240F5E">
              <w:rPr>
                <w:rFonts w:ascii="Arial" w:hAnsi="Arial" w:cs="Arial"/>
                <w:b/>
                <w:bCs/>
                <w:lang w:val="sk-SK"/>
              </w:rPr>
              <w:t>Číslo Zmluvy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DC803" w14:textId="77777777" w:rsidR="00240F5E" w:rsidRPr="00240F5E" w:rsidRDefault="00240F5E" w:rsidP="00A34DA4">
            <w:pPr>
              <w:spacing w:line="259" w:lineRule="auto"/>
              <w:ind w:left="8"/>
              <w:rPr>
                <w:rFonts w:ascii="Arial" w:hAnsi="Arial" w:cs="Arial"/>
                <w:lang w:val="sk-SK"/>
              </w:rPr>
            </w:pPr>
          </w:p>
        </w:tc>
      </w:tr>
      <w:tr w:rsidR="00240F5E" w:rsidRPr="00240F5E" w14:paraId="1F55BC32" w14:textId="77777777" w:rsidTr="00A34DA4">
        <w:trPr>
          <w:trHeight w:val="509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04AE56EA" w14:textId="77777777" w:rsidR="00240F5E" w:rsidRPr="00240F5E" w:rsidRDefault="00240F5E" w:rsidP="00A34DA4">
            <w:pPr>
              <w:spacing w:line="259" w:lineRule="auto"/>
              <w:rPr>
                <w:rFonts w:ascii="Arial" w:hAnsi="Arial" w:cs="Arial"/>
              </w:rPr>
            </w:pPr>
            <w:r w:rsidRPr="00240F5E">
              <w:rPr>
                <w:rFonts w:ascii="Arial" w:hAnsi="Arial" w:cs="Arial"/>
                <w:b/>
                <w:lang w:val="sk"/>
              </w:rPr>
              <w:t xml:space="preserve">Kód Projektu 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9051B" w14:textId="77777777" w:rsidR="00240F5E" w:rsidRPr="00240F5E" w:rsidRDefault="00240F5E" w:rsidP="00A34DA4">
            <w:pPr>
              <w:spacing w:line="259" w:lineRule="auto"/>
              <w:ind w:left="7"/>
              <w:rPr>
                <w:rFonts w:ascii="Arial" w:hAnsi="Arial" w:cs="Arial"/>
              </w:rPr>
            </w:pPr>
          </w:p>
        </w:tc>
      </w:tr>
      <w:tr w:rsidR="00240F5E" w:rsidRPr="00240F5E" w14:paraId="306CABD9" w14:textId="77777777" w:rsidTr="00A34DA4">
        <w:trPr>
          <w:trHeight w:val="508"/>
        </w:trPr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  <w:vAlign w:val="center"/>
          </w:tcPr>
          <w:p w14:paraId="37218668" w14:textId="77777777" w:rsidR="00240F5E" w:rsidRPr="00240F5E" w:rsidRDefault="00240F5E" w:rsidP="00A34DA4">
            <w:pPr>
              <w:spacing w:line="259" w:lineRule="auto"/>
              <w:rPr>
                <w:rFonts w:ascii="Arial" w:hAnsi="Arial" w:cs="Arial"/>
              </w:rPr>
            </w:pPr>
            <w:r w:rsidRPr="00240F5E">
              <w:rPr>
                <w:rFonts w:ascii="Arial" w:hAnsi="Arial" w:cs="Arial"/>
                <w:b/>
                <w:lang w:val="sk"/>
              </w:rPr>
              <w:t>Názov Projektu</w:t>
            </w:r>
          </w:p>
        </w:tc>
        <w:tc>
          <w:tcPr>
            <w:tcW w:w="6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E1F1F" w14:textId="77777777" w:rsidR="00240F5E" w:rsidRPr="00240F5E" w:rsidRDefault="00240F5E" w:rsidP="00A34DA4">
            <w:pPr>
              <w:spacing w:line="259" w:lineRule="auto"/>
              <w:ind w:left="7"/>
              <w:rPr>
                <w:rFonts w:ascii="Arial" w:hAnsi="Arial" w:cs="Arial"/>
              </w:rPr>
            </w:pPr>
          </w:p>
        </w:tc>
      </w:tr>
    </w:tbl>
    <w:p w14:paraId="759BE637" w14:textId="77777777" w:rsidR="00980183" w:rsidRPr="00240F5E" w:rsidRDefault="00980183" w:rsidP="00980183">
      <w:pPr>
        <w:rPr>
          <w:rFonts w:ascii="Arial" w:hAnsi="Arial" w:cs="Arial"/>
          <w:noProof/>
          <w:lang w:eastAsia="sk-SK"/>
        </w:rPr>
      </w:pPr>
    </w:p>
    <w:p w14:paraId="3638032A" w14:textId="77777777" w:rsidR="00240F5E" w:rsidRPr="00240F5E" w:rsidRDefault="00240F5E" w:rsidP="00240F5E">
      <w:pPr>
        <w:spacing w:line="276" w:lineRule="auto"/>
        <w:ind w:left="-15"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 xml:space="preserve">V zmysle Zmluvy o poskytnutí podpory z Environmentálneho fondu (ďalej len „Fond“) formou Dotácie z prostriedkov modernizačného fondu (ďalej len „Zmluva“) a jej neoddeliteľnej súčasti Zmluvných podmienok sa v Druhej časti, čl. 5, bod č. 7 uvádza nasledovné:  </w:t>
      </w:r>
      <w:r w:rsidRPr="00240F5E">
        <w:rPr>
          <w:rFonts w:ascii="Arial" w:hAnsi="Arial" w:cs="Arial"/>
          <w:b/>
          <w:bCs/>
          <w:i/>
          <w:iCs/>
          <w:lang w:val="sk"/>
        </w:rPr>
        <w:t>„Zmeny Zmluvy Príjemca je povinný bezodkladne informovať Fond o všetkých zmenách a iných okolnostiach, ktoré majú alebo by mohli mať vplyv na plnenie povinností Príjemcu podľa Zmluvy a požiadať Fond o zmenu Zmluvy. V tejto súvislosti Fond môže požadovať od Príjemcu poskytnutie vysvetlenia či ďalších informácií, predloženie relevantnej dokumentácie, ktoré považuje za potrebné na preskúmanie Príjemcom označených okolností a Príjemca je povinný mu poskytnúť potrebnú súčinnosť. Zmenu Zmluvy je možné uskutočniť len s predchádzajúcim súhlasom Fondu.“</w:t>
      </w:r>
    </w:p>
    <w:p w14:paraId="1DDE3A27" w14:textId="77777777" w:rsidR="00240F5E" w:rsidRPr="00240F5E" w:rsidRDefault="00240F5E" w:rsidP="00240F5E">
      <w:pPr>
        <w:ind w:right="1398"/>
        <w:rPr>
          <w:rFonts w:ascii="Arial" w:hAnsi="Arial" w:cs="Arial"/>
          <w:lang w:val="sk"/>
        </w:rPr>
      </w:pPr>
    </w:p>
    <w:p w14:paraId="7169A01D" w14:textId="77777777" w:rsidR="00240F5E" w:rsidRPr="00240F5E" w:rsidRDefault="00240F5E" w:rsidP="00240F5E">
      <w:pPr>
        <w:spacing w:line="276" w:lineRule="auto"/>
        <w:ind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 xml:space="preserve">ako aj </w:t>
      </w:r>
    </w:p>
    <w:p w14:paraId="7C307058" w14:textId="77777777" w:rsidR="00240F5E" w:rsidRPr="00240F5E" w:rsidRDefault="00240F5E" w:rsidP="00240F5E">
      <w:pPr>
        <w:spacing w:line="276" w:lineRule="auto"/>
        <w:ind w:right="1398"/>
        <w:rPr>
          <w:rFonts w:ascii="Arial" w:hAnsi="Arial" w:cs="Arial"/>
          <w:lang w:val="sk"/>
        </w:rPr>
      </w:pPr>
    </w:p>
    <w:p w14:paraId="6952CAE4" w14:textId="77777777" w:rsidR="00240F5E" w:rsidRPr="00240F5E" w:rsidRDefault="00240F5E" w:rsidP="00240F5E">
      <w:pPr>
        <w:spacing w:line="276" w:lineRule="auto"/>
        <w:ind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>v Príručke pre Príjemcu v kap. 4 Implementácia projektov, čl. 4.4 Zmeny Projektu Príjemca môže požiadať Fond o zmenu Zmluvy v nasledovných častiach:</w:t>
      </w:r>
    </w:p>
    <w:p w14:paraId="283E6E76" w14:textId="77777777" w:rsidR="00240F5E" w:rsidRPr="00240F5E" w:rsidRDefault="00240F5E" w:rsidP="00240F5E">
      <w:pPr>
        <w:spacing w:line="276" w:lineRule="auto"/>
        <w:ind w:right="1398"/>
        <w:rPr>
          <w:rFonts w:ascii="Arial" w:hAnsi="Arial" w:cs="Arial"/>
          <w:u w:val="single"/>
          <w:lang w:val="sk"/>
        </w:rPr>
      </w:pPr>
    </w:p>
    <w:p w14:paraId="7E207257" w14:textId="77777777" w:rsidR="00240F5E" w:rsidRPr="00240F5E" w:rsidRDefault="00240F5E" w:rsidP="00240F5E">
      <w:pPr>
        <w:pStyle w:val="Odsekzoznamu"/>
        <w:numPr>
          <w:ilvl w:val="0"/>
          <w:numId w:val="2"/>
        </w:numPr>
        <w:spacing w:line="276" w:lineRule="auto"/>
        <w:ind w:right="1398"/>
        <w:rPr>
          <w:rFonts w:ascii="Arial" w:hAnsi="Arial" w:cs="Arial"/>
          <w:b/>
          <w:bCs/>
          <w:sz w:val="22"/>
          <w:u w:val="single"/>
          <w:lang w:val="sk"/>
        </w:rPr>
      </w:pPr>
      <w:r w:rsidRPr="00240F5E">
        <w:rPr>
          <w:rFonts w:ascii="Arial" w:hAnsi="Arial" w:cs="Arial"/>
          <w:b/>
          <w:bCs/>
          <w:sz w:val="22"/>
          <w:u w:val="single"/>
          <w:lang w:val="sk"/>
        </w:rPr>
        <w:t>Zmeny údajov uvedených v Zmluve:</w:t>
      </w:r>
    </w:p>
    <w:p w14:paraId="3DCF6CC4" w14:textId="77777777" w:rsidR="00240F5E" w:rsidRPr="00240F5E" w:rsidRDefault="00240F5E" w:rsidP="00240F5E">
      <w:pPr>
        <w:pStyle w:val="Odsekzoznamu"/>
        <w:numPr>
          <w:ilvl w:val="0"/>
          <w:numId w:val="3"/>
        </w:numPr>
        <w:spacing w:line="276" w:lineRule="auto"/>
        <w:ind w:right="1398"/>
        <w:rPr>
          <w:rFonts w:ascii="Arial" w:hAnsi="Arial" w:cs="Arial"/>
          <w:b/>
          <w:bCs/>
          <w:sz w:val="22"/>
          <w:lang w:val="sk"/>
        </w:rPr>
      </w:pPr>
      <w:r w:rsidRPr="00240F5E">
        <w:rPr>
          <w:rFonts w:ascii="Arial" w:hAnsi="Arial" w:cs="Arial"/>
          <w:b/>
          <w:bCs/>
          <w:sz w:val="22"/>
          <w:lang w:val="sk"/>
        </w:rPr>
        <w:t>Časť týkajúca sa zmeny Zmluvy</w:t>
      </w:r>
    </w:p>
    <w:p w14:paraId="598C6A1A" w14:textId="77777777" w:rsidR="00240F5E" w:rsidRPr="00240F5E" w:rsidRDefault="00240F5E" w:rsidP="00240F5E">
      <w:pPr>
        <w:ind w:left="-15"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lastRenderedPageBreak/>
        <w:t>-</w:t>
      </w:r>
    </w:p>
    <w:p w14:paraId="7ACF4B8C" w14:textId="77777777" w:rsidR="00240F5E" w:rsidRPr="00240F5E" w:rsidRDefault="00240F5E" w:rsidP="00240F5E">
      <w:pPr>
        <w:ind w:left="-15"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>-</w:t>
      </w:r>
    </w:p>
    <w:p w14:paraId="7D922D78" w14:textId="77777777" w:rsidR="00240F5E" w:rsidRPr="00240F5E" w:rsidRDefault="00240F5E" w:rsidP="00240F5E">
      <w:pPr>
        <w:spacing w:line="276" w:lineRule="auto"/>
        <w:ind w:left="-15" w:right="1398"/>
        <w:rPr>
          <w:rFonts w:ascii="Arial" w:hAnsi="Arial" w:cs="Arial"/>
          <w:b/>
          <w:bCs/>
          <w:lang w:val="sk"/>
        </w:rPr>
      </w:pPr>
      <w:r w:rsidRPr="00240F5E">
        <w:rPr>
          <w:rFonts w:ascii="Arial" w:hAnsi="Arial" w:cs="Arial"/>
          <w:b/>
          <w:bCs/>
          <w:lang w:val="sk"/>
        </w:rPr>
        <w:t>b)   Zdôvodnenie zmeny</w:t>
      </w:r>
    </w:p>
    <w:p w14:paraId="6BE75F49" w14:textId="77777777" w:rsidR="00240F5E" w:rsidRPr="00240F5E" w:rsidRDefault="00240F5E" w:rsidP="00240F5E">
      <w:pPr>
        <w:spacing w:line="276" w:lineRule="auto"/>
        <w:ind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>-</w:t>
      </w:r>
    </w:p>
    <w:p w14:paraId="263F55C1" w14:textId="77777777" w:rsidR="00240F5E" w:rsidRPr="00240F5E" w:rsidRDefault="00240F5E" w:rsidP="00240F5E">
      <w:pPr>
        <w:spacing w:line="276" w:lineRule="auto"/>
        <w:ind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>-</w:t>
      </w:r>
    </w:p>
    <w:p w14:paraId="66C985AF" w14:textId="77777777" w:rsidR="00240F5E" w:rsidRPr="00240F5E" w:rsidRDefault="00240F5E" w:rsidP="00240F5E">
      <w:pPr>
        <w:spacing w:line="276" w:lineRule="auto"/>
        <w:ind w:right="1398"/>
        <w:rPr>
          <w:rFonts w:ascii="Arial" w:hAnsi="Arial" w:cs="Arial"/>
          <w:lang w:val="sk"/>
        </w:rPr>
      </w:pPr>
    </w:p>
    <w:p w14:paraId="5C1A69BB" w14:textId="77777777" w:rsidR="00240F5E" w:rsidRPr="00240F5E" w:rsidRDefault="00240F5E" w:rsidP="00240F5E">
      <w:pPr>
        <w:pStyle w:val="Odsekzoznamu"/>
        <w:numPr>
          <w:ilvl w:val="0"/>
          <w:numId w:val="2"/>
        </w:numPr>
        <w:spacing w:line="276" w:lineRule="auto"/>
        <w:ind w:right="1398"/>
        <w:rPr>
          <w:rFonts w:ascii="Arial" w:hAnsi="Arial" w:cs="Arial"/>
          <w:b/>
          <w:bCs/>
          <w:sz w:val="22"/>
          <w:u w:val="single"/>
          <w:lang w:val="sk"/>
        </w:rPr>
      </w:pPr>
      <w:r w:rsidRPr="00240F5E">
        <w:rPr>
          <w:rFonts w:ascii="Arial" w:hAnsi="Arial" w:cs="Arial"/>
          <w:b/>
          <w:bCs/>
          <w:sz w:val="22"/>
          <w:u w:val="single"/>
          <w:lang w:val="sk"/>
        </w:rPr>
        <w:t>Zmeny údajov v Prílohe č. 1 Zmluvy Všeobecné informácie o projekte:</w:t>
      </w:r>
    </w:p>
    <w:p w14:paraId="7C571EFF" w14:textId="77777777" w:rsidR="00240F5E" w:rsidRPr="00240F5E" w:rsidRDefault="00240F5E" w:rsidP="00240F5E">
      <w:pPr>
        <w:pStyle w:val="Odsekzoznamu"/>
        <w:numPr>
          <w:ilvl w:val="0"/>
          <w:numId w:val="4"/>
        </w:numPr>
        <w:spacing w:line="276" w:lineRule="auto"/>
        <w:ind w:right="1398"/>
        <w:rPr>
          <w:rFonts w:ascii="Arial" w:hAnsi="Arial" w:cs="Arial"/>
          <w:b/>
          <w:bCs/>
          <w:sz w:val="22"/>
          <w:lang w:val="sk"/>
        </w:rPr>
      </w:pPr>
      <w:r w:rsidRPr="00240F5E">
        <w:rPr>
          <w:rFonts w:ascii="Arial" w:hAnsi="Arial" w:cs="Arial"/>
          <w:b/>
          <w:bCs/>
          <w:sz w:val="22"/>
          <w:lang w:val="sk"/>
        </w:rPr>
        <w:t>Časť týkajúca sa zmeny prílohy</w:t>
      </w:r>
    </w:p>
    <w:p w14:paraId="354D0457" w14:textId="77777777" w:rsidR="00240F5E" w:rsidRPr="00240F5E" w:rsidRDefault="00240F5E" w:rsidP="00240F5E">
      <w:pPr>
        <w:spacing w:line="276" w:lineRule="auto"/>
        <w:ind w:left="-15"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>-</w:t>
      </w:r>
    </w:p>
    <w:p w14:paraId="66AC4011" w14:textId="77777777" w:rsidR="00240F5E" w:rsidRPr="00240F5E" w:rsidRDefault="00240F5E" w:rsidP="00240F5E">
      <w:pPr>
        <w:spacing w:line="276" w:lineRule="auto"/>
        <w:ind w:left="-15"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>-</w:t>
      </w:r>
    </w:p>
    <w:p w14:paraId="7922AA6F" w14:textId="77777777" w:rsidR="00240F5E" w:rsidRPr="00240F5E" w:rsidRDefault="00240F5E" w:rsidP="00240F5E">
      <w:pPr>
        <w:spacing w:line="276" w:lineRule="auto"/>
        <w:ind w:left="-15" w:right="1398"/>
        <w:rPr>
          <w:rFonts w:ascii="Arial" w:hAnsi="Arial" w:cs="Arial"/>
          <w:b/>
          <w:bCs/>
          <w:lang w:val="sk"/>
        </w:rPr>
      </w:pPr>
      <w:r w:rsidRPr="00240F5E">
        <w:rPr>
          <w:rFonts w:ascii="Arial" w:hAnsi="Arial" w:cs="Arial"/>
          <w:b/>
          <w:bCs/>
          <w:lang w:val="sk"/>
        </w:rPr>
        <w:t>b)   Zdôvodnenie zmeny</w:t>
      </w:r>
    </w:p>
    <w:p w14:paraId="41F1517F" w14:textId="77777777" w:rsidR="00240F5E" w:rsidRPr="00240F5E" w:rsidRDefault="00240F5E" w:rsidP="00240F5E">
      <w:pPr>
        <w:spacing w:line="276" w:lineRule="auto"/>
        <w:ind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>-</w:t>
      </w:r>
    </w:p>
    <w:p w14:paraId="61D041A3" w14:textId="77777777" w:rsidR="00240F5E" w:rsidRPr="00240F5E" w:rsidRDefault="00240F5E" w:rsidP="00240F5E">
      <w:pPr>
        <w:spacing w:line="276" w:lineRule="auto"/>
        <w:ind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>-</w:t>
      </w:r>
    </w:p>
    <w:p w14:paraId="0D72F584" w14:textId="77777777" w:rsidR="00240F5E" w:rsidRPr="00240F5E" w:rsidRDefault="00240F5E" w:rsidP="00240F5E">
      <w:pPr>
        <w:spacing w:line="276" w:lineRule="auto"/>
        <w:ind w:right="1398"/>
        <w:rPr>
          <w:rFonts w:ascii="Arial" w:hAnsi="Arial" w:cs="Arial"/>
          <w:lang w:val="sk"/>
        </w:rPr>
      </w:pPr>
    </w:p>
    <w:p w14:paraId="0E4180A1" w14:textId="77777777" w:rsidR="00240F5E" w:rsidRPr="00240F5E" w:rsidRDefault="00240F5E" w:rsidP="00240F5E">
      <w:pPr>
        <w:pStyle w:val="Odsekzoznamu"/>
        <w:numPr>
          <w:ilvl w:val="0"/>
          <w:numId w:val="2"/>
        </w:numPr>
        <w:spacing w:line="276" w:lineRule="auto"/>
        <w:ind w:right="1398"/>
        <w:rPr>
          <w:rFonts w:ascii="Arial" w:hAnsi="Arial" w:cs="Arial"/>
          <w:b/>
          <w:bCs/>
          <w:sz w:val="22"/>
          <w:u w:val="single"/>
          <w:lang w:val="sk"/>
        </w:rPr>
      </w:pPr>
      <w:r w:rsidRPr="00240F5E">
        <w:rPr>
          <w:rFonts w:ascii="Arial" w:hAnsi="Arial" w:cs="Arial"/>
          <w:b/>
          <w:bCs/>
          <w:sz w:val="22"/>
          <w:u w:val="single"/>
          <w:lang w:val="sk"/>
        </w:rPr>
        <w:t>Zmeny údajov v Prílohe č. 2 Zmluvy Rozpočet:</w:t>
      </w:r>
    </w:p>
    <w:p w14:paraId="01F05265" w14:textId="77777777" w:rsidR="00240F5E" w:rsidRPr="00240F5E" w:rsidRDefault="00240F5E" w:rsidP="00240F5E">
      <w:pPr>
        <w:pStyle w:val="Odsekzoznamu"/>
        <w:numPr>
          <w:ilvl w:val="0"/>
          <w:numId w:val="5"/>
        </w:numPr>
        <w:spacing w:line="276" w:lineRule="auto"/>
        <w:ind w:right="1398"/>
        <w:rPr>
          <w:rFonts w:ascii="Arial" w:hAnsi="Arial" w:cs="Arial"/>
          <w:b/>
          <w:bCs/>
          <w:sz w:val="22"/>
          <w:lang w:val="sk"/>
        </w:rPr>
      </w:pPr>
      <w:r w:rsidRPr="00240F5E">
        <w:rPr>
          <w:rFonts w:ascii="Arial" w:hAnsi="Arial" w:cs="Arial"/>
          <w:b/>
          <w:bCs/>
          <w:sz w:val="22"/>
          <w:lang w:val="sk"/>
        </w:rPr>
        <w:t>Časť týkajúca sa zmeny prílohy</w:t>
      </w:r>
    </w:p>
    <w:p w14:paraId="7B959F1D" w14:textId="77777777" w:rsidR="00240F5E" w:rsidRPr="00240F5E" w:rsidRDefault="00240F5E" w:rsidP="00240F5E">
      <w:pPr>
        <w:spacing w:line="276" w:lineRule="auto"/>
        <w:ind w:left="-15"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>-</w:t>
      </w:r>
    </w:p>
    <w:p w14:paraId="3606251B" w14:textId="77777777" w:rsidR="00240F5E" w:rsidRPr="00240F5E" w:rsidRDefault="00240F5E" w:rsidP="00240F5E">
      <w:pPr>
        <w:spacing w:line="276" w:lineRule="auto"/>
        <w:ind w:left="-15"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>-</w:t>
      </w:r>
    </w:p>
    <w:p w14:paraId="24CA5A3F" w14:textId="77777777" w:rsidR="00240F5E" w:rsidRPr="00240F5E" w:rsidRDefault="00240F5E" w:rsidP="00240F5E">
      <w:pPr>
        <w:spacing w:line="276" w:lineRule="auto"/>
        <w:ind w:left="-15" w:right="1398"/>
        <w:rPr>
          <w:rFonts w:ascii="Arial" w:hAnsi="Arial" w:cs="Arial"/>
          <w:b/>
          <w:bCs/>
          <w:lang w:val="sk"/>
        </w:rPr>
      </w:pPr>
      <w:r w:rsidRPr="00240F5E">
        <w:rPr>
          <w:rFonts w:ascii="Arial" w:hAnsi="Arial" w:cs="Arial"/>
          <w:b/>
          <w:bCs/>
          <w:lang w:val="sk"/>
        </w:rPr>
        <w:t>b)   Zdôvodnenie zmeny</w:t>
      </w:r>
    </w:p>
    <w:p w14:paraId="01F4E9C6" w14:textId="77777777" w:rsidR="00240F5E" w:rsidRPr="00240F5E" w:rsidRDefault="00240F5E" w:rsidP="00240F5E">
      <w:pPr>
        <w:ind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>-</w:t>
      </w:r>
    </w:p>
    <w:p w14:paraId="2BB8FDF7" w14:textId="77777777" w:rsidR="00240F5E" w:rsidRPr="00240F5E" w:rsidRDefault="00240F5E" w:rsidP="00240F5E">
      <w:pPr>
        <w:ind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>-</w:t>
      </w:r>
    </w:p>
    <w:p w14:paraId="72F3A693" w14:textId="77777777" w:rsidR="00240F5E" w:rsidRPr="00240F5E" w:rsidRDefault="00240F5E" w:rsidP="00240F5E">
      <w:pPr>
        <w:ind w:right="1398"/>
        <w:rPr>
          <w:rFonts w:ascii="Arial" w:hAnsi="Arial" w:cs="Arial"/>
          <w:b/>
          <w:bCs/>
          <w:lang w:val="sk"/>
        </w:rPr>
      </w:pPr>
    </w:p>
    <w:p w14:paraId="084A4EF1" w14:textId="77777777" w:rsidR="00240F5E" w:rsidRPr="00240F5E" w:rsidRDefault="00240F5E" w:rsidP="00240F5E">
      <w:pPr>
        <w:ind w:right="1398"/>
        <w:rPr>
          <w:rFonts w:ascii="Arial" w:hAnsi="Arial" w:cs="Arial"/>
          <w:b/>
          <w:bCs/>
          <w:lang w:val="sk"/>
        </w:rPr>
      </w:pPr>
      <w:r w:rsidRPr="00240F5E">
        <w:rPr>
          <w:rFonts w:ascii="Arial" w:hAnsi="Arial" w:cs="Arial"/>
          <w:b/>
          <w:bCs/>
          <w:lang w:val="sk"/>
        </w:rPr>
        <w:t>Zoznam povinných príloh:</w:t>
      </w:r>
    </w:p>
    <w:p w14:paraId="25C318A4" w14:textId="77777777" w:rsidR="00240F5E" w:rsidRPr="00240F5E" w:rsidRDefault="00240F5E" w:rsidP="00240F5E">
      <w:pPr>
        <w:ind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>-</w:t>
      </w:r>
    </w:p>
    <w:p w14:paraId="4895220C" w14:textId="77777777" w:rsidR="00240F5E" w:rsidRPr="00240F5E" w:rsidRDefault="00240F5E" w:rsidP="00240F5E">
      <w:pPr>
        <w:ind w:right="1398"/>
        <w:rPr>
          <w:rFonts w:ascii="Arial" w:hAnsi="Arial" w:cs="Arial"/>
          <w:lang w:val="sk"/>
        </w:rPr>
      </w:pPr>
      <w:r w:rsidRPr="00240F5E">
        <w:rPr>
          <w:rFonts w:ascii="Arial" w:hAnsi="Arial" w:cs="Arial"/>
          <w:lang w:val="sk"/>
        </w:rPr>
        <w:t>-</w:t>
      </w:r>
    </w:p>
    <w:p w14:paraId="1C47F15D" w14:textId="77777777" w:rsidR="00240F5E" w:rsidRPr="00240F5E" w:rsidRDefault="00240F5E" w:rsidP="00240F5E">
      <w:pPr>
        <w:spacing w:line="276" w:lineRule="auto"/>
        <w:ind w:left="-15" w:right="1398" w:firstLine="706"/>
        <w:jc w:val="center"/>
        <w:rPr>
          <w:rFonts w:ascii="Arial" w:hAnsi="Arial" w:cs="Arial"/>
          <w:b/>
          <w:bCs/>
          <w:lang w:val="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351"/>
      </w:tblGrid>
      <w:tr w:rsidR="00240F5E" w:rsidRPr="00240F5E" w14:paraId="084AE79E" w14:textId="77777777" w:rsidTr="00A34DA4">
        <w:trPr>
          <w:trHeight w:val="3429"/>
        </w:trPr>
        <w:tc>
          <w:tcPr>
            <w:tcW w:w="9351" w:type="dxa"/>
          </w:tcPr>
          <w:p w14:paraId="0F034FCF" w14:textId="77777777" w:rsidR="00240F5E" w:rsidRPr="00240F5E" w:rsidRDefault="00240F5E" w:rsidP="00240F5E">
            <w:pPr>
              <w:spacing w:line="276" w:lineRule="auto"/>
              <w:ind w:left="-15" w:right="1398" w:firstLine="706"/>
              <w:jc w:val="center"/>
              <w:rPr>
                <w:rFonts w:ascii="Arial" w:hAnsi="Arial" w:cs="Arial"/>
                <w:b/>
                <w:bCs/>
                <w:lang w:val="sk"/>
              </w:rPr>
            </w:pPr>
            <w:r w:rsidRPr="00240F5E">
              <w:rPr>
                <w:rFonts w:ascii="Arial" w:hAnsi="Arial" w:cs="Arial"/>
                <w:b/>
                <w:bCs/>
                <w:lang w:val="sk"/>
              </w:rPr>
              <w:lastRenderedPageBreak/>
              <w:t>Dôležité upozornenia</w:t>
            </w:r>
          </w:p>
          <w:p w14:paraId="0D197592" w14:textId="77777777" w:rsidR="00240F5E" w:rsidRPr="00240F5E" w:rsidRDefault="00240F5E" w:rsidP="00240F5E">
            <w:pPr>
              <w:spacing w:line="276" w:lineRule="auto"/>
              <w:ind w:left="-15" w:right="1398"/>
              <w:rPr>
                <w:rFonts w:ascii="Arial" w:eastAsia="Calibri" w:hAnsi="Arial" w:cs="Arial"/>
                <w:lang w:val="sk"/>
              </w:rPr>
            </w:pPr>
          </w:p>
          <w:p w14:paraId="24C00C73" w14:textId="77777777" w:rsidR="00240F5E" w:rsidRPr="00240F5E" w:rsidRDefault="00240F5E" w:rsidP="00240F5E">
            <w:pPr>
              <w:spacing w:line="276" w:lineRule="auto"/>
              <w:ind w:left="-15" w:right="1398"/>
              <w:jc w:val="center"/>
              <w:rPr>
                <w:rFonts w:ascii="Arial" w:hAnsi="Arial" w:cs="Arial"/>
                <w:lang w:val="sk"/>
              </w:rPr>
            </w:pPr>
            <w:proofErr w:type="spellStart"/>
            <w:r w:rsidRPr="00240F5E">
              <w:rPr>
                <w:rFonts w:ascii="Arial" w:eastAsia="Calibri" w:hAnsi="Arial" w:cs="Arial"/>
                <w:lang w:val="sk"/>
              </w:rPr>
              <w:t>ŽoZZ</w:t>
            </w:r>
            <w:proofErr w:type="spellEnd"/>
            <w:r w:rsidRPr="00240F5E">
              <w:rPr>
                <w:rFonts w:ascii="Arial" w:hAnsi="Arial" w:cs="Arial"/>
                <w:lang w:val="sk"/>
              </w:rPr>
              <w:t xml:space="preserve"> musí byť podpísaná, opečiatkovaná a odoslaná na korešpondenčnú adresu Environmentálneho fondu poštou, alebo prostredníctvom elektronickej schránky, prípadne osobne do podateľne v sídle Fondu počas úradných hodín.</w:t>
            </w:r>
          </w:p>
          <w:p w14:paraId="76AA6A45" w14:textId="77777777" w:rsidR="00240F5E" w:rsidRPr="00240F5E" w:rsidRDefault="00240F5E" w:rsidP="00240F5E">
            <w:pPr>
              <w:spacing w:line="276" w:lineRule="auto"/>
              <w:ind w:right="1289"/>
              <w:jc w:val="center"/>
              <w:rPr>
                <w:rFonts w:ascii="Arial" w:eastAsia="Calibri" w:hAnsi="Arial" w:cs="Arial"/>
                <w:lang w:val="sk"/>
              </w:rPr>
            </w:pPr>
          </w:p>
          <w:p w14:paraId="02BBD8C0" w14:textId="77777777" w:rsidR="00240F5E" w:rsidRPr="00240F5E" w:rsidRDefault="00240F5E" w:rsidP="00240F5E">
            <w:pPr>
              <w:spacing w:line="276" w:lineRule="auto"/>
              <w:ind w:right="1289"/>
              <w:jc w:val="center"/>
              <w:rPr>
                <w:rFonts w:ascii="Arial" w:eastAsia="Calibri" w:hAnsi="Arial" w:cs="Arial"/>
                <w:lang w:val="sk"/>
              </w:rPr>
            </w:pPr>
            <w:r w:rsidRPr="00240F5E">
              <w:rPr>
                <w:rFonts w:ascii="Arial" w:eastAsia="Calibri" w:hAnsi="Arial" w:cs="Arial"/>
                <w:lang w:val="sk"/>
              </w:rPr>
              <w:t xml:space="preserve">Ak Fond zamietol </w:t>
            </w:r>
            <w:proofErr w:type="spellStart"/>
            <w:r w:rsidRPr="00240F5E">
              <w:rPr>
                <w:rFonts w:ascii="Arial" w:eastAsia="Calibri" w:hAnsi="Arial" w:cs="Arial"/>
                <w:lang w:val="sk"/>
              </w:rPr>
              <w:t>ŽoZZ</w:t>
            </w:r>
            <w:proofErr w:type="spellEnd"/>
            <w:r w:rsidRPr="00240F5E">
              <w:rPr>
                <w:rFonts w:ascii="Arial" w:eastAsia="Calibri" w:hAnsi="Arial" w:cs="Arial"/>
                <w:lang w:val="sk"/>
              </w:rPr>
              <w:t xml:space="preserve"> z dôvodu formálnych nedostatkov príjemca môže opätovne požiadať o zmenu Zmluvy.</w:t>
            </w:r>
          </w:p>
          <w:p w14:paraId="7B76DEA4" w14:textId="77777777" w:rsidR="00240F5E" w:rsidRPr="00240F5E" w:rsidRDefault="00240F5E" w:rsidP="00240F5E">
            <w:pPr>
              <w:spacing w:line="276" w:lineRule="auto"/>
              <w:ind w:right="1289"/>
              <w:jc w:val="center"/>
              <w:rPr>
                <w:rFonts w:ascii="Arial" w:eastAsia="Calibri" w:hAnsi="Arial" w:cs="Arial"/>
                <w:lang w:val="sk"/>
              </w:rPr>
            </w:pPr>
          </w:p>
          <w:p w14:paraId="1A482FD2" w14:textId="77777777" w:rsidR="00240F5E" w:rsidRPr="00240F5E" w:rsidRDefault="00240F5E" w:rsidP="00240F5E">
            <w:pPr>
              <w:spacing w:line="276" w:lineRule="auto"/>
              <w:ind w:right="1289"/>
              <w:jc w:val="center"/>
              <w:rPr>
                <w:rFonts w:ascii="Arial" w:eastAsia="Calibri" w:hAnsi="Arial" w:cs="Arial"/>
                <w:lang w:val="sk"/>
              </w:rPr>
            </w:pPr>
            <w:r w:rsidRPr="00240F5E">
              <w:rPr>
                <w:rFonts w:ascii="Arial" w:eastAsia="Calibri" w:hAnsi="Arial" w:cs="Arial"/>
                <w:lang w:val="sk"/>
              </w:rPr>
              <w:t xml:space="preserve">Ak Fond zamietol </w:t>
            </w:r>
            <w:proofErr w:type="spellStart"/>
            <w:r w:rsidRPr="00240F5E">
              <w:rPr>
                <w:rFonts w:ascii="Arial" w:eastAsia="Calibri" w:hAnsi="Arial" w:cs="Arial"/>
                <w:lang w:val="sk"/>
              </w:rPr>
              <w:t>ŽoZZ</w:t>
            </w:r>
            <w:proofErr w:type="spellEnd"/>
            <w:r w:rsidRPr="00240F5E">
              <w:rPr>
                <w:rFonts w:ascii="Arial" w:eastAsia="Calibri" w:hAnsi="Arial" w:cs="Arial"/>
                <w:lang w:val="sk"/>
              </w:rPr>
              <w:t xml:space="preserve"> z dôvodu nesplnenia vecných aspektov Príjemca nie je oprávnený opätovne požiadať o vykonanie rovnakej zmeny.</w:t>
            </w:r>
          </w:p>
          <w:p w14:paraId="5E5F479B" w14:textId="77777777" w:rsidR="00240F5E" w:rsidRPr="00240F5E" w:rsidRDefault="00240F5E" w:rsidP="00240F5E">
            <w:pPr>
              <w:spacing w:line="276" w:lineRule="auto"/>
              <w:ind w:right="1398"/>
              <w:rPr>
                <w:rFonts w:ascii="Arial" w:hAnsi="Arial" w:cs="Arial"/>
                <w:lang w:val="sk"/>
              </w:rPr>
            </w:pPr>
          </w:p>
        </w:tc>
      </w:tr>
    </w:tbl>
    <w:p w14:paraId="4D83FB9D" w14:textId="765366C8" w:rsidR="00240F5E" w:rsidRDefault="00240F5E" w:rsidP="009354F4">
      <w:pPr>
        <w:rPr>
          <w:rFonts w:ascii="Arial Narrow" w:hAnsi="Arial Narrow" w:cs="Arial"/>
          <w:lang w:val="sk"/>
        </w:rPr>
      </w:pPr>
    </w:p>
    <w:p w14:paraId="5B58847C" w14:textId="77777777" w:rsidR="00240F5E" w:rsidRDefault="00240F5E" w:rsidP="00240F5E">
      <w:pPr>
        <w:ind w:hanging="1296"/>
        <w:rPr>
          <w:rFonts w:ascii="Arial Narrow" w:hAnsi="Arial Narrow" w:cs="Arial"/>
          <w:lang w:val="sk"/>
        </w:rPr>
      </w:pPr>
    </w:p>
    <w:p w14:paraId="6DDF69B4" w14:textId="77777777" w:rsidR="00240F5E" w:rsidRDefault="00240F5E" w:rsidP="00240F5E">
      <w:pPr>
        <w:ind w:hanging="1296"/>
        <w:rPr>
          <w:rFonts w:ascii="Arial Narrow" w:hAnsi="Arial Narrow" w:cs="Arial"/>
          <w:lang w:val="sk"/>
        </w:rPr>
      </w:pPr>
    </w:p>
    <w:p w14:paraId="2EE7045F" w14:textId="77777777" w:rsidR="00240F5E" w:rsidRPr="009354F4" w:rsidRDefault="00240F5E" w:rsidP="00240F5E">
      <w:pPr>
        <w:rPr>
          <w:rFonts w:ascii="Arial" w:hAnsi="Arial" w:cs="Arial"/>
          <w:lang w:val="sk"/>
        </w:rPr>
      </w:pPr>
      <w:r w:rsidRPr="009354F4">
        <w:rPr>
          <w:rFonts w:ascii="Arial" w:hAnsi="Arial" w:cs="Arial"/>
          <w:lang w:val="sk"/>
        </w:rPr>
        <w:t>Dátum:</w:t>
      </w:r>
    </w:p>
    <w:p w14:paraId="766E3007" w14:textId="77777777" w:rsidR="009354F4" w:rsidRDefault="009354F4" w:rsidP="00240F5E">
      <w:pPr>
        <w:rPr>
          <w:rFonts w:ascii="Arial Narrow" w:hAnsi="Arial Narrow" w:cs="Arial"/>
          <w:lang w:val="sk"/>
        </w:rPr>
      </w:pPr>
    </w:p>
    <w:p w14:paraId="27FA4000" w14:textId="77777777" w:rsidR="009354F4" w:rsidRDefault="009354F4" w:rsidP="00240F5E">
      <w:pPr>
        <w:rPr>
          <w:rFonts w:ascii="Arial Narrow" w:hAnsi="Arial Narrow" w:cs="Arial"/>
          <w:lang w:val="sk"/>
        </w:rPr>
      </w:pPr>
    </w:p>
    <w:p w14:paraId="4EBD8C73" w14:textId="77777777" w:rsidR="009354F4" w:rsidRPr="00FD4437" w:rsidRDefault="009354F4" w:rsidP="009354F4">
      <w:pPr>
        <w:spacing w:after="0" w:line="276" w:lineRule="auto"/>
        <w:jc w:val="right"/>
        <w:rPr>
          <w:rFonts w:ascii="Arial" w:hAnsi="Arial" w:cs="Arial"/>
        </w:rPr>
      </w:pPr>
      <w:r w:rsidRPr="00FD4437">
        <w:rPr>
          <w:rFonts w:ascii="Arial" w:hAnsi="Arial" w:cs="Arial"/>
        </w:rPr>
        <w:t>.........................................</w:t>
      </w:r>
    </w:p>
    <w:p w14:paraId="4076B36D" w14:textId="4933284D" w:rsidR="00A22FC5" w:rsidRPr="009354F4" w:rsidRDefault="009354F4" w:rsidP="009354F4">
      <w:pPr>
        <w:spacing w:after="0" w:line="276" w:lineRule="auto"/>
        <w:jc w:val="right"/>
        <w:rPr>
          <w:rFonts w:ascii="Arial" w:hAnsi="Arial" w:cs="Arial"/>
        </w:rPr>
      </w:pPr>
      <w:r w:rsidRPr="00FD4437">
        <w:rPr>
          <w:rFonts w:ascii="Arial" w:hAnsi="Arial" w:cs="Arial"/>
        </w:rPr>
        <w:t xml:space="preserve">Titl. Meno </w:t>
      </w:r>
      <w:r w:rsidRPr="00FD4437">
        <w:rPr>
          <w:rFonts w:ascii="Arial" w:hAnsi="Arial" w:cs="Arial"/>
          <w:bCs/>
        </w:rPr>
        <w:t>Priezvisko</w:t>
      </w:r>
      <w:r w:rsidRPr="00FD4437">
        <w:rPr>
          <w:rFonts w:ascii="Arial" w:hAnsi="Arial" w:cs="Arial"/>
        </w:rPr>
        <w:br/>
        <w:t>funkcia</w:t>
      </w:r>
    </w:p>
    <w:p w14:paraId="24CE34A4" w14:textId="77777777" w:rsidR="00A22FC5" w:rsidRDefault="00A22FC5" w:rsidP="007A01F9"/>
    <w:p w14:paraId="15C63B77" w14:textId="77777777" w:rsidR="00A22FC5" w:rsidRDefault="00A22FC5" w:rsidP="007A01F9"/>
    <w:p w14:paraId="70E40D6F" w14:textId="77777777" w:rsidR="00A22FC5" w:rsidRDefault="00A22FC5" w:rsidP="007A01F9"/>
    <w:p w14:paraId="77E446EB" w14:textId="77777777" w:rsidR="00A22FC5" w:rsidRDefault="00A22FC5" w:rsidP="007A01F9"/>
    <w:p w14:paraId="0B819F48" w14:textId="77777777" w:rsidR="00A22FC5" w:rsidRDefault="00A22FC5" w:rsidP="007A01F9"/>
    <w:p w14:paraId="06C85504" w14:textId="77777777" w:rsidR="007A01F9" w:rsidRPr="007A01F9" w:rsidRDefault="007A01F9" w:rsidP="007A01F9"/>
    <w:p w14:paraId="4E723559" w14:textId="77777777" w:rsidR="007A01F9" w:rsidRDefault="007A01F9" w:rsidP="007A01F9"/>
    <w:p w14:paraId="0E756855" w14:textId="77777777" w:rsidR="00981E62" w:rsidRPr="007A01F9" w:rsidRDefault="00981E62" w:rsidP="007A01F9"/>
    <w:p w14:paraId="493045EB" w14:textId="77777777" w:rsidR="007A01F9" w:rsidRDefault="007A01F9" w:rsidP="007A01F9"/>
    <w:p w14:paraId="5BF71552" w14:textId="77777777" w:rsidR="0079757F" w:rsidRPr="0079757F" w:rsidRDefault="0079757F" w:rsidP="0079757F"/>
    <w:p w14:paraId="30F9D989" w14:textId="77777777" w:rsidR="0079757F" w:rsidRDefault="0079757F" w:rsidP="0079757F">
      <w:pPr>
        <w:tabs>
          <w:tab w:val="left" w:pos="3385"/>
        </w:tabs>
      </w:pPr>
    </w:p>
    <w:p w14:paraId="7C1B2213" w14:textId="77777777" w:rsidR="0079757F" w:rsidRDefault="0079757F" w:rsidP="0079757F">
      <w:pPr>
        <w:tabs>
          <w:tab w:val="left" w:pos="3385"/>
        </w:tabs>
      </w:pPr>
      <w:r>
        <w:tab/>
      </w:r>
    </w:p>
    <w:p w14:paraId="37F733C8" w14:textId="77777777" w:rsidR="0079757F" w:rsidRDefault="0079757F" w:rsidP="0079757F">
      <w:pPr>
        <w:tabs>
          <w:tab w:val="left" w:pos="3385"/>
        </w:tabs>
      </w:pPr>
    </w:p>
    <w:p w14:paraId="218A4352" w14:textId="77777777" w:rsidR="00F64930" w:rsidRDefault="00F64930" w:rsidP="0079757F">
      <w:pPr>
        <w:tabs>
          <w:tab w:val="left" w:pos="3385"/>
        </w:tabs>
      </w:pPr>
    </w:p>
    <w:p w14:paraId="50455517" w14:textId="77777777" w:rsidR="00F64930" w:rsidRDefault="00F64930" w:rsidP="0079757F">
      <w:pPr>
        <w:tabs>
          <w:tab w:val="left" w:pos="3385"/>
        </w:tabs>
      </w:pPr>
    </w:p>
    <w:sectPr w:rsidR="00F64930" w:rsidSect="00431081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134" w:header="425" w:footer="0" w:gutter="0"/>
      <w:cols w:space="708"/>
      <w:titlePg w:val="0"/>
      <w:docGrid w:linePitch="360"/>
      <w:sectPrChange w:id="14" w:author="Piaček Róbert" w:date="2025-08-08T09:51:00Z" w16du:dateUtc="2025-08-08T07:51:00Z">
        <w:sectPr w:rsidR="00F64930" w:rsidSect="00431081">
          <w:pgMar w:top="1418" w:right="1134" w:bottom="1418" w:left="1134" w:header="705" w:footer="0" w:gutter="0"/>
          <w:titlePg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C4E604" w14:textId="77777777" w:rsidR="005D07FE" w:rsidRDefault="005D07FE" w:rsidP="00C55249">
      <w:pPr>
        <w:spacing w:after="0" w:line="240" w:lineRule="auto"/>
      </w:pPr>
      <w:r>
        <w:separator/>
      </w:r>
    </w:p>
  </w:endnote>
  <w:endnote w:type="continuationSeparator" w:id="0">
    <w:p w14:paraId="6159CF98" w14:textId="77777777" w:rsidR="005D07FE" w:rsidRDefault="005D07FE" w:rsidP="00C55249">
      <w:pPr>
        <w:spacing w:after="0" w:line="240" w:lineRule="auto"/>
      </w:pPr>
      <w:r>
        <w:continuationSeparator/>
      </w:r>
    </w:p>
  </w:endnote>
  <w:endnote w:type="continuationNotice" w:id="1">
    <w:p w14:paraId="70D822A0" w14:textId="77777777" w:rsidR="005D07FE" w:rsidRDefault="005D07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7918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sdt>
        <w:sdtPr>
          <w:rPr>
            <w:sz w:val="20"/>
            <w:szCs w:val="20"/>
          </w:rPr>
          <w:id w:val="-342402558"/>
          <w:docPartObj>
            <w:docPartGallery w:val="Page Numbers (Top of Page)"/>
            <w:docPartUnique/>
          </w:docPartObj>
        </w:sdtPr>
        <w:sdtEndPr/>
        <w:sdtContent>
          <w:p w14:paraId="59D1038A" w14:textId="77777777" w:rsidR="007364F0" w:rsidRPr="007364F0" w:rsidRDefault="007364F0" w:rsidP="007364F0">
            <w:pPr>
              <w:tabs>
                <w:tab w:val="center" w:pos="4536"/>
                <w:tab w:val="right" w:pos="9072"/>
              </w:tabs>
              <w:spacing w:after="0" w:line="240" w:lineRule="auto"/>
              <w:jc w:val="right"/>
              <w:rPr>
                <w:sz w:val="20"/>
                <w:szCs w:val="20"/>
              </w:rPr>
            </w:pPr>
            <w:r w:rsidRPr="007364F0">
              <w:rPr>
                <w:rFonts w:ascii="Arial" w:hAnsi="Arial" w:cs="Arial"/>
                <w:sz w:val="20"/>
                <w:szCs w:val="20"/>
              </w:rPr>
              <w:t xml:space="preserve">Strana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364F0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Pr="007364F0">
              <w:rPr>
                <w:rFonts w:ascii="Arial" w:hAnsi="Arial" w:cs="Arial"/>
                <w:b/>
                <w:bCs/>
              </w:rPr>
              <w:t>1</w:t>
            </w:r>
            <w:r w:rsidRPr="007364F0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2819F6C" w14:textId="77777777" w:rsidR="00D231EC" w:rsidRDefault="00D231EC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8359" w:type="dxa"/>
      <w:tblInd w:w="128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113" w:type="dxa"/>
      </w:tblCellMar>
      <w:tblLook w:val="04A0" w:firstRow="1" w:lastRow="0" w:firstColumn="1" w:lastColumn="0" w:noHBand="0" w:noVBand="1"/>
    </w:tblPr>
    <w:tblGrid>
      <w:gridCol w:w="2078"/>
      <w:gridCol w:w="2079"/>
      <w:gridCol w:w="2169"/>
      <w:gridCol w:w="2033"/>
    </w:tblGrid>
    <w:tr w:rsidR="00981E62" w:rsidRPr="007434AF" w14:paraId="70F798EA" w14:textId="77777777" w:rsidTr="00794C3A">
      <w:trPr>
        <w:trHeight w:val="735"/>
      </w:trPr>
      <w:tc>
        <w:tcPr>
          <w:tcW w:w="2078" w:type="dxa"/>
        </w:tcPr>
        <w:p w14:paraId="6E826A33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bookmarkStart w:id="4" w:name="_Hlk205549841"/>
          <w:bookmarkStart w:id="5" w:name="_Hlk205549842"/>
          <w:bookmarkStart w:id="6" w:name="_Hlk205549843"/>
          <w:bookmarkStart w:id="7" w:name="_Hlk205549844"/>
          <w:bookmarkStart w:id="8" w:name="_Hlk205549845"/>
          <w:bookmarkStart w:id="9" w:name="_Hlk205549846"/>
          <w:bookmarkStart w:id="10" w:name="_Hlk205550639"/>
          <w:bookmarkStart w:id="11" w:name="_Hlk205550640"/>
          <w:bookmarkStart w:id="12" w:name="_Hlk205550641"/>
          <w:bookmarkStart w:id="13" w:name="_Hlk205550642"/>
          <w:r w:rsidRPr="00EF539A">
            <w:rPr>
              <w:rFonts w:ascii="Arial" w:hAnsi="Arial" w:cs="Arial"/>
              <w:color w:val="7F7F7F" w:themeColor="text1" w:themeTint="80"/>
              <w:sz w:val="16"/>
              <w:szCs w:val="18"/>
            </w:rPr>
            <w:t>Adresa sídla</w:t>
          </w:r>
        </w:p>
        <w:p w14:paraId="1C310743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 w:rsidRPr="007434AF"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1FF05C00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Nevädzová 5</w:t>
          </w:r>
        </w:p>
        <w:p w14:paraId="63062A7D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821 01 Bratislava</w:t>
          </w:r>
        </w:p>
        <w:p w14:paraId="7E98E9FA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IČO: 30 796 491</w:t>
          </w:r>
        </w:p>
      </w:tc>
      <w:tc>
        <w:tcPr>
          <w:tcW w:w="2079" w:type="dxa"/>
        </w:tcPr>
        <w:p w14:paraId="4B552397" w14:textId="77777777" w:rsidR="00981E62" w:rsidRPr="00EF539A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Korešpondenčná adresa</w:t>
          </w:r>
        </w:p>
        <w:p w14:paraId="1C4336CB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Environmentálny fond</w:t>
          </w:r>
        </w:p>
        <w:p w14:paraId="5999C28A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P.O. Box 14</w:t>
          </w:r>
        </w:p>
        <w:p w14:paraId="7AC91C32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827 14 Bratislava 212</w:t>
          </w:r>
        </w:p>
      </w:tc>
      <w:tc>
        <w:tcPr>
          <w:tcW w:w="2169" w:type="dxa"/>
        </w:tcPr>
        <w:p w14:paraId="104B91DE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7F7F7F" w:themeColor="text1" w:themeTint="80"/>
              <w:sz w:val="16"/>
              <w:szCs w:val="18"/>
            </w:rPr>
            <w:t>Tel.:</w:t>
          </w:r>
        </w:p>
        <w:p w14:paraId="3E27B41C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00</w:t>
          </w:r>
        </w:p>
        <w:p w14:paraId="1435746F" w14:textId="77777777" w:rsidR="00981E62" w:rsidRPr="007434AF" w:rsidRDefault="00981E62" w:rsidP="00981E62">
          <w:pPr>
            <w:pStyle w:val="Pta"/>
            <w:spacing w:line="276" w:lineRule="auto"/>
            <w:rPr>
              <w:rFonts w:ascii="Arial" w:hAnsi="Arial" w:cs="Arial"/>
              <w:color w:val="262626" w:themeColor="text1" w:themeTint="D9"/>
              <w:sz w:val="16"/>
              <w:szCs w:val="18"/>
            </w:rPr>
          </w:pPr>
          <w:r>
            <w:rPr>
              <w:rFonts w:ascii="Arial" w:hAnsi="Arial" w:cs="Arial"/>
              <w:color w:val="262626" w:themeColor="text1" w:themeTint="D9"/>
              <w:sz w:val="16"/>
              <w:szCs w:val="18"/>
            </w:rPr>
            <w:t>+421 (2) 212 909 01</w:t>
          </w:r>
        </w:p>
      </w:tc>
      <w:tc>
        <w:tcPr>
          <w:tcW w:w="2033" w:type="dxa"/>
        </w:tcPr>
        <w:p w14:paraId="61C08D21" w14:textId="77777777" w:rsidR="00981E62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8"/>
            </w:rPr>
            <w:t>E-mail</w:t>
          </w:r>
        </w:p>
        <w:p w14:paraId="32F31DC8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000000" w:themeColor="text1"/>
              <w:sz w:val="16"/>
              <w:szCs w:val="18"/>
            </w:rPr>
          </w:pPr>
          <w:r w:rsidRPr="004B0577">
            <w:rPr>
              <w:rFonts w:ascii="Arial" w:hAnsi="Arial" w:cs="Arial"/>
              <w:color w:val="000000" w:themeColor="text1"/>
              <w:sz w:val="16"/>
              <w:szCs w:val="18"/>
            </w:rPr>
            <w:t>podatelna@envirofond.sk</w:t>
          </w:r>
        </w:p>
        <w:p w14:paraId="33CA3F9F" w14:textId="77777777" w:rsidR="00981E62" w:rsidRPr="004B0577" w:rsidRDefault="00981E62" w:rsidP="00981E62">
          <w:pPr>
            <w:pStyle w:val="Pta"/>
            <w:spacing w:line="276" w:lineRule="auto"/>
            <w:rPr>
              <w:rFonts w:ascii="Arial" w:hAnsi="Arial" w:cs="Arial"/>
              <w:color w:val="7F7F7F" w:themeColor="text1" w:themeTint="80"/>
              <w:sz w:val="16"/>
              <w:szCs w:val="18"/>
            </w:rPr>
          </w:pPr>
          <w:r w:rsidRPr="004B0577">
            <w:rPr>
              <w:rFonts w:ascii="Arial" w:hAnsi="Arial" w:cs="Arial"/>
              <w:color w:val="538135" w:themeColor="accent6" w:themeShade="BF"/>
              <w:sz w:val="16"/>
              <w:szCs w:val="18"/>
            </w:rPr>
            <w:t>www.envirofond.sk</w:t>
          </w:r>
        </w:p>
      </w:tc>
    </w:tr>
  </w:tbl>
  <w:p w14:paraId="65B24743" w14:textId="77777777" w:rsidR="00036377" w:rsidRDefault="00981E62" w:rsidP="00036377">
    <w:pPr>
      <w:pStyle w:val="Pta"/>
    </w:pPr>
    <w:r>
      <w:rPr>
        <w:noProof/>
        <w:lang w:eastAsia="sk-SK"/>
      </w:rPr>
      <w:drawing>
        <wp:anchor distT="0" distB="0" distL="114300" distR="114300" simplePos="0" relativeHeight="251673612" behindDoc="0" locked="0" layoutInCell="1" allowOverlap="1" wp14:anchorId="27607BE3" wp14:editId="3B7D898F">
          <wp:simplePos x="0" y="0"/>
          <wp:positionH relativeFrom="margin">
            <wp:posOffset>107002</wp:posOffset>
          </wp:positionH>
          <wp:positionV relativeFrom="margin">
            <wp:posOffset>8974851</wp:posOffset>
          </wp:positionV>
          <wp:extent cx="632460" cy="579755"/>
          <wp:effectExtent l="0" t="0" r="0" b="0"/>
          <wp:wrapNone/>
          <wp:docPr id="117768492" name="Obrázok 79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" name="Obrázok 79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2460" cy="579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C1145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74636" behindDoc="0" locked="0" layoutInCell="1" allowOverlap="1" wp14:anchorId="5A130179" wp14:editId="262C6696">
              <wp:simplePos x="0" y="0"/>
              <wp:positionH relativeFrom="margin">
                <wp:posOffset>1551940</wp:posOffset>
              </wp:positionH>
              <wp:positionV relativeFrom="paragraph">
                <wp:posOffset>-730690</wp:posOffset>
              </wp:positionV>
              <wp:extent cx="4481781" cy="0"/>
              <wp:effectExtent l="0" t="0" r="0" b="0"/>
              <wp:wrapNone/>
              <wp:docPr id="1418215509" name="Rovná spojnica 7306979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4481781" cy="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B25BA0" id="Rovná spojnica 730697917" o:spid="_x0000_s1026" style="position:absolute;z-index:2516746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2.2pt,-57.55pt" to="475.1pt,-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" strokecolor="#02864a">
              <v:stroke joinstyle="miter"/>
              <w10:wrap anchorx="margin"/>
            </v:line>
          </w:pict>
        </mc:Fallback>
      </mc:AlternateContent>
    </w:r>
    <w:r w:rsidRPr="00FC1145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75660" behindDoc="0" locked="0" layoutInCell="1" allowOverlap="1" wp14:anchorId="106843FD" wp14:editId="0B04FCEE">
              <wp:simplePos x="0" y="0"/>
              <wp:positionH relativeFrom="margin">
                <wp:posOffset>12065</wp:posOffset>
              </wp:positionH>
              <wp:positionV relativeFrom="paragraph">
                <wp:posOffset>-733572</wp:posOffset>
              </wp:positionV>
              <wp:extent cx="1538117" cy="1465"/>
              <wp:effectExtent l="0" t="19050" r="43180" b="55880"/>
              <wp:wrapNone/>
              <wp:docPr id="1719139729" name="Rovná spojnica 10450629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38117" cy="1465"/>
                      </a:xfrm>
                      <a:prstGeom prst="line">
                        <a:avLst/>
                      </a:prstGeom>
                      <a:noFill/>
                      <a:ln w="5715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5A885E" id="Rovná spojnica 1045062944" o:spid="_x0000_s1026" style="position:absolute;z-index:2516756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95pt,-57.75pt" to="122.05pt,-5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" strokecolor="#02864a" strokeweight="4.5pt">
              <v:stroke joinstyle="miter"/>
              <w10:wrap anchorx="margin"/>
            </v:line>
          </w:pict>
        </mc:Fallback>
      </mc:AlternateContent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07328" w14:textId="77777777" w:rsidR="005D07FE" w:rsidRDefault="005D07FE" w:rsidP="00C55249">
      <w:pPr>
        <w:spacing w:after="0" w:line="240" w:lineRule="auto"/>
      </w:pPr>
      <w:r>
        <w:separator/>
      </w:r>
    </w:p>
  </w:footnote>
  <w:footnote w:type="continuationSeparator" w:id="0">
    <w:p w14:paraId="3E0CA7CD" w14:textId="77777777" w:rsidR="005D07FE" w:rsidRDefault="005D07FE" w:rsidP="00C55249">
      <w:pPr>
        <w:spacing w:after="0" w:line="240" w:lineRule="auto"/>
      </w:pPr>
      <w:r>
        <w:continuationSeparator/>
      </w:r>
    </w:p>
  </w:footnote>
  <w:footnote w:type="continuationNotice" w:id="1">
    <w:p w14:paraId="1799D158" w14:textId="77777777" w:rsidR="005D07FE" w:rsidRDefault="005D07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BE4E3" w14:textId="3CDE307E" w:rsidR="004B15D5" w:rsidRPr="004B15D5" w:rsidRDefault="004B15D5" w:rsidP="004B15D5">
    <w:pPr>
      <w:pStyle w:val="Hlavika"/>
      <w:jc w:val="right"/>
    </w:pPr>
    <w:r w:rsidRPr="004B15D5">
      <w:rPr>
        <w:noProof/>
      </w:rPr>
      <w:drawing>
        <wp:anchor distT="0" distB="0" distL="114300" distR="114300" simplePos="0" relativeHeight="251664396" behindDoc="1" locked="0" layoutInCell="1" allowOverlap="1" wp14:anchorId="13E31E47" wp14:editId="0B0D3E65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1752084504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B15D5">
      <w:rPr>
        <w:noProof/>
      </w:rPr>
      <mc:AlternateContent>
        <mc:Choice Requires="wps">
          <w:drawing>
            <wp:anchor distT="0" distB="0" distL="114300" distR="114300" simplePos="0" relativeHeight="251665420" behindDoc="0" locked="0" layoutInCell="1" allowOverlap="1" wp14:anchorId="161F6FCD" wp14:editId="4F10CD69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512151252" name="Rovná spojnica 5121512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C5E297D" id="Rovná spojnica 512151252" o:spid="_x0000_s1026" style="position:absolute;z-index:2516654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Pr="004B15D5">
      <w:rPr>
        <w:noProof/>
      </w:rPr>
      <mc:AlternateContent>
        <mc:Choice Requires="wps">
          <w:drawing>
            <wp:anchor distT="0" distB="0" distL="114300" distR="114300" simplePos="0" relativeHeight="251666444" behindDoc="0" locked="0" layoutInCell="1" allowOverlap="1" wp14:anchorId="52A508FD" wp14:editId="2056B591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379409153" name="Rovná spojnica 13794091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BE13C2" id="Rovná spojnica 1379409153" o:spid="_x0000_s1026" style="position:absolute;z-index:2516664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Pr="004B15D5">
      <w:rPr>
        <w:noProof/>
      </w:rPr>
      <w:drawing>
        <wp:anchor distT="0" distB="0" distL="114300" distR="114300" simplePos="0" relativeHeight="251667468" behindDoc="1" locked="0" layoutInCell="1" allowOverlap="1" wp14:anchorId="3980457B" wp14:editId="08F6564E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61490" cy="427990"/>
          <wp:effectExtent l="0" t="0" r="0" b="0"/>
          <wp:wrapNone/>
          <wp:docPr id="714697440" name="Obrázok 1441744200" descr="Obrázok, na ktorom je grafika, písmo, symbol, grafický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41744200" name="Obrázok 1441744200" descr="Obrázok, na ktorom je grafika, písmo, symbol, grafický dizajn&#10;&#10;Obsah vygenerovaný umelou inteligenciou môže byť nesprávny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15D5">
      <w:tab/>
      <w:t xml:space="preserve">                                                                      </w:t>
    </w:r>
    <w:r w:rsidRPr="004B15D5">
      <w:rPr>
        <w:noProof/>
      </w:rPr>
      <w:drawing>
        <wp:inline distT="0" distB="0" distL="0" distR="0" wp14:anchorId="6D59A0E9" wp14:editId="227EFBCA">
          <wp:extent cx="2771775" cy="503555"/>
          <wp:effectExtent l="0" t="0" r="9525" b="0"/>
          <wp:docPr id="1286042519" name="Obrázok 8" descr="Obrázok, na ktorom je text, písmo, snímka obrazovky, elektrická modrá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2660903" name="Obrázok 8" descr="Obrázok, na ktorom je text, písmo, snímka obrazovky, elektrická modrá&#10;&#10;Obsah vygenerovaný pomocou AI môže byť nesprávny.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2448"/>
                  <a:stretch>
                    <a:fillRect/>
                  </a:stretch>
                </pic:blipFill>
                <pic:spPr bwMode="auto">
                  <a:xfrm>
                    <a:off x="0" y="0"/>
                    <a:ext cx="2774224" cy="50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2B2FA3" w:rsidRPr="002B2FA3">
      <w:rPr>
        <w:color w:val="000000" w:themeColor="text1"/>
      </w:rPr>
      <w:t>F232-1_14.08.2025</w:t>
    </w:r>
  </w:p>
  <w:p w14:paraId="2998C5B6" w14:textId="77777777" w:rsidR="00DA7754" w:rsidRDefault="00DA7754" w:rsidP="00FB4FDF">
    <w:pPr>
      <w:pStyle w:val="Hlavika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5AEB9" w14:textId="77777777" w:rsidR="00F26498" w:rsidRDefault="006901D2" w:rsidP="00FC7B8B">
    <w:pPr>
      <w:pStyle w:val="Hlavika"/>
    </w:pPr>
    <w:bookmarkStart w:id="0" w:name="_Hlk205540798"/>
    <w:bookmarkStart w:id="1" w:name="_Hlk205540799"/>
    <w:bookmarkStart w:id="2" w:name="_Hlk205540800"/>
    <w:bookmarkStart w:id="3" w:name="_Hlk205540801"/>
    <w:r>
      <w:rPr>
        <w:noProof/>
        <w:lang w:eastAsia="sk-SK"/>
      </w:rPr>
      <w:drawing>
        <wp:anchor distT="0" distB="0" distL="114300" distR="114300" simplePos="0" relativeHeight="251658246" behindDoc="1" locked="0" layoutInCell="1" allowOverlap="1" wp14:anchorId="7C8E32A5" wp14:editId="7639E1F8">
          <wp:simplePos x="0" y="0"/>
          <wp:positionH relativeFrom="column">
            <wp:posOffset>2676525</wp:posOffset>
          </wp:positionH>
          <wp:positionV relativeFrom="paragraph">
            <wp:posOffset>575310</wp:posOffset>
          </wp:positionV>
          <wp:extent cx="4178904" cy="7522028"/>
          <wp:effectExtent l="0" t="0" r="0" b="3175"/>
          <wp:wrapNone/>
          <wp:docPr id="2001495629" name="Obrázok 889655172" descr="Obrázok, na ktorom je grafika, dizajn&#10;&#10;Obsah vygenerovaný umelou inteligenciou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9655172" name="Obrázok 889655172" descr="Obrázok, na ktorom je grafika, dizajn&#10;&#10;Obsah vygenerovaný umelou inteligenciou môže byť nesprávny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78904" cy="75220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2242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259ED504" wp14:editId="595EBFE9">
              <wp:simplePos x="0" y="0"/>
              <wp:positionH relativeFrom="margin">
                <wp:posOffset>-57150</wp:posOffset>
              </wp:positionH>
              <wp:positionV relativeFrom="paragraph">
                <wp:posOffset>-232410</wp:posOffset>
              </wp:positionV>
              <wp:extent cx="1786255" cy="0"/>
              <wp:effectExtent l="0" t="38100" r="42545" b="38100"/>
              <wp:wrapNone/>
              <wp:docPr id="1380098185" name="Rovná spojnica 13800981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noFill/>
                      <a:ln w="76200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85F0E0" id="Rovná spojnica 1380098185" o:spid="_x0000_s1026" style="position:absolute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5pt,-18.3pt" to="136.15pt,-1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" strokecolor="#02864a" strokeweight="6pt">
              <v:stroke joinstyle="miter"/>
              <w10:wrap anchorx="margin"/>
            </v:line>
          </w:pict>
        </mc:Fallback>
      </mc:AlternateContent>
    </w:r>
    <w:r w:rsidR="007D2242"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249" behindDoc="0" locked="0" layoutInCell="1" allowOverlap="1" wp14:anchorId="22F53619" wp14:editId="34291880">
              <wp:simplePos x="0" y="0"/>
              <wp:positionH relativeFrom="margin">
                <wp:posOffset>-55245</wp:posOffset>
              </wp:positionH>
              <wp:positionV relativeFrom="paragraph">
                <wp:posOffset>561340</wp:posOffset>
              </wp:positionV>
              <wp:extent cx="6090139" cy="16090"/>
              <wp:effectExtent l="0" t="0" r="25400" b="22225"/>
              <wp:wrapNone/>
              <wp:docPr id="1077757824" name="Rovná spojnica 10777578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02864A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27EC48" id="Rovná spojnica 1077757824" o:spid="_x0000_s1026" style="position:absolute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.35pt,44.2pt" to="475.2pt,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" strokecolor="#02864a">
              <v:stroke joinstyle="miter"/>
              <w10:wrap anchorx="margin"/>
            </v:line>
          </w:pict>
        </mc:Fallback>
      </mc:AlternateContent>
    </w:r>
    <w:r w:rsidR="001C15B6">
      <w:rPr>
        <w:noProof/>
      </w:rPr>
      <w:drawing>
        <wp:inline distT="0" distB="0" distL="0" distR="0" wp14:anchorId="279DC1EA" wp14:editId="6A24F88F">
          <wp:extent cx="4972744" cy="533474"/>
          <wp:effectExtent l="0" t="0" r="0" b="0"/>
          <wp:docPr id="434893675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145282" name="Obrázok 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72744" cy="5334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C7B8B">
      <w:tab/>
    </w:r>
    <w:r w:rsidR="00FF2970">
      <w:t xml:space="preserve"> </w:t>
    </w:r>
    <w:r w:rsidR="00F26498">
      <w:t>F</w:t>
    </w:r>
    <w:r w:rsidR="00160855">
      <w:t>230</w:t>
    </w:r>
    <w:r w:rsidR="00F26498">
      <w:t>-</w:t>
    </w:r>
    <w:r w:rsidR="00160855">
      <w:t>1</w:t>
    </w:r>
    <w:r w:rsidR="00F26498">
      <w:t>_</w:t>
    </w:r>
    <w:r w:rsidR="00160855">
      <w:t>11</w:t>
    </w:r>
    <w:r w:rsidR="00F26498">
      <w:t>.0</w:t>
    </w:r>
    <w:r w:rsidR="00626A4A">
      <w:t>8</w:t>
    </w:r>
    <w:r w:rsidR="00F26498">
      <w:t>.2025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45AAC"/>
    <w:multiLevelType w:val="hybridMultilevel"/>
    <w:tmpl w:val="A5740076"/>
    <w:lvl w:ilvl="0" w:tplc="7DC09CB8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41977789"/>
    <w:multiLevelType w:val="hybridMultilevel"/>
    <w:tmpl w:val="37D43C4E"/>
    <w:lvl w:ilvl="0" w:tplc="CE4234BE">
      <w:start w:val="1"/>
      <w:numFmt w:val="bullet"/>
      <w:lvlText w:val="•"/>
      <w:lvlJc w:val="left"/>
      <w:pPr>
        <w:ind w:left="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D0D054">
      <w:start w:val="1"/>
      <w:numFmt w:val="bullet"/>
      <w:lvlText w:val="o"/>
      <w:lvlJc w:val="left"/>
      <w:pPr>
        <w:ind w:left="1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D4C8">
      <w:start w:val="1"/>
      <w:numFmt w:val="bullet"/>
      <w:lvlText w:val="▪"/>
      <w:lvlJc w:val="left"/>
      <w:pPr>
        <w:ind w:left="18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863FBC">
      <w:start w:val="1"/>
      <w:numFmt w:val="bullet"/>
      <w:lvlText w:val="•"/>
      <w:lvlJc w:val="left"/>
      <w:pPr>
        <w:ind w:left="26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601CDA">
      <w:start w:val="1"/>
      <w:numFmt w:val="bullet"/>
      <w:lvlText w:val="o"/>
      <w:lvlJc w:val="left"/>
      <w:pPr>
        <w:ind w:left="33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99C9BB2">
      <w:start w:val="1"/>
      <w:numFmt w:val="bullet"/>
      <w:lvlText w:val="▪"/>
      <w:lvlJc w:val="left"/>
      <w:pPr>
        <w:ind w:left="40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CE6C66">
      <w:start w:val="1"/>
      <w:numFmt w:val="bullet"/>
      <w:lvlText w:val="•"/>
      <w:lvlJc w:val="left"/>
      <w:pPr>
        <w:ind w:left="47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C314">
      <w:start w:val="1"/>
      <w:numFmt w:val="bullet"/>
      <w:lvlText w:val="o"/>
      <w:lvlJc w:val="left"/>
      <w:pPr>
        <w:ind w:left="54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34E37A">
      <w:start w:val="1"/>
      <w:numFmt w:val="bullet"/>
      <w:lvlText w:val="▪"/>
      <w:lvlJc w:val="left"/>
      <w:pPr>
        <w:ind w:left="6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1C53DAF"/>
    <w:multiLevelType w:val="hybridMultilevel"/>
    <w:tmpl w:val="07BCFC9C"/>
    <w:lvl w:ilvl="0" w:tplc="79841A86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605270B4"/>
    <w:multiLevelType w:val="hybridMultilevel"/>
    <w:tmpl w:val="B898418C"/>
    <w:lvl w:ilvl="0" w:tplc="6CA2E012">
      <w:start w:val="1"/>
      <w:numFmt w:val="lowerLetter"/>
      <w:lvlText w:val="%1)"/>
      <w:lvlJc w:val="left"/>
      <w:pPr>
        <w:ind w:left="34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" w15:restartNumberingAfterBreak="0">
    <w:nsid w:val="68F24D32"/>
    <w:multiLevelType w:val="hybridMultilevel"/>
    <w:tmpl w:val="6D12E52E"/>
    <w:lvl w:ilvl="0" w:tplc="D6A04160">
      <w:start w:val="1"/>
      <w:numFmt w:val="decimal"/>
      <w:lvlText w:val="%1."/>
      <w:lvlJc w:val="left"/>
      <w:pPr>
        <w:ind w:left="345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065" w:hanging="360"/>
      </w:pPr>
    </w:lvl>
    <w:lvl w:ilvl="2" w:tplc="041B001B" w:tentative="1">
      <w:start w:val="1"/>
      <w:numFmt w:val="lowerRoman"/>
      <w:lvlText w:val="%3."/>
      <w:lvlJc w:val="right"/>
      <w:pPr>
        <w:ind w:left="1785" w:hanging="180"/>
      </w:pPr>
    </w:lvl>
    <w:lvl w:ilvl="3" w:tplc="041B000F" w:tentative="1">
      <w:start w:val="1"/>
      <w:numFmt w:val="decimal"/>
      <w:lvlText w:val="%4."/>
      <w:lvlJc w:val="left"/>
      <w:pPr>
        <w:ind w:left="2505" w:hanging="360"/>
      </w:pPr>
    </w:lvl>
    <w:lvl w:ilvl="4" w:tplc="041B0019" w:tentative="1">
      <w:start w:val="1"/>
      <w:numFmt w:val="lowerLetter"/>
      <w:lvlText w:val="%5."/>
      <w:lvlJc w:val="left"/>
      <w:pPr>
        <w:ind w:left="3225" w:hanging="360"/>
      </w:pPr>
    </w:lvl>
    <w:lvl w:ilvl="5" w:tplc="041B001B" w:tentative="1">
      <w:start w:val="1"/>
      <w:numFmt w:val="lowerRoman"/>
      <w:lvlText w:val="%6."/>
      <w:lvlJc w:val="right"/>
      <w:pPr>
        <w:ind w:left="3945" w:hanging="180"/>
      </w:pPr>
    </w:lvl>
    <w:lvl w:ilvl="6" w:tplc="041B000F" w:tentative="1">
      <w:start w:val="1"/>
      <w:numFmt w:val="decimal"/>
      <w:lvlText w:val="%7."/>
      <w:lvlJc w:val="left"/>
      <w:pPr>
        <w:ind w:left="4665" w:hanging="360"/>
      </w:pPr>
    </w:lvl>
    <w:lvl w:ilvl="7" w:tplc="041B0019" w:tentative="1">
      <w:start w:val="1"/>
      <w:numFmt w:val="lowerLetter"/>
      <w:lvlText w:val="%8."/>
      <w:lvlJc w:val="left"/>
      <w:pPr>
        <w:ind w:left="5385" w:hanging="360"/>
      </w:pPr>
    </w:lvl>
    <w:lvl w:ilvl="8" w:tplc="041B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040976966">
    <w:abstractNumId w:val="1"/>
  </w:num>
  <w:num w:numId="2" w16cid:durableId="110513429">
    <w:abstractNumId w:val="4"/>
  </w:num>
  <w:num w:numId="3" w16cid:durableId="309869606">
    <w:abstractNumId w:val="2"/>
  </w:num>
  <w:num w:numId="4" w16cid:durableId="121005370">
    <w:abstractNumId w:val="3"/>
  </w:num>
  <w:num w:numId="5" w16cid:durableId="115129481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iaček Róbert">
    <w15:presenceInfo w15:providerId="AD" w15:userId="S::Piacek@envirofond.sk::1745637d-50e3-41d8-852c-9a664d9ac1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7FE"/>
    <w:rsid w:val="000113E2"/>
    <w:rsid w:val="00034BCF"/>
    <w:rsid w:val="00036377"/>
    <w:rsid w:val="00040F27"/>
    <w:rsid w:val="00085662"/>
    <w:rsid w:val="0009348E"/>
    <w:rsid w:val="000F4B02"/>
    <w:rsid w:val="000F5DBF"/>
    <w:rsid w:val="0010105E"/>
    <w:rsid w:val="0012385A"/>
    <w:rsid w:val="001519B0"/>
    <w:rsid w:val="00160855"/>
    <w:rsid w:val="00165924"/>
    <w:rsid w:val="00166093"/>
    <w:rsid w:val="00181891"/>
    <w:rsid w:val="001C15B6"/>
    <w:rsid w:val="001E446F"/>
    <w:rsid w:val="00204E81"/>
    <w:rsid w:val="002253A8"/>
    <w:rsid w:val="0022610E"/>
    <w:rsid w:val="00240F5E"/>
    <w:rsid w:val="002428CE"/>
    <w:rsid w:val="00246CFD"/>
    <w:rsid w:val="002678E3"/>
    <w:rsid w:val="00281B32"/>
    <w:rsid w:val="002857DA"/>
    <w:rsid w:val="002B25B2"/>
    <w:rsid w:val="002B2FA3"/>
    <w:rsid w:val="002B795B"/>
    <w:rsid w:val="002C19CF"/>
    <w:rsid w:val="002E6F5C"/>
    <w:rsid w:val="00360463"/>
    <w:rsid w:val="00381AE9"/>
    <w:rsid w:val="00385F6A"/>
    <w:rsid w:val="00397413"/>
    <w:rsid w:val="003B212A"/>
    <w:rsid w:val="00426676"/>
    <w:rsid w:val="004269AE"/>
    <w:rsid w:val="00431081"/>
    <w:rsid w:val="0046374F"/>
    <w:rsid w:val="00486DEF"/>
    <w:rsid w:val="00495593"/>
    <w:rsid w:val="004B15D5"/>
    <w:rsid w:val="004B2547"/>
    <w:rsid w:val="004C1719"/>
    <w:rsid w:val="004C7850"/>
    <w:rsid w:val="004E4FE8"/>
    <w:rsid w:val="004F0A0C"/>
    <w:rsid w:val="004F5DFC"/>
    <w:rsid w:val="00500BB1"/>
    <w:rsid w:val="00506D4B"/>
    <w:rsid w:val="00513641"/>
    <w:rsid w:val="00524B42"/>
    <w:rsid w:val="00566323"/>
    <w:rsid w:val="00580DE3"/>
    <w:rsid w:val="00593D78"/>
    <w:rsid w:val="005B3776"/>
    <w:rsid w:val="005D07FE"/>
    <w:rsid w:val="005E269B"/>
    <w:rsid w:val="00603016"/>
    <w:rsid w:val="00626A4A"/>
    <w:rsid w:val="00630D0B"/>
    <w:rsid w:val="006901D2"/>
    <w:rsid w:val="006C1E4D"/>
    <w:rsid w:val="006C26E9"/>
    <w:rsid w:val="006F6567"/>
    <w:rsid w:val="00700EA9"/>
    <w:rsid w:val="007113AF"/>
    <w:rsid w:val="00712999"/>
    <w:rsid w:val="0071319D"/>
    <w:rsid w:val="007364F0"/>
    <w:rsid w:val="00763B95"/>
    <w:rsid w:val="00771F30"/>
    <w:rsid w:val="0079757F"/>
    <w:rsid w:val="007A01F9"/>
    <w:rsid w:val="007B5512"/>
    <w:rsid w:val="007C5881"/>
    <w:rsid w:val="007D2242"/>
    <w:rsid w:val="007E09B4"/>
    <w:rsid w:val="00806950"/>
    <w:rsid w:val="008079AB"/>
    <w:rsid w:val="00854D64"/>
    <w:rsid w:val="0087276A"/>
    <w:rsid w:val="00877788"/>
    <w:rsid w:val="00887B06"/>
    <w:rsid w:val="008955A5"/>
    <w:rsid w:val="00895870"/>
    <w:rsid w:val="008A4122"/>
    <w:rsid w:val="008B2D2A"/>
    <w:rsid w:val="008B48DD"/>
    <w:rsid w:val="008C1C60"/>
    <w:rsid w:val="008D4BF7"/>
    <w:rsid w:val="008E0E4B"/>
    <w:rsid w:val="00925BAF"/>
    <w:rsid w:val="00927EF5"/>
    <w:rsid w:val="009354F4"/>
    <w:rsid w:val="00946781"/>
    <w:rsid w:val="00965CDE"/>
    <w:rsid w:val="00972610"/>
    <w:rsid w:val="00980183"/>
    <w:rsid w:val="00981E62"/>
    <w:rsid w:val="00982425"/>
    <w:rsid w:val="009844FB"/>
    <w:rsid w:val="00991348"/>
    <w:rsid w:val="009F32FC"/>
    <w:rsid w:val="00A06D22"/>
    <w:rsid w:val="00A07DD2"/>
    <w:rsid w:val="00A22FC5"/>
    <w:rsid w:val="00A26A5D"/>
    <w:rsid w:val="00A317AE"/>
    <w:rsid w:val="00A31D7E"/>
    <w:rsid w:val="00A328CA"/>
    <w:rsid w:val="00A5129F"/>
    <w:rsid w:val="00AA0F86"/>
    <w:rsid w:val="00AB2F7F"/>
    <w:rsid w:val="00AC4427"/>
    <w:rsid w:val="00AD2D86"/>
    <w:rsid w:val="00AE0803"/>
    <w:rsid w:val="00B215BA"/>
    <w:rsid w:val="00B26109"/>
    <w:rsid w:val="00B709D0"/>
    <w:rsid w:val="00BA0783"/>
    <w:rsid w:val="00BA3C25"/>
    <w:rsid w:val="00BC7B3F"/>
    <w:rsid w:val="00BD46ED"/>
    <w:rsid w:val="00C33618"/>
    <w:rsid w:val="00C4103F"/>
    <w:rsid w:val="00C55249"/>
    <w:rsid w:val="00CB68B8"/>
    <w:rsid w:val="00CE70A9"/>
    <w:rsid w:val="00CE7A21"/>
    <w:rsid w:val="00CF0399"/>
    <w:rsid w:val="00D13B9B"/>
    <w:rsid w:val="00D231EC"/>
    <w:rsid w:val="00D26315"/>
    <w:rsid w:val="00D7269D"/>
    <w:rsid w:val="00D73501"/>
    <w:rsid w:val="00D87FD5"/>
    <w:rsid w:val="00D9534E"/>
    <w:rsid w:val="00DA2BF3"/>
    <w:rsid w:val="00DA7754"/>
    <w:rsid w:val="00DB7750"/>
    <w:rsid w:val="00DC6118"/>
    <w:rsid w:val="00DE3F72"/>
    <w:rsid w:val="00DE7490"/>
    <w:rsid w:val="00E334D3"/>
    <w:rsid w:val="00E50D59"/>
    <w:rsid w:val="00E82976"/>
    <w:rsid w:val="00E87293"/>
    <w:rsid w:val="00E95D42"/>
    <w:rsid w:val="00E95D6D"/>
    <w:rsid w:val="00EA3235"/>
    <w:rsid w:val="00EA409F"/>
    <w:rsid w:val="00EB5521"/>
    <w:rsid w:val="00EC1F45"/>
    <w:rsid w:val="00EC7435"/>
    <w:rsid w:val="00EF33F4"/>
    <w:rsid w:val="00F26498"/>
    <w:rsid w:val="00F43678"/>
    <w:rsid w:val="00F62F03"/>
    <w:rsid w:val="00F64930"/>
    <w:rsid w:val="00FA2C63"/>
    <w:rsid w:val="00FB4FDF"/>
    <w:rsid w:val="00FC1145"/>
    <w:rsid w:val="00FC7B8B"/>
    <w:rsid w:val="00FD134B"/>
    <w:rsid w:val="00FD4437"/>
    <w:rsid w:val="00FF2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55DAD25"/>
  <w15:docId w15:val="{76B938A0-6278-4647-BC92-F2D6E5031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B15D5"/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552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55249"/>
  </w:style>
  <w:style w:type="paragraph" w:styleId="Pta">
    <w:name w:val="footer"/>
    <w:basedOn w:val="Normlny"/>
    <w:link w:val="PtaChar"/>
    <w:uiPriority w:val="99"/>
    <w:unhideWhenUsed/>
    <w:rsid w:val="00C552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55249"/>
  </w:style>
  <w:style w:type="paragraph" w:styleId="Revzia">
    <w:name w:val="Revision"/>
    <w:hidden/>
    <w:uiPriority w:val="99"/>
    <w:semiHidden/>
    <w:rsid w:val="00FD4437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unhideWhenUsed/>
    <w:rsid w:val="00F26498"/>
    <w:rPr>
      <w:sz w:val="16"/>
      <w:szCs w:val="16"/>
    </w:rPr>
  </w:style>
  <w:style w:type="table" w:customStyle="1" w:styleId="TableGrid">
    <w:name w:val="TableGrid"/>
    <w:rsid w:val="00240F5E"/>
    <w:pPr>
      <w:spacing w:after="0" w:line="240" w:lineRule="auto"/>
    </w:pPr>
    <w:rPr>
      <w:rFonts w:eastAsiaTheme="minorEastAsia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240F5E"/>
    <w:pPr>
      <w:spacing w:after="2" w:line="262" w:lineRule="auto"/>
      <w:ind w:left="720" w:hanging="371"/>
      <w:contextualSpacing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240F5E"/>
    <w:pPr>
      <w:spacing w:after="0" w:line="240" w:lineRule="auto"/>
      <w:ind w:left="1296" w:hanging="371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240F5E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styleId="Odkaznapoznmkupodiarou">
    <w:name w:val="footnote reference"/>
    <w:basedOn w:val="Predvolenpsmoodseku"/>
    <w:uiPriority w:val="99"/>
    <w:semiHidden/>
    <w:unhideWhenUsed/>
    <w:rsid w:val="00240F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gi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ickmann\Downloads\Vzor%20Hlavi&#269;kov&#253;%20papier%20MoF%2008.08.2025.dotm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2DF004-7E2A-4BE9-9E19-FA881E63BB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5E4191-1283-480F-90AE-7A2D80BDE3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AE9735-90E7-43F9-8195-9CC99563F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4380402-59F8-4ECB-BF85-AC60C464378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Vzor Hlavičkový papier MoF 08.08.2025</Template>
  <TotalTime>3</TotalTime>
  <Pages>3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Eickmann Diana</dc:creator>
  <cp:keywords/>
  <cp:lastModifiedBy>Eickmann Dana</cp:lastModifiedBy>
  <cp:revision>3</cp:revision>
  <cp:lastPrinted>2025-08-08T07:01:00Z</cp:lastPrinted>
  <dcterms:created xsi:type="dcterms:W3CDTF">2025-08-14T08:07:00Z</dcterms:created>
  <dcterms:modified xsi:type="dcterms:W3CDTF">2025-08-14T11:37:00Z</dcterms:modified>
</cp:coreProperties>
</file>