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F71A" w14:textId="77777777" w:rsidR="00980183" w:rsidRPr="008D6281" w:rsidRDefault="00980183" w:rsidP="00980183">
      <w:pPr>
        <w:rPr>
          <w:rFonts w:ascii="Arial" w:hAnsi="Arial" w:cs="Arial"/>
        </w:rPr>
      </w:pPr>
    </w:p>
    <w:p w14:paraId="45A9AAEA" w14:textId="77777777" w:rsidR="00D61D5B" w:rsidRPr="005D2D14" w:rsidRDefault="00D61D5B" w:rsidP="00D61D5B">
      <w:pPr>
        <w:spacing w:before="120" w:after="120"/>
        <w:jc w:val="center"/>
        <w:rPr>
          <w:rFonts w:ascii="Arial" w:hAnsi="Arial" w:cs="Arial"/>
          <w:b/>
        </w:rPr>
      </w:pPr>
      <w:r w:rsidRPr="005D2D14">
        <w:rPr>
          <w:rFonts w:ascii="Arial" w:hAnsi="Arial" w:cs="Arial"/>
          <w:b/>
        </w:rPr>
        <w:t>Plná moc</w:t>
      </w:r>
    </w:p>
    <w:p w14:paraId="190EA043" w14:textId="77777777" w:rsidR="00D61D5B" w:rsidRPr="00EE4F57" w:rsidRDefault="00D61D5B" w:rsidP="00D61D5B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6126E83B" w14:textId="77777777" w:rsidR="00D61D5B" w:rsidRPr="00EE4F57" w:rsidRDefault="00D61D5B" w:rsidP="00D61D5B">
      <w:pPr>
        <w:pStyle w:val="Textpoznmkypodiarou"/>
        <w:jc w:val="both"/>
        <w:rPr>
          <w:rFonts w:ascii="Arial" w:hAnsi="Arial" w:cs="Arial"/>
          <w:i/>
          <w:sz w:val="22"/>
          <w:szCs w:val="22"/>
        </w:rPr>
      </w:pPr>
    </w:p>
    <w:p w14:paraId="2CA7FA9F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Splnomocniteľ</w:t>
      </w:r>
    </w:p>
    <w:p w14:paraId="434681C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Názov:</w:t>
      </w:r>
    </w:p>
    <w:p w14:paraId="02ED64D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IČO:</w:t>
      </w:r>
    </w:p>
    <w:p w14:paraId="68436D9D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sídlo:</w:t>
      </w:r>
    </w:p>
    <w:p w14:paraId="7DD11F7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zapísaný v:</w:t>
      </w:r>
    </w:p>
    <w:p w14:paraId="5AB1EE2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mene spoločnosti koná</w:t>
      </w:r>
      <w:r w:rsidRPr="00EE4F57">
        <w:rPr>
          <w:rFonts w:ascii="Arial" w:hAnsi="Arial" w:cs="Arial"/>
          <w:sz w:val="22"/>
          <w:szCs w:val="22"/>
        </w:rPr>
        <w:t>:</w:t>
      </w:r>
    </w:p>
    <w:p w14:paraId="77093B3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splnomocniteľ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38323F12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7AAA5A18" w14:textId="77777777" w:rsidR="00D61D5B" w:rsidRPr="00EE4F57" w:rsidRDefault="00D61D5B" w:rsidP="00D61D5B">
      <w:pPr>
        <w:jc w:val="center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udeľuje plnú moc</w:t>
      </w:r>
    </w:p>
    <w:p w14:paraId="744F52A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2222243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Splnomocnencovi</w:t>
      </w:r>
    </w:p>
    <w:p w14:paraId="12D4F6BA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titul, meno, priezvisko:</w:t>
      </w:r>
    </w:p>
    <w:p w14:paraId="0F0A0AC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dátum narodenia:</w:t>
      </w:r>
    </w:p>
    <w:p w14:paraId="0F4B1EA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číslo občianskeho preukazu:</w:t>
      </w:r>
    </w:p>
    <w:p w14:paraId="4FE48BC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bydlisko:</w:t>
      </w:r>
    </w:p>
    <w:p w14:paraId="0DD3C66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splnomocnenec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106E7D10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79C09205" w14:textId="77777777" w:rsidR="00D61D5B" w:rsidRDefault="00D61D5B" w:rsidP="00D61D5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aby zastupoval a konal v mene splnomocniteľa ako žiadateľa, resp. príjemcu pred Environmentálnym fondom </w:t>
      </w:r>
      <w:r w:rsidRPr="00EE4F57">
        <w:rPr>
          <w:rFonts w:ascii="Arial" w:hAnsi="Arial" w:cs="Arial"/>
          <w:sz w:val="22"/>
          <w:szCs w:val="22"/>
        </w:rPr>
        <w:t>v súvislosti s</w:t>
      </w:r>
      <w:r>
        <w:rPr>
          <w:rFonts w:ascii="Arial" w:hAnsi="Arial" w:cs="Arial"/>
          <w:sz w:val="22"/>
          <w:szCs w:val="22"/>
        </w:rPr>
        <w:t xml:space="preserve">o Zmluvou </w:t>
      </w:r>
      <w:r w:rsidRPr="00EE4F57">
        <w:rPr>
          <w:rFonts w:ascii="Arial" w:hAnsi="Arial" w:cs="Arial"/>
          <w:sz w:val="22"/>
          <w:szCs w:val="22"/>
        </w:rPr>
        <w:t>o poskytnutí podpory z Environmentálneho fondu formou dotácie z prostriedkov Modernizačného fondu</w:t>
      </w:r>
      <w:r>
        <w:rPr>
          <w:rFonts w:ascii="Arial" w:hAnsi="Arial" w:cs="Arial"/>
          <w:sz w:val="22"/>
          <w:szCs w:val="22"/>
        </w:rPr>
        <w:t xml:space="preserve"> na základe Výzvy MoF č. 3</w:t>
      </w:r>
      <w:r w:rsidRPr="005D2D14">
        <w:rPr>
          <w:rFonts w:ascii="Arial" w:hAnsi="Arial" w:cs="Arial"/>
          <w:sz w:val="22"/>
          <w:szCs w:val="22"/>
        </w:rPr>
        <w:t xml:space="preserve">/2025 </w:t>
      </w:r>
      <w:r w:rsidR="00816C54">
        <w:rPr>
          <w:rFonts w:ascii="Arial" w:hAnsi="Arial" w:cs="Arial"/>
          <w:sz w:val="22"/>
          <w:szCs w:val="22"/>
        </w:rPr>
        <w:t xml:space="preserve">na projekty z prostriedkov Modernizačného fondu na podporu investícií na výrobu energie z obnoviteľných zdrojov energie, a na podporu vysoko účinnej kogenerácie </w:t>
      </w:r>
      <w:r>
        <w:rPr>
          <w:rFonts w:ascii="Arial" w:hAnsi="Arial" w:cs="Arial"/>
          <w:sz w:val="22"/>
          <w:szCs w:val="22"/>
        </w:rPr>
        <w:t xml:space="preserve">vo výške </w:t>
      </w:r>
      <w:r w:rsidRPr="008E094E">
        <w:rPr>
          <w:rFonts w:ascii="Arial" w:hAnsi="Arial" w:cs="Arial"/>
          <w:sz w:val="22"/>
          <w:szCs w:val="22"/>
          <w:highlight w:val="yellow"/>
        </w:rPr>
        <w:t>xxxxxxxxx</w:t>
      </w:r>
      <w:r>
        <w:rPr>
          <w:rFonts w:ascii="Arial" w:hAnsi="Arial" w:cs="Arial"/>
          <w:sz w:val="22"/>
          <w:szCs w:val="22"/>
        </w:rPr>
        <w:t xml:space="preserve"> na projekt: </w:t>
      </w:r>
      <w:r w:rsidRPr="00BF3EFB">
        <w:rPr>
          <w:rFonts w:ascii="Arial" w:hAnsi="Arial" w:cs="Arial"/>
          <w:sz w:val="22"/>
          <w:szCs w:val="22"/>
          <w:highlight w:val="yellow"/>
        </w:rPr>
        <w:t>xxxxxxxxx</w:t>
      </w:r>
      <w:r>
        <w:rPr>
          <w:rFonts w:ascii="Arial" w:hAnsi="Arial" w:cs="Arial"/>
          <w:sz w:val="22"/>
          <w:szCs w:val="22"/>
        </w:rPr>
        <w:t xml:space="preserve"> 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Zmluva</w:t>
      </w:r>
      <w:r>
        <w:rPr>
          <w:rFonts w:ascii="Arial" w:hAnsi="Arial" w:cs="Arial"/>
          <w:sz w:val="22"/>
          <w:szCs w:val="22"/>
        </w:rPr>
        <w:t xml:space="preserve">“), a to, aby </w:t>
      </w:r>
      <w:r w:rsidRPr="00EE4F57">
        <w:rPr>
          <w:rFonts w:ascii="Arial" w:hAnsi="Arial" w:cs="Arial"/>
          <w:bCs/>
          <w:sz w:val="22"/>
          <w:szCs w:val="22"/>
        </w:rPr>
        <w:t xml:space="preserve">vykonával </w:t>
      </w:r>
      <w:r>
        <w:rPr>
          <w:rFonts w:ascii="Arial" w:hAnsi="Arial" w:cs="Arial"/>
          <w:bCs/>
          <w:sz w:val="22"/>
          <w:szCs w:val="22"/>
        </w:rPr>
        <w:t>v mene</w:t>
      </w:r>
      <w:r w:rsidRPr="00EE4F57">
        <w:rPr>
          <w:rFonts w:ascii="Arial" w:hAnsi="Arial" w:cs="Arial"/>
          <w:bCs/>
          <w:sz w:val="22"/>
          <w:szCs w:val="22"/>
        </w:rPr>
        <w:t xml:space="preserve"> splnomocniteľa nasledovné úkony:</w:t>
      </w:r>
    </w:p>
    <w:p w14:paraId="6BAEC765" w14:textId="77777777" w:rsidR="00D61D5B" w:rsidRDefault="00D61D5B" w:rsidP="00D61D5B">
      <w:pPr>
        <w:jc w:val="both"/>
        <w:rPr>
          <w:rFonts w:ascii="Arial" w:hAnsi="Arial" w:cs="Arial"/>
          <w:b/>
          <w:sz w:val="22"/>
          <w:szCs w:val="22"/>
        </w:rPr>
      </w:pPr>
    </w:p>
    <w:p w14:paraId="1EB837C2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449C3B0" w14:textId="77777777" w:rsidR="002F20B1" w:rsidRPr="002F20B1" w:rsidRDefault="002F20B1" w:rsidP="002F20B1">
      <w:pPr>
        <w:pStyle w:val="Normlnywebov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2"/>
        </w:rPr>
      </w:pPr>
      <w:r w:rsidRPr="002F20B1">
        <w:rPr>
          <w:rFonts w:ascii="Arial" w:hAnsi="Arial" w:cs="Arial"/>
          <w:i/>
          <w:iCs/>
          <w:color w:val="000000"/>
          <w:sz w:val="22"/>
          <w:szCs w:val="22"/>
        </w:rPr>
        <w:t>uzatvorenie (podpis) Zmluvy</w:t>
      </w:r>
    </w:p>
    <w:p w14:paraId="1CE4EBEA" w14:textId="77777777" w:rsidR="002F20B1" w:rsidRPr="002F20B1" w:rsidRDefault="002F20B1" w:rsidP="002F20B1">
      <w:pPr>
        <w:pStyle w:val="Normlnywebov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  <w:r w:rsidRPr="002F20B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0B1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2F20B1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0B1">
        <w:rPr>
          <w:rFonts w:ascii="Arial" w:hAnsi="Arial" w:cs="Arial"/>
          <w:color w:val="000000"/>
          <w:sz w:val="22"/>
          <w:szCs w:val="22"/>
        </w:rPr>
        <w:t>Splnomocňujem</w:t>
      </w:r>
    </w:p>
    <w:p w14:paraId="598D0DD4" w14:textId="77777777" w:rsidR="002F20B1" w:rsidRDefault="002F20B1" w:rsidP="002F20B1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20983736" w14:textId="77777777" w:rsidR="002F20B1" w:rsidRPr="002F20B1" w:rsidRDefault="002F20B1" w:rsidP="002F20B1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1C3FD21D" w14:textId="6DE3DC73" w:rsidR="00D61D5B" w:rsidRPr="00662D78" w:rsidRDefault="00E1337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</w:t>
      </w:r>
      <w:r w:rsidR="00D61D5B">
        <w:rPr>
          <w:rFonts w:ascii="Arial" w:hAnsi="Arial" w:cs="Arial"/>
          <w:i/>
          <w:sz w:val="22"/>
          <w:szCs w:val="22"/>
        </w:rPr>
        <w:t>odpis</w:t>
      </w:r>
      <w:r>
        <w:rPr>
          <w:rFonts w:ascii="Arial" w:hAnsi="Arial" w:cs="Arial"/>
          <w:i/>
          <w:sz w:val="22"/>
          <w:szCs w:val="22"/>
        </w:rPr>
        <w:t xml:space="preserve"> a podanie</w:t>
      </w:r>
      <w:r w:rsidR="00D61D5B" w:rsidRPr="00111365">
        <w:rPr>
          <w:rFonts w:ascii="Arial" w:hAnsi="Arial" w:cs="Arial"/>
          <w:i/>
          <w:sz w:val="22"/>
          <w:szCs w:val="22"/>
        </w:rPr>
        <w:t xml:space="preserve"> žiadosti o</w:t>
      </w:r>
      <w:r w:rsidR="00D61D5B">
        <w:rPr>
          <w:rFonts w:ascii="Arial" w:hAnsi="Arial" w:cs="Arial"/>
          <w:i/>
          <w:sz w:val="22"/>
          <w:szCs w:val="22"/>
        </w:rPr>
        <w:t> </w:t>
      </w:r>
      <w:r w:rsidR="00D61D5B" w:rsidRPr="00111365">
        <w:rPr>
          <w:rFonts w:ascii="Arial" w:hAnsi="Arial" w:cs="Arial"/>
          <w:i/>
          <w:sz w:val="22"/>
          <w:szCs w:val="22"/>
        </w:rPr>
        <w:t>platbu</w:t>
      </w:r>
    </w:p>
    <w:p w14:paraId="576C64B2" w14:textId="77777777" w:rsidR="00D61D5B" w:rsidRPr="00111365" w:rsidRDefault="00113BAE" w:rsidP="00D61D5B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26309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1755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745FE969" w14:textId="77777777" w:rsidR="00D61D5B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E8A5ECD" w14:textId="13B4EFC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riešenie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111365">
        <w:rPr>
          <w:rFonts w:ascii="Arial" w:hAnsi="Arial" w:cs="Arial"/>
          <w:i/>
          <w:sz w:val="22"/>
          <w:szCs w:val="22"/>
        </w:rPr>
        <w:t xml:space="preserve">podanie </w:t>
      </w:r>
      <w:r>
        <w:rPr>
          <w:rFonts w:ascii="Arial" w:hAnsi="Arial" w:cs="Arial"/>
          <w:i/>
          <w:sz w:val="22"/>
          <w:szCs w:val="22"/>
        </w:rPr>
        <w:t xml:space="preserve"> a podpis </w:t>
      </w:r>
      <w:r w:rsidRPr="00111365">
        <w:rPr>
          <w:rFonts w:ascii="Arial" w:hAnsi="Arial" w:cs="Arial"/>
          <w:i/>
          <w:sz w:val="22"/>
          <w:szCs w:val="22"/>
        </w:rPr>
        <w:t>žiadosti o zmenu vrátane predloženi</w:t>
      </w:r>
      <w:r>
        <w:rPr>
          <w:rFonts w:ascii="Arial" w:hAnsi="Arial" w:cs="Arial"/>
          <w:i/>
          <w:sz w:val="22"/>
          <w:szCs w:val="22"/>
        </w:rPr>
        <w:t>a</w:t>
      </w:r>
      <w:r w:rsidRPr="00111365">
        <w:rPr>
          <w:rFonts w:ascii="Arial" w:hAnsi="Arial" w:cs="Arial"/>
          <w:i/>
          <w:sz w:val="22"/>
          <w:szCs w:val="22"/>
        </w:rPr>
        <w:t xml:space="preserve"> relevantných príloh</w:t>
      </w:r>
    </w:p>
    <w:p w14:paraId="3D63A97A" w14:textId="77777777" w:rsidR="00D61D5B" w:rsidRPr="00111365" w:rsidRDefault="00113BA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850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413000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33698058" w14:textId="77777777" w:rsidR="00D61D5B" w:rsidRDefault="00D61D5B" w:rsidP="00D61D5B">
      <w:pPr>
        <w:ind w:firstLine="1410"/>
        <w:jc w:val="both"/>
        <w:rPr>
          <w:rFonts w:ascii="Arial" w:hAnsi="Arial" w:cs="Arial"/>
          <w:sz w:val="22"/>
          <w:szCs w:val="22"/>
        </w:rPr>
      </w:pPr>
    </w:p>
    <w:p w14:paraId="716D6D55" w14:textId="77777777" w:rsidR="00D61D5B" w:rsidRPr="00FE0812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dodatku k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Zmluve</w:t>
      </w:r>
    </w:p>
    <w:p w14:paraId="0E084D05" w14:textId="77777777" w:rsidR="00D61D5B" w:rsidRPr="00111365" w:rsidRDefault="00113BA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75687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9987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C5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6F7F6519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5565756" w14:textId="77777777" w:rsidR="00D61D5B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komunikácia s Environmentálnym fondom vo vzťahu k Zmluve a plneniu podmienok Zmluvy</w:t>
      </w:r>
    </w:p>
    <w:p w14:paraId="5C613D68" w14:textId="77777777" w:rsidR="00D61D5B" w:rsidRPr="00111365" w:rsidRDefault="00113BA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616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19529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197D9D58" w14:textId="77777777" w:rsidR="00D61D5B" w:rsidRDefault="00D61D5B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32CB9C6B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53926C70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2935F51A" w14:textId="77777777" w:rsidR="00B94ACF" w:rsidRDefault="00B94ACF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0309F54A" w14:textId="7777777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predkladanie dokumentácie súvisiacej s projektom, dokumentácie súvisiacej                        s monitorovaním projektu</w:t>
      </w:r>
    </w:p>
    <w:p w14:paraId="239774C7" w14:textId="77777777" w:rsidR="00B94ACF" w:rsidRDefault="00B94ACF" w:rsidP="00B94ACF">
      <w:pPr>
        <w:pStyle w:val="Odsekzoznamu"/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3013D3D4" w14:textId="77777777" w:rsidR="00D61D5B" w:rsidRPr="00111365" w:rsidRDefault="00113BA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5508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C5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41142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131723C1" w14:textId="01DD7978" w:rsidR="00B34193" w:rsidRDefault="00B34193" w:rsidP="00B94ACF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58F42CF6" w14:textId="77777777" w:rsidR="00B34193" w:rsidRDefault="00B34193" w:rsidP="00D61D5B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2265F39C" w14:textId="77777777" w:rsidR="00D61D5B" w:rsidRPr="00874921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</w:t>
      </w:r>
      <w:r w:rsidRPr="00874921">
        <w:rPr>
          <w:rFonts w:ascii="Arial" w:hAnsi="Arial" w:cs="Arial"/>
          <w:i/>
          <w:sz w:val="22"/>
          <w:szCs w:val="22"/>
        </w:rPr>
        <w:t xml:space="preserve">...................... (splnomocniteľ zadefinuje ďalšie úkony, na ktoré udeľuje </w:t>
      </w:r>
    </w:p>
    <w:p w14:paraId="3C3F65F0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</w:t>
      </w:r>
      <w:r w:rsidRPr="009C5AB5">
        <w:rPr>
          <w:rFonts w:ascii="Arial" w:hAnsi="Arial" w:cs="Arial"/>
          <w:i/>
          <w:sz w:val="22"/>
          <w:szCs w:val="22"/>
        </w:rPr>
        <w:t xml:space="preserve">splnomocnencovi plnú moc, napr. prijímanie písomností od Environmentálneho </w:t>
      </w:r>
    </w:p>
    <w:p w14:paraId="67367FDA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</w:t>
      </w:r>
      <w:r w:rsidRPr="009C5AB5">
        <w:rPr>
          <w:rFonts w:ascii="Arial" w:hAnsi="Arial" w:cs="Arial"/>
          <w:i/>
          <w:sz w:val="22"/>
          <w:szCs w:val="22"/>
        </w:rPr>
        <w:t>fondu, podpis písomností za splnomocniteľa zasielaných Environmentálnemu</w:t>
      </w:r>
    </w:p>
    <w:p w14:paraId="30D3BBF7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</w:t>
      </w:r>
      <w:r w:rsidRPr="009C5AB5">
        <w:rPr>
          <w:rFonts w:ascii="Arial" w:hAnsi="Arial" w:cs="Arial"/>
          <w:i/>
          <w:sz w:val="22"/>
          <w:szCs w:val="22"/>
        </w:rPr>
        <w:t xml:space="preserve"> fondu</w:t>
      </w:r>
      <w:r>
        <w:rPr>
          <w:rFonts w:ascii="Arial" w:hAnsi="Arial" w:cs="Arial"/>
          <w:i/>
          <w:sz w:val="22"/>
          <w:szCs w:val="22"/>
        </w:rPr>
        <w:t>.)</w:t>
      </w:r>
    </w:p>
    <w:p w14:paraId="45DED08A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0FF327DC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7E4CE1B5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667BE532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3A14A687" w14:textId="77777777" w:rsidR="00D61D5B" w:rsidRPr="009C5AB5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5454A15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9C5AB5">
        <w:rPr>
          <w:rFonts w:ascii="Arial" w:hAnsi="Arial" w:cs="Arial"/>
          <w:sz w:val="22"/>
          <w:szCs w:val="22"/>
        </w:rPr>
        <w:t xml:space="preserve">V .......................... dňa </w:t>
      </w:r>
      <w:r w:rsidRPr="009C5AB5">
        <w:rPr>
          <w:rFonts w:ascii="Arial" w:hAnsi="Arial" w:cs="Arial"/>
          <w:i/>
          <w:sz w:val="22"/>
          <w:szCs w:val="22"/>
          <w:u w:val="dotted"/>
        </w:rPr>
        <w:t>(</w:t>
      </w:r>
      <w:r w:rsidRPr="00BF3EFB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r w:rsidRPr="009C5AB5">
        <w:rPr>
          <w:rFonts w:ascii="Arial" w:hAnsi="Arial" w:cs="Arial"/>
          <w:i/>
          <w:sz w:val="22"/>
          <w:szCs w:val="22"/>
          <w:u w:val="dotted"/>
        </w:rPr>
        <w:t>)</w:t>
      </w:r>
    </w:p>
    <w:p w14:paraId="0E37D495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EE32083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3A6306E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040C8012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 xml:space="preserve">                                                             .......................................................................</w:t>
      </w:r>
    </w:p>
    <w:p w14:paraId="6E99F632" w14:textId="77777777" w:rsidR="00D61D5B" w:rsidRPr="00EE4F57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                   úradne overený </w:t>
      </w:r>
      <w:r>
        <w:rPr>
          <w:rFonts w:ascii="Arial" w:hAnsi="Arial" w:cs="Arial"/>
          <w:i/>
          <w:sz w:val="22"/>
          <w:szCs w:val="22"/>
        </w:rPr>
        <w:t>podpis</w:t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splnomocniteľa</w:t>
      </w:r>
    </w:p>
    <w:p w14:paraId="2386DD31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7E0728D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48974538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6E473F72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3E59EAE8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1A958EB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Plnú moc prijímam:</w:t>
      </w:r>
    </w:p>
    <w:p w14:paraId="7691B4E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4ED73194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EE4F57">
        <w:rPr>
          <w:rFonts w:ascii="Arial" w:hAnsi="Arial" w:cs="Arial"/>
          <w:sz w:val="22"/>
          <w:szCs w:val="22"/>
        </w:rPr>
        <w:t xml:space="preserve">V .......................... dňa </w:t>
      </w:r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(</w:t>
      </w:r>
      <w:r w:rsidRPr="00AD21FC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)</w:t>
      </w:r>
    </w:p>
    <w:p w14:paraId="3095E53D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01883346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6123BD4C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32207A5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B8C0D9F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E4F57">
        <w:rPr>
          <w:rFonts w:ascii="Arial" w:hAnsi="Arial" w:cs="Arial"/>
          <w:sz w:val="22"/>
          <w:szCs w:val="22"/>
        </w:rPr>
        <w:t>.......................................................................</w:t>
      </w:r>
    </w:p>
    <w:p w14:paraId="06F36DF3" w14:textId="77777777" w:rsidR="00D61D5B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EE4F57">
        <w:rPr>
          <w:rFonts w:ascii="Arial" w:hAnsi="Arial" w:cs="Arial"/>
          <w:i/>
          <w:sz w:val="22"/>
          <w:szCs w:val="22"/>
        </w:rPr>
        <w:t xml:space="preserve">                  </w:t>
      </w:r>
      <w:r>
        <w:rPr>
          <w:rFonts w:ascii="Arial" w:hAnsi="Arial" w:cs="Arial"/>
          <w:i/>
          <w:sz w:val="22"/>
          <w:szCs w:val="22"/>
        </w:rPr>
        <w:tab/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   podpis splnomocnenca</w:t>
      </w:r>
    </w:p>
    <w:p w14:paraId="43CDA6F1" w14:textId="77777777" w:rsidR="00F64930" w:rsidRPr="00A059FA" w:rsidRDefault="00F64930" w:rsidP="00D61D5B">
      <w:pPr>
        <w:jc w:val="center"/>
        <w:rPr>
          <w:rFonts w:ascii="Arial" w:hAnsi="Arial" w:cs="Arial"/>
        </w:rPr>
      </w:pPr>
    </w:p>
    <w:sectPr w:rsidR="00F64930" w:rsidRPr="00A059FA" w:rsidSect="00F207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  <w:sectPrChange w:id="14" w:author="Piaček Róbert" w:date="2025-08-08T09:51:00Z" w16du:dateUtc="2025-08-08T07:51:00Z">
        <w:sectPr w:rsidR="00F64930" w:rsidRPr="00A059FA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3FE51" w14:textId="77777777" w:rsidR="00113BAE" w:rsidRDefault="00113BAE" w:rsidP="00C55249">
      <w:r>
        <w:separator/>
      </w:r>
    </w:p>
  </w:endnote>
  <w:endnote w:type="continuationSeparator" w:id="0">
    <w:p w14:paraId="7A91AC24" w14:textId="77777777" w:rsidR="00113BAE" w:rsidRDefault="00113BAE" w:rsidP="00C55249">
      <w:r>
        <w:continuationSeparator/>
      </w:r>
    </w:p>
  </w:endnote>
  <w:endnote w:type="continuationNotice" w:id="1">
    <w:p w14:paraId="469F2A3C" w14:textId="77777777" w:rsidR="00113BAE" w:rsidRDefault="00113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B269F86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3C28AA1" w14:textId="77777777" w:rsidR="0016372D" w:rsidRDefault="0016372D" w:rsidP="0016372D">
            <w:pPr>
              <w:pStyle w:val="Pta"/>
            </w:pPr>
          </w:p>
          <w:p w14:paraId="394D301C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613B720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9301F6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43750999" w14:textId="77777777" w:rsidTr="00794C3A">
      <w:trPr>
        <w:trHeight w:val="735"/>
      </w:trPr>
      <w:tc>
        <w:tcPr>
          <w:tcW w:w="2078" w:type="dxa"/>
        </w:tcPr>
        <w:p w14:paraId="2C716FE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16DDF59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C23561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2AA2E42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65BD708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F92704A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FEA95C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580FDC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093EF1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0648299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197120DD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240673F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269A73C3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0E57D4D0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A8BE24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BFE0ED1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FD9CE1B" wp14:editId="734FF47C">
          <wp:simplePos x="0" y="0"/>
          <wp:positionH relativeFrom="margin">
            <wp:posOffset>106680</wp:posOffset>
          </wp:positionH>
          <wp:positionV relativeFrom="margin">
            <wp:posOffset>8666480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DF8FF2E" wp14:editId="04627ACF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2CF16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10DFB64" wp14:editId="2071FAE7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1B41E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E031E" w14:textId="77777777" w:rsidR="00113BAE" w:rsidRDefault="00113BAE" w:rsidP="00C55249">
      <w:r>
        <w:separator/>
      </w:r>
    </w:p>
  </w:footnote>
  <w:footnote w:type="continuationSeparator" w:id="0">
    <w:p w14:paraId="54052897" w14:textId="77777777" w:rsidR="00113BAE" w:rsidRDefault="00113BAE" w:rsidP="00C55249">
      <w:r>
        <w:continuationSeparator/>
      </w:r>
    </w:p>
  </w:footnote>
  <w:footnote w:type="continuationNotice" w:id="1">
    <w:p w14:paraId="583FC968" w14:textId="77777777" w:rsidR="00113BAE" w:rsidRDefault="00113B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314" w14:textId="777777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26B9FF0" wp14:editId="25E3A676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2975C27A" wp14:editId="25B29258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4EA51382" wp14:editId="2DEA3E64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6845D8" wp14:editId="514C15D5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0EBD2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CAFB0DB" w14:textId="77777777" w:rsidR="003D27EF" w:rsidRDefault="003D27EF" w:rsidP="003D27EF">
    <w:pPr>
      <w:pStyle w:val="Hlavika"/>
      <w:tabs>
        <w:tab w:val="right" w:pos="9638"/>
      </w:tabs>
      <w:jc w:val="right"/>
    </w:pPr>
  </w:p>
  <w:p w14:paraId="7B20C368" w14:textId="008FC04E" w:rsidR="00DA7754" w:rsidRPr="00B94ACF" w:rsidRDefault="00725C7E" w:rsidP="00725C7E">
    <w:pPr>
      <w:pStyle w:val="Hlavika"/>
      <w:jc w:val="right"/>
      <w:rPr>
        <w:color w:val="000000" w:themeColor="text1"/>
        <w:sz w:val="18"/>
        <w:szCs w:val="18"/>
      </w:rPr>
    </w:pPr>
    <w:r w:rsidRPr="00B94ACF">
      <w:rPr>
        <w:rFonts w:ascii="Arial" w:hAnsi="Arial" w:cs="Arial"/>
        <w:color w:val="000000" w:themeColor="text1"/>
        <w:sz w:val="18"/>
        <w:szCs w:val="18"/>
      </w:rPr>
      <w:t>F</w:t>
    </w:r>
    <w:r w:rsidR="00B94ACF" w:rsidRPr="00B94ACF">
      <w:rPr>
        <w:rFonts w:ascii="Arial" w:hAnsi="Arial" w:cs="Arial"/>
        <w:color w:val="000000" w:themeColor="text1"/>
        <w:sz w:val="18"/>
        <w:szCs w:val="18"/>
      </w:rPr>
      <w:t>247-1_17.12.2025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590C54B1" w14:textId="77777777" w:rsidR="003031D6" w:rsidRDefault="000F67D9" w:rsidP="003031D6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EEE6637" wp14:editId="4AD44404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B2E633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4C4226FE" wp14:editId="20DEBA7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1BA31E33" wp14:editId="5BCA5741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4919DE12" w14:textId="38001ADD" w:rsidR="00B95D3B" w:rsidRPr="00B94ACF" w:rsidRDefault="003031D6" w:rsidP="00B95D3B">
    <w:pPr>
      <w:jc w:val="right"/>
      <w:rPr>
        <w:rFonts w:ascii="Arial" w:hAnsi="Arial" w:cs="Arial"/>
        <w:color w:val="000000" w:themeColor="text1"/>
        <w:sz w:val="18"/>
        <w:szCs w:val="18"/>
      </w:rPr>
    </w:pPr>
    <w:r w:rsidRPr="00B94ACF">
      <w:rPr>
        <w:rFonts w:ascii="Arial" w:hAnsi="Arial" w:cs="Arial"/>
        <w:color w:val="000000" w:themeColor="text1"/>
        <w:sz w:val="18"/>
        <w:szCs w:val="18"/>
      </w:rPr>
      <w:t xml:space="preserve">Príloha č. 2 k </w:t>
    </w:r>
    <w:r w:rsidR="00102E13" w:rsidRPr="00B94ACF">
      <w:rPr>
        <w:rFonts w:ascii="Arial" w:hAnsi="Arial" w:cs="Arial"/>
        <w:color w:val="000000" w:themeColor="text1"/>
        <w:sz w:val="18"/>
        <w:szCs w:val="18"/>
      </w:rPr>
      <w:t>F247-1_17.12.2025</w:t>
    </w:r>
  </w:p>
  <w:p w14:paraId="0069353B" w14:textId="77777777" w:rsidR="00F26498" w:rsidRPr="00B95D3B" w:rsidRDefault="003031D6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C823273" wp14:editId="29D65DD0">
              <wp:simplePos x="0" y="0"/>
              <wp:positionH relativeFrom="margin">
                <wp:posOffset>13467</wp:posOffset>
              </wp:positionH>
              <wp:positionV relativeFrom="paragraph">
                <wp:posOffset>28634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C4076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05pt,2.25pt" to="480.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" strokecolor="#02864a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1430001814">
    <w:abstractNumId w:val="2"/>
  </w:num>
  <w:num w:numId="3" w16cid:durableId="67935718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93"/>
    <w:rsid w:val="000113E2"/>
    <w:rsid w:val="00034BCF"/>
    <w:rsid w:val="00036377"/>
    <w:rsid w:val="00040F27"/>
    <w:rsid w:val="00085662"/>
    <w:rsid w:val="0009348E"/>
    <w:rsid w:val="000F4B02"/>
    <w:rsid w:val="000F5DBF"/>
    <w:rsid w:val="000F67D9"/>
    <w:rsid w:val="0010105E"/>
    <w:rsid w:val="00102E13"/>
    <w:rsid w:val="00113BAE"/>
    <w:rsid w:val="0012385A"/>
    <w:rsid w:val="00133654"/>
    <w:rsid w:val="001519B0"/>
    <w:rsid w:val="00160855"/>
    <w:rsid w:val="0016372D"/>
    <w:rsid w:val="00165924"/>
    <w:rsid w:val="00166093"/>
    <w:rsid w:val="00181891"/>
    <w:rsid w:val="001B49A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B25B2"/>
    <w:rsid w:val="002B5B93"/>
    <w:rsid w:val="002B795B"/>
    <w:rsid w:val="002C19CF"/>
    <w:rsid w:val="002D200C"/>
    <w:rsid w:val="002E6F5C"/>
    <w:rsid w:val="002F20B1"/>
    <w:rsid w:val="003031D6"/>
    <w:rsid w:val="003152FA"/>
    <w:rsid w:val="00317D58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33462"/>
    <w:rsid w:val="00566323"/>
    <w:rsid w:val="00580DE3"/>
    <w:rsid w:val="00593D78"/>
    <w:rsid w:val="005B3776"/>
    <w:rsid w:val="005C5F1F"/>
    <w:rsid w:val="005D2AAC"/>
    <w:rsid w:val="005E269B"/>
    <w:rsid w:val="005F0286"/>
    <w:rsid w:val="00603016"/>
    <w:rsid w:val="00626A4A"/>
    <w:rsid w:val="00630D0B"/>
    <w:rsid w:val="006503FD"/>
    <w:rsid w:val="00656C97"/>
    <w:rsid w:val="006901D2"/>
    <w:rsid w:val="00692E70"/>
    <w:rsid w:val="006A418D"/>
    <w:rsid w:val="006C1E4D"/>
    <w:rsid w:val="006C26E9"/>
    <w:rsid w:val="006E531F"/>
    <w:rsid w:val="006F6567"/>
    <w:rsid w:val="006F7866"/>
    <w:rsid w:val="00700EA9"/>
    <w:rsid w:val="007113AF"/>
    <w:rsid w:val="00712999"/>
    <w:rsid w:val="0071319D"/>
    <w:rsid w:val="00725693"/>
    <w:rsid w:val="00725C7E"/>
    <w:rsid w:val="007364F0"/>
    <w:rsid w:val="00763B95"/>
    <w:rsid w:val="00771F30"/>
    <w:rsid w:val="0079757F"/>
    <w:rsid w:val="007A01F9"/>
    <w:rsid w:val="007B0ECD"/>
    <w:rsid w:val="007B1509"/>
    <w:rsid w:val="007B5512"/>
    <w:rsid w:val="007C5881"/>
    <w:rsid w:val="007D2242"/>
    <w:rsid w:val="007D4453"/>
    <w:rsid w:val="007E09B4"/>
    <w:rsid w:val="00806950"/>
    <w:rsid w:val="008079AB"/>
    <w:rsid w:val="00816C54"/>
    <w:rsid w:val="00854D64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D4BF7"/>
    <w:rsid w:val="008D6281"/>
    <w:rsid w:val="008E0E4B"/>
    <w:rsid w:val="00925BAF"/>
    <w:rsid w:val="00927EF5"/>
    <w:rsid w:val="00931259"/>
    <w:rsid w:val="00936BA3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E5EE6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CB6"/>
    <w:rsid w:val="00AA0F86"/>
    <w:rsid w:val="00AB2F7F"/>
    <w:rsid w:val="00AB53F7"/>
    <w:rsid w:val="00AC0816"/>
    <w:rsid w:val="00AD2D86"/>
    <w:rsid w:val="00AE0803"/>
    <w:rsid w:val="00AF2F5D"/>
    <w:rsid w:val="00B215BA"/>
    <w:rsid w:val="00B26109"/>
    <w:rsid w:val="00B34193"/>
    <w:rsid w:val="00B51E27"/>
    <w:rsid w:val="00B709D0"/>
    <w:rsid w:val="00B74E7B"/>
    <w:rsid w:val="00B85188"/>
    <w:rsid w:val="00B85CFD"/>
    <w:rsid w:val="00B94ACF"/>
    <w:rsid w:val="00B95D3B"/>
    <w:rsid w:val="00BA0783"/>
    <w:rsid w:val="00BA3C25"/>
    <w:rsid w:val="00BA7633"/>
    <w:rsid w:val="00BC7B3F"/>
    <w:rsid w:val="00BD46ED"/>
    <w:rsid w:val="00C16036"/>
    <w:rsid w:val="00C33618"/>
    <w:rsid w:val="00C369E1"/>
    <w:rsid w:val="00C4103F"/>
    <w:rsid w:val="00C55249"/>
    <w:rsid w:val="00CB68B8"/>
    <w:rsid w:val="00CC1B09"/>
    <w:rsid w:val="00CC30D4"/>
    <w:rsid w:val="00CD3987"/>
    <w:rsid w:val="00CE70A9"/>
    <w:rsid w:val="00CE7A21"/>
    <w:rsid w:val="00CF0399"/>
    <w:rsid w:val="00CF07E7"/>
    <w:rsid w:val="00D13B9B"/>
    <w:rsid w:val="00D231EC"/>
    <w:rsid w:val="00D26315"/>
    <w:rsid w:val="00D61D5B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2146"/>
    <w:rsid w:val="00DE3F72"/>
    <w:rsid w:val="00DE7490"/>
    <w:rsid w:val="00E1337B"/>
    <w:rsid w:val="00E334D3"/>
    <w:rsid w:val="00E50D59"/>
    <w:rsid w:val="00E72DF4"/>
    <w:rsid w:val="00E82976"/>
    <w:rsid w:val="00E87293"/>
    <w:rsid w:val="00E93C8A"/>
    <w:rsid w:val="00E95D42"/>
    <w:rsid w:val="00E95D6D"/>
    <w:rsid w:val="00EA3235"/>
    <w:rsid w:val="00EA409F"/>
    <w:rsid w:val="00EB0B28"/>
    <w:rsid w:val="00EC1F45"/>
    <w:rsid w:val="00EC7435"/>
    <w:rsid w:val="00ED5224"/>
    <w:rsid w:val="00EF33F4"/>
    <w:rsid w:val="00EF7166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2E35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1AF9E"/>
  <w15:docId w15:val="{F141AD9B-0E9E-4976-AB86-BB61DF5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\Oddelenie%20METODITKY%20MoF\Dokumenty%20na%20Sharepoint\V&#253;zva3\Ozn&#225;menie+pr&#237;lohy\Priloha-plna-moc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Priloha-plna-moc</Template>
  <TotalTime>16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5</cp:revision>
  <cp:lastPrinted>2025-10-08T08:59:00Z</cp:lastPrinted>
  <dcterms:created xsi:type="dcterms:W3CDTF">2025-12-17T09:25:00Z</dcterms:created>
  <dcterms:modified xsi:type="dcterms:W3CDTF">2025-12-17T13:17:00Z</dcterms:modified>
</cp:coreProperties>
</file>