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7E27" w14:textId="77777777" w:rsidR="00CD6B84" w:rsidRDefault="00CD6B84" w:rsidP="00CD6B84">
      <w:pPr>
        <w:rPr>
          <w:b/>
          <w:bCs/>
          <w:sz w:val="26"/>
          <w:szCs w:val="26"/>
          <w:u w:val="single"/>
        </w:rPr>
      </w:pPr>
    </w:p>
    <w:p w14:paraId="7D799886" w14:textId="77777777" w:rsidR="00CD6B84" w:rsidRDefault="00CD6B84" w:rsidP="00CD6B84">
      <w:pPr>
        <w:jc w:val="center"/>
        <w:rPr>
          <w:rFonts w:ascii="Arial" w:hAnsi="Arial" w:cs="Arial"/>
          <w:b/>
        </w:rPr>
      </w:pPr>
      <w:r w:rsidRPr="00B478F4">
        <w:rPr>
          <w:rFonts w:ascii="Arial" w:hAnsi="Arial" w:cs="Arial"/>
          <w:b/>
        </w:rPr>
        <w:t>Podpisový vzor</w:t>
      </w:r>
      <w:r>
        <w:rPr>
          <w:rStyle w:val="Odkaznapoznmkupodiarou"/>
          <w:rFonts w:ascii="Arial" w:hAnsi="Arial" w:cs="Arial"/>
          <w:b/>
        </w:rPr>
        <w:footnoteReference w:id="2"/>
      </w:r>
    </w:p>
    <w:p w14:paraId="3CDD3E59" w14:textId="77777777" w:rsidR="00CD6B84" w:rsidRPr="00B478F4" w:rsidRDefault="00CD6B84" w:rsidP="00CD6B84">
      <w:pPr>
        <w:jc w:val="center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6770"/>
      </w:tblGrid>
      <w:tr w:rsidR="00CD6B84" w:rsidRPr="00CD6B84" w14:paraId="4F47EE91" w14:textId="77777777" w:rsidTr="00FA7A24">
        <w:tc>
          <w:tcPr>
            <w:tcW w:w="1484" w:type="pct"/>
            <w:shd w:val="clear" w:color="auto" w:fill="D9D9D9"/>
          </w:tcPr>
          <w:p w14:paraId="0EADA4F1" w14:textId="77777777" w:rsidR="00CD6B84" w:rsidRPr="00CD6B84" w:rsidRDefault="00CD6B84" w:rsidP="00FA7A24">
            <w:pPr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 w:rsidRPr="00CD6B84">
              <w:rPr>
                <w:rFonts w:ascii="Arial" w:hAnsi="Arial" w:cs="Arial"/>
                <w:b/>
                <w:sz w:val="22"/>
                <w:szCs w:val="22"/>
              </w:rPr>
              <w:t>Názov žiadateľa</w:t>
            </w:r>
            <w:r w:rsidRPr="00CD6B84">
              <w:rPr>
                <w:rStyle w:val="Odkaznapoznmkupodiarou"/>
                <w:rFonts w:ascii="Arial" w:hAnsi="Arial" w:cs="Arial"/>
                <w:b/>
                <w:sz w:val="22"/>
                <w:szCs w:val="22"/>
              </w:rPr>
              <w:footnoteReference w:id="3"/>
            </w:r>
          </w:p>
        </w:tc>
        <w:tc>
          <w:tcPr>
            <w:tcW w:w="3516" w:type="pct"/>
            <w:vAlign w:val="center"/>
          </w:tcPr>
          <w:p w14:paraId="369D6567" w14:textId="77777777" w:rsidR="00CD6B84" w:rsidRPr="00CD6B84" w:rsidRDefault="00CD6B84" w:rsidP="00FA7A2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D6B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CD6B84" w:rsidRPr="00CD6B84" w14:paraId="77FDCF41" w14:textId="77777777" w:rsidTr="00FA7A24">
        <w:tc>
          <w:tcPr>
            <w:tcW w:w="1484" w:type="pct"/>
            <w:shd w:val="clear" w:color="auto" w:fill="D9D9D9"/>
          </w:tcPr>
          <w:p w14:paraId="15981BD3" w14:textId="77777777" w:rsidR="00CD6B84" w:rsidRPr="00CD6B84" w:rsidRDefault="00CD6B84" w:rsidP="00FA7A2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D6B84">
              <w:rPr>
                <w:rFonts w:ascii="Arial" w:hAnsi="Arial" w:cs="Arial"/>
                <w:bCs/>
                <w:sz w:val="22"/>
                <w:szCs w:val="22"/>
              </w:rPr>
              <w:t xml:space="preserve">IČO žiadateľa </w:t>
            </w:r>
            <w:r w:rsidRPr="00CD6B84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516" w:type="pct"/>
            <w:vAlign w:val="center"/>
          </w:tcPr>
          <w:p w14:paraId="07703DC1" w14:textId="77777777" w:rsidR="00CD6B84" w:rsidRPr="00CD6B84" w:rsidRDefault="00CD6B84" w:rsidP="00FA7A2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D6B84" w:rsidRPr="00CD6B84" w14:paraId="00D7E078" w14:textId="77777777" w:rsidTr="00FA7A24">
        <w:tc>
          <w:tcPr>
            <w:tcW w:w="1484" w:type="pct"/>
            <w:shd w:val="clear" w:color="auto" w:fill="D9D9D9"/>
          </w:tcPr>
          <w:p w14:paraId="5F04EF04" w14:textId="77777777" w:rsidR="00CD6B84" w:rsidRPr="00CD6B84" w:rsidRDefault="00CD6B84" w:rsidP="00FA7A2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D6B84">
              <w:rPr>
                <w:rFonts w:ascii="Arial" w:hAnsi="Arial" w:cs="Arial"/>
                <w:bCs/>
                <w:sz w:val="22"/>
                <w:szCs w:val="22"/>
              </w:rPr>
              <w:t>sídlo</w:t>
            </w:r>
          </w:p>
        </w:tc>
        <w:tc>
          <w:tcPr>
            <w:tcW w:w="3516" w:type="pct"/>
            <w:vAlign w:val="center"/>
          </w:tcPr>
          <w:p w14:paraId="5B5256C6" w14:textId="77777777" w:rsidR="00CD6B84" w:rsidRPr="00CD6B84" w:rsidRDefault="00CD6B84" w:rsidP="00FA7A2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D6B84" w:rsidRPr="00CD6B84" w14:paraId="71E0FFA5" w14:textId="77777777" w:rsidTr="00FA7A24">
        <w:tc>
          <w:tcPr>
            <w:tcW w:w="1484" w:type="pct"/>
            <w:shd w:val="clear" w:color="auto" w:fill="D9D9D9"/>
          </w:tcPr>
          <w:p w14:paraId="74CB1CB4" w14:textId="77777777" w:rsidR="00CD6B84" w:rsidRPr="00CD6B84" w:rsidRDefault="00CD6B84" w:rsidP="00FA7A2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D6B84">
              <w:rPr>
                <w:rFonts w:ascii="Arial" w:hAnsi="Arial" w:cs="Arial"/>
                <w:bCs/>
                <w:sz w:val="22"/>
                <w:szCs w:val="22"/>
              </w:rPr>
              <w:t>zapísaný v</w:t>
            </w:r>
          </w:p>
        </w:tc>
        <w:tc>
          <w:tcPr>
            <w:tcW w:w="3516" w:type="pct"/>
            <w:vAlign w:val="center"/>
          </w:tcPr>
          <w:p w14:paraId="2F191FAD" w14:textId="77777777" w:rsidR="00CD6B84" w:rsidRPr="00CD6B84" w:rsidRDefault="00CD6B84" w:rsidP="00FA7A2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D6B84" w:rsidRPr="00CD6B84" w14:paraId="6141F0DD" w14:textId="77777777" w:rsidTr="00FA7A24">
        <w:tc>
          <w:tcPr>
            <w:tcW w:w="1484" w:type="pct"/>
            <w:shd w:val="clear" w:color="auto" w:fill="D9D9D9"/>
          </w:tcPr>
          <w:p w14:paraId="5FBC47F0" w14:textId="77777777" w:rsidR="00CD6B84" w:rsidRPr="00CD6B84" w:rsidRDefault="00CD6B84" w:rsidP="00FA7A24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konajúci prostredníctvom</w:t>
            </w:r>
            <w:r w:rsidRPr="00CD6B84">
              <w:rPr>
                <w:rStyle w:val="Odkaznapoznmkupodiarou"/>
                <w:rFonts w:ascii="Arial" w:hAnsi="Arial" w:cs="Arial"/>
                <w:sz w:val="22"/>
                <w:szCs w:val="22"/>
              </w:rPr>
              <w:footnoteReference w:id="4"/>
            </w:r>
          </w:p>
        </w:tc>
        <w:tc>
          <w:tcPr>
            <w:tcW w:w="3516" w:type="pct"/>
            <w:vAlign w:val="center"/>
          </w:tcPr>
          <w:p w14:paraId="5520AAB6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39C24BF1" w14:textId="77777777" w:rsidR="00CD6B84" w:rsidRPr="00CD6B84" w:rsidRDefault="00CD6B84" w:rsidP="00CD6B84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6770"/>
      </w:tblGrid>
      <w:tr w:rsidR="00CD6B84" w:rsidRPr="00CD6B84" w14:paraId="612EC539" w14:textId="77777777" w:rsidTr="00FA7A24">
        <w:tc>
          <w:tcPr>
            <w:tcW w:w="1484" w:type="pct"/>
            <w:shd w:val="clear" w:color="auto" w:fill="D9D9D9"/>
          </w:tcPr>
          <w:p w14:paraId="6DE8277A" w14:textId="77777777" w:rsidR="00CD6B84" w:rsidRPr="00CD6B84" w:rsidRDefault="00CD6B84" w:rsidP="00FA7A24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Názov projektu</w:t>
            </w:r>
            <w:r w:rsidRPr="00CD6B84">
              <w:rPr>
                <w:rStyle w:val="Odkaznapoznmkupodiarou"/>
                <w:rFonts w:ascii="Arial" w:hAnsi="Arial" w:cs="Arial"/>
                <w:sz w:val="22"/>
                <w:szCs w:val="22"/>
              </w:rPr>
              <w:footnoteReference w:id="5"/>
            </w:r>
          </w:p>
        </w:tc>
        <w:tc>
          <w:tcPr>
            <w:tcW w:w="3516" w:type="pct"/>
            <w:vAlign w:val="center"/>
          </w:tcPr>
          <w:p w14:paraId="7E3F65BB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5A50F326" w14:textId="77777777" w:rsidR="00CD6B84" w:rsidRPr="00CD6B84" w:rsidRDefault="00CD6B84" w:rsidP="00CD6B84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6770"/>
      </w:tblGrid>
      <w:tr w:rsidR="00CD6B84" w:rsidRPr="00CD6B84" w14:paraId="627160EB" w14:textId="77777777" w:rsidTr="00FA7A24">
        <w:tc>
          <w:tcPr>
            <w:tcW w:w="1484" w:type="pct"/>
            <w:shd w:val="clear" w:color="auto" w:fill="D9D9D9"/>
          </w:tcPr>
          <w:p w14:paraId="6E8CD1AB" w14:textId="77777777" w:rsidR="00CD6B84" w:rsidRPr="00CD6B84" w:rsidRDefault="00CD6B84" w:rsidP="00FA7A24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ID projektu</w:t>
            </w:r>
          </w:p>
        </w:tc>
        <w:tc>
          <w:tcPr>
            <w:tcW w:w="3516" w:type="pct"/>
            <w:vAlign w:val="center"/>
          </w:tcPr>
          <w:p w14:paraId="2B54774C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32A00E0F" w14:textId="77777777" w:rsidR="00CD6B84" w:rsidRPr="00CD6B84" w:rsidRDefault="00CD6B84" w:rsidP="00CD6B84">
      <w:pPr>
        <w:rPr>
          <w:rFonts w:ascii="Arial" w:hAnsi="Arial" w:cs="Arial"/>
          <w:sz w:val="22"/>
          <w:szCs w:val="22"/>
        </w:rPr>
      </w:pPr>
    </w:p>
    <w:p w14:paraId="41482480" w14:textId="77777777" w:rsidR="00CD6B84" w:rsidRPr="00CD6B84" w:rsidRDefault="00CD6B84" w:rsidP="00CD6B84">
      <w:pPr>
        <w:rPr>
          <w:rFonts w:ascii="Arial" w:hAnsi="Arial" w:cs="Arial"/>
          <w:sz w:val="22"/>
          <w:szCs w:val="22"/>
        </w:rPr>
      </w:pPr>
      <w:r w:rsidRPr="00CD6B84">
        <w:rPr>
          <w:rFonts w:ascii="Arial" w:hAnsi="Arial" w:cs="Arial"/>
          <w:sz w:val="22"/>
          <w:szCs w:val="22"/>
        </w:rPr>
        <w:t>Podpisové vzory osôb, ktoré sú oprávnené konať v mene žiadateľa/príjemcu na základe Plnej moci</w:t>
      </w:r>
    </w:p>
    <w:p w14:paraId="07AD0E2E" w14:textId="77777777" w:rsidR="00CD6B84" w:rsidRPr="00CD6B84" w:rsidRDefault="00CD6B84" w:rsidP="00CD6B84">
      <w:pPr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6B84" w:rsidRPr="00CD6B84" w14:paraId="4E591176" w14:textId="77777777" w:rsidTr="00CD6B84">
        <w:trPr>
          <w:trHeight w:val="2597"/>
        </w:trPr>
        <w:tc>
          <w:tcPr>
            <w:tcW w:w="9062" w:type="dxa"/>
          </w:tcPr>
          <w:p w14:paraId="1505BFB9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D6B84">
              <w:rPr>
                <w:rFonts w:ascii="Arial" w:hAnsi="Arial" w:cs="Arial"/>
                <w:sz w:val="22"/>
                <w:szCs w:val="22"/>
                <w:u w:val="single"/>
              </w:rPr>
              <w:t>Splnomocnený zástupca</w:t>
            </w:r>
          </w:p>
          <w:p w14:paraId="1898DADA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3B108AFA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Meno:</w:t>
            </w:r>
          </w:p>
          <w:p w14:paraId="04B071FD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Priezvisko:</w:t>
            </w:r>
          </w:p>
          <w:p w14:paraId="0011B03C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Titul:</w:t>
            </w:r>
          </w:p>
          <w:p w14:paraId="41A29F8D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Dátum narodenia:</w:t>
            </w:r>
          </w:p>
          <w:p w14:paraId="16CFAF15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Trvale bytom:</w:t>
            </w:r>
          </w:p>
          <w:p w14:paraId="387C64FD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Funkcia:</w:t>
            </w:r>
          </w:p>
          <w:p w14:paraId="173B05C5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D6B84" w:rsidRPr="00CD6B84" w14:paraId="15AAA782" w14:textId="77777777" w:rsidTr="00FA7A24">
        <w:trPr>
          <w:trHeight w:val="1645"/>
        </w:trPr>
        <w:tc>
          <w:tcPr>
            <w:tcW w:w="9062" w:type="dxa"/>
          </w:tcPr>
          <w:p w14:paraId="49FFACDD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9781AF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Miesto pre podpis:</w:t>
            </w:r>
          </w:p>
          <w:p w14:paraId="7F5709E3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233849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3314DF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B48C60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79FECB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3062E7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4EF163" w14:textId="77777777" w:rsidR="00CD6B84" w:rsidRPr="00CD6B84" w:rsidRDefault="00CD6B84" w:rsidP="00FA7A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438F6005" w14:textId="77777777" w:rsidR="00CD6B84" w:rsidRPr="00CD6B84" w:rsidRDefault="00CD6B84" w:rsidP="00FA7A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E637FB9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27C939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5F9AFF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CA1C40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EE8DB0D" w14:textId="77777777" w:rsidR="00F64930" w:rsidRPr="00CD6B84" w:rsidRDefault="00F64930" w:rsidP="00CD6B84"/>
    <w:sectPr w:rsidR="00F64930" w:rsidRPr="00CD6B84" w:rsidSect="00F2071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680" w:footer="0" w:gutter="0"/>
      <w:cols w:space="708"/>
      <w:titlePg/>
      <w:docGrid w:linePitch="360"/>
      <w:sectPrChange w:id="14" w:author="Piaček Róbert" w:date="2025-08-08T09:51:00Z" w16du:dateUtc="2025-08-08T07:51:00Z">
        <w:sectPr w:rsidR="00F64930" w:rsidRPr="00CD6B84" w:rsidSect="00F20711">
          <w:pgMar w:top="1418" w:right="1134" w:bottom="1418" w:left="1134" w:header="705" w:footer="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81CA0" w14:textId="77777777" w:rsidR="00F11956" w:rsidRDefault="00F11956" w:rsidP="00C55249">
      <w:r>
        <w:separator/>
      </w:r>
    </w:p>
  </w:endnote>
  <w:endnote w:type="continuationSeparator" w:id="0">
    <w:p w14:paraId="4BF47E9C" w14:textId="77777777" w:rsidR="00F11956" w:rsidRDefault="00F11956" w:rsidP="00C55249">
      <w:r>
        <w:continuationSeparator/>
      </w:r>
    </w:p>
  </w:endnote>
  <w:endnote w:type="continuationNotice" w:id="1">
    <w:p w14:paraId="7EB729B0" w14:textId="77777777" w:rsidR="00F11956" w:rsidRDefault="00F119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01469CCD" w14:textId="77777777" w:rsidR="0016372D" w:rsidRPr="007364F0" w:rsidRDefault="0016372D" w:rsidP="007364F0">
            <w:pPr>
              <w:tabs>
                <w:tab w:val="center" w:pos="4536"/>
                <w:tab w:val="right" w:pos="9072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CFA090B" w14:textId="77777777" w:rsidR="0016372D" w:rsidRDefault="0016372D" w:rsidP="0016372D">
            <w:pPr>
              <w:pStyle w:val="Pta"/>
            </w:pPr>
          </w:p>
          <w:p w14:paraId="6F3990AF" w14:textId="77777777" w:rsidR="0016372D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>
              <w:tab/>
            </w:r>
          </w:p>
          <w:p w14:paraId="0E707CEE" w14:textId="77777777" w:rsidR="007364F0" w:rsidRPr="007364F0" w:rsidRDefault="007364F0" w:rsidP="007364F0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C756F2F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7434AF" w14:paraId="61B916B1" w14:textId="77777777" w:rsidTr="00794C3A">
      <w:trPr>
        <w:trHeight w:val="735"/>
      </w:trPr>
      <w:tc>
        <w:tcPr>
          <w:tcW w:w="2078" w:type="dxa"/>
        </w:tcPr>
        <w:p w14:paraId="3AB9EB7F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098C36B7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631BBA35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39C37825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1AE4E4B5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5A26AF3F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191DE645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2B17AB80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 xml:space="preserve">P.O. Box </w:t>
          </w:r>
          <w:r w:rsidR="007C501D">
            <w:rPr>
              <w:rFonts w:ascii="Arial" w:hAnsi="Arial" w:cs="Arial"/>
              <w:color w:val="262626" w:themeColor="text1" w:themeTint="D9"/>
              <w:sz w:val="16"/>
              <w:szCs w:val="18"/>
            </w:rPr>
            <w:t>2</w:t>
          </w: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4</w:t>
          </w:r>
        </w:p>
        <w:p w14:paraId="461B1D73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</w:t>
          </w:r>
          <w:r w:rsidR="007C501D">
            <w:rPr>
              <w:rFonts w:ascii="Arial" w:hAnsi="Arial" w:cs="Arial"/>
              <w:color w:val="262626" w:themeColor="text1" w:themeTint="D9"/>
              <w:sz w:val="16"/>
              <w:szCs w:val="18"/>
            </w:rPr>
            <w:t>9</w:t>
          </w:r>
        </w:p>
      </w:tc>
      <w:tc>
        <w:tcPr>
          <w:tcW w:w="2169" w:type="dxa"/>
        </w:tcPr>
        <w:p w14:paraId="1945975A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1DCC119E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38CC9D89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1CC46105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34CAC4E6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61F07B5A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14A86CD4" w14:textId="77777777" w:rsidR="00036377" w:rsidRDefault="00981E62" w:rsidP="00036377">
    <w:pPr>
      <w:pStyle w:val="Pta"/>
    </w:pPr>
    <w:r>
      <w:rPr>
        <w:noProof/>
      </w:rPr>
      <w:drawing>
        <wp:anchor distT="0" distB="0" distL="114300" distR="114300" simplePos="0" relativeHeight="251669504" behindDoc="0" locked="0" layoutInCell="1" allowOverlap="1" wp14:anchorId="370EBEC0" wp14:editId="5D27D1C5">
          <wp:simplePos x="0" y="0"/>
          <wp:positionH relativeFrom="margin">
            <wp:posOffset>106680</wp:posOffset>
          </wp:positionH>
          <wp:positionV relativeFrom="margin">
            <wp:posOffset>8637905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6509C8C" wp14:editId="5D926187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B6BD16" id="Rovná spojnica 73069791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3B45A7F" wp14:editId="4900ADE7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697FD5" id="Rovná spojnica 104506294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253D5" w14:textId="77777777" w:rsidR="00F11956" w:rsidRDefault="00F11956" w:rsidP="00C55249">
      <w:r>
        <w:separator/>
      </w:r>
    </w:p>
  </w:footnote>
  <w:footnote w:type="continuationSeparator" w:id="0">
    <w:p w14:paraId="5A2ECA96" w14:textId="77777777" w:rsidR="00F11956" w:rsidRDefault="00F11956" w:rsidP="00C55249">
      <w:r>
        <w:continuationSeparator/>
      </w:r>
    </w:p>
  </w:footnote>
  <w:footnote w:type="continuationNotice" w:id="1">
    <w:p w14:paraId="4790122B" w14:textId="77777777" w:rsidR="00F11956" w:rsidRDefault="00F11956"/>
  </w:footnote>
  <w:footnote w:id="2">
    <w:p w14:paraId="3A1C42BF" w14:textId="087A4D99" w:rsidR="00CD6B84" w:rsidRPr="00F56FAB" w:rsidRDefault="00CD6B84" w:rsidP="00CD6B84">
      <w:pPr>
        <w:pStyle w:val="Textpoznmkypodiarou"/>
        <w:rPr>
          <w:rFonts w:ascii="Arial" w:hAnsi="Arial" w:cs="Arial"/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r w:rsidRPr="003A3E17">
        <w:rPr>
          <w:rFonts w:ascii="Arial" w:hAnsi="Arial" w:cs="Arial"/>
          <w:sz w:val="18"/>
          <w:szCs w:val="18"/>
        </w:rPr>
        <w:t xml:space="preserve">Podpisový vzor musí byť pevnou (zviazanou) súčasťou </w:t>
      </w:r>
      <w:r>
        <w:rPr>
          <w:rFonts w:ascii="Arial" w:hAnsi="Arial" w:cs="Arial"/>
          <w:sz w:val="18"/>
          <w:szCs w:val="18"/>
        </w:rPr>
        <w:t>Plnej moc</w:t>
      </w:r>
      <w:r w:rsidR="0005507A">
        <w:rPr>
          <w:rFonts w:ascii="Arial" w:hAnsi="Arial" w:cs="Arial"/>
          <w:sz w:val="18"/>
          <w:szCs w:val="18"/>
        </w:rPr>
        <w:t xml:space="preserve">. </w:t>
      </w:r>
    </w:p>
  </w:footnote>
  <w:footnote w:id="3">
    <w:p w14:paraId="69396C55" w14:textId="2B752462" w:rsidR="00CD6B84" w:rsidRDefault="00CD6B84" w:rsidP="00CD6B8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B478F4">
        <w:rPr>
          <w:rFonts w:ascii="Arial" w:hAnsi="Arial" w:cs="Arial"/>
          <w:sz w:val="18"/>
          <w:szCs w:val="18"/>
        </w:rPr>
        <w:t>Uveďte názov/IČO žiadateľa v</w:t>
      </w:r>
      <w:r w:rsidR="00BE4F0F">
        <w:rPr>
          <w:rFonts w:ascii="Arial" w:hAnsi="Arial" w:cs="Arial"/>
          <w:sz w:val="18"/>
          <w:szCs w:val="18"/>
        </w:rPr>
        <w:t> </w:t>
      </w:r>
      <w:r w:rsidRPr="00B478F4">
        <w:rPr>
          <w:rFonts w:ascii="Arial" w:hAnsi="Arial" w:cs="Arial"/>
          <w:sz w:val="18"/>
          <w:szCs w:val="18"/>
        </w:rPr>
        <w:t>súlade</w:t>
      </w:r>
      <w:r w:rsidR="00BE4F0F">
        <w:rPr>
          <w:rFonts w:ascii="Arial" w:hAnsi="Arial" w:cs="Arial"/>
          <w:sz w:val="18"/>
          <w:szCs w:val="18"/>
        </w:rPr>
        <w:t>/príjemcu</w:t>
      </w:r>
      <w:r w:rsidRPr="00B478F4">
        <w:rPr>
          <w:rFonts w:ascii="Arial" w:hAnsi="Arial" w:cs="Arial"/>
          <w:sz w:val="18"/>
          <w:szCs w:val="18"/>
        </w:rPr>
        <w:t xml:space="preserve"> s potvrdením o pridelení identifikačného čísla organizácie (IČO), resp. príslušným registrom, v ktorom je žiadateľ vedený.</w:t>
      </w:r>
    </w:p>
  </w:footnote>
  <w:footnote w:id="4">
    <w:p w14:paraId="5AFDD5A4" w14:textId="4A50158C" w:rsidR="00CD6B84" w:rsidRPr="00B478F4" w:rsidRDefault="00CD6B84" w:rsidP="00CD6B84">
      <w:pPr>
        <w:ind w:left="142" w:hanging="142"/>
        <w:contextualSpacing/>
        <w:jc w:val="both"/>
        <w:rPr>
          <w:rFonts w:ascii="Arial" w:hAnsi="Arial" w:cs="Arial"/>
          <w:sz w:val="18"/>
          <w:szCs w:val="18"/>
        </w:rPr>
      </w:pPr>
      <w:r w:rsidRPr="00B478F4">
        <w:rPr>
          <w:rStyle w:val="Odkaznapoznmkupodi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B478F4">
        <w:rPr>
          <w:rFonts w:ascii="Arial" w:hAnsi="Arial" w:cs="Arial"/>
          <w:sz w:val="18"/>
          <w:szCs w:val="18"/>
        </w:rPr>
        <w:t>Uveďte titul, meno a priezvisko štatutárneho orgánu žiadateľa</w:t>
      </w:r>
      <w:r w:rsidR="00BE4F0F">
        <w:rPr>
          <w:rFonts w:ascii="Arial" w:hAnsi="Arial" w:cs="Arial"/>
          <w:sz w:val="18"/>
          <w:szCs w:val="18"/>
        </w:rPr>
        <w:t>/príjemcu</w:t>
      </w:r>
      <w:r w:rsidRPr="00B478F4">
        <w:rPr>
          <w:rFonts w:ascii="Arial" w:hAnsi="Arial" w:cs="Arial"/>
          <w:sz w:val="18"/>
          <w:szCs w:val="18"/>
        </w:rPr>
        <w:t xml:space="preserve"> v súlade s dokladom, v ktorom   je zvolený/menovaný, resp. údajmi z výpisu z príslušného registra</w:t>
      </w:r>
      <w:r>
        <w:rPr>
          <w:rFonts w:ascii="Arial" w:hAnsi="Arial" w:cs="Arial"/>
          <w:sz w:val="18"/>
          <w:szCs w:val="18"/>
        </w:rPr>
        <w:t>,</w:t>
      </w:r>
      <w:r w:rsidRPr="00B478F4">
        <w:rPr>
          <w:rFonts w:ascii="Arial" w:hAnsi="Arial" w:cs="Arial"/>
          <w:sz w:val="18"/>
          <w:szCs w:val="18"/>
        </w:rPr>
        <w:t xml:space="preserve"> v ktorom je žiadateľ vedený.</w:t>
      </w:r>
    </w:p>
  </w:footnote>
  <w:footnote w:id="5">
    <w:p w14:paraId="56F9C979" w14:textId="77777777" w:rsidR="00CD6B84" w:rsidRPr="00B478F4" w:rsidRDefault="00CD6B84" w:rsidP="00CD6B84">
      <w:pPr>
        <w:pStyle w:val="Textpoznmkypodiarou"/>
        <w:ind w:left="142" w:hanging="142"/>
        <w:contextualSpacing/>
        <w:jc w:val="both"/>
        <w:rPr>
          <w:sz w:val="18"/>
          <w:szCs w:val="18"/>
        </w:rPr>
      </w:pPr>
      <w:r w:rsidRPr="00B478F4">
        <w:rPr>
          <w:rStyle w:val="Odkaznapoznmkupodiarou"/>
          <w:sz w:val="18"/>
          <w:szCs w:val="18"/>
        </w:rPr>
        <w:footnoteRef/>
      </w:r>
      <w:r w:rsidRPr="00B478F4">
        <w:rPr>
          <w:sz w:val="18"/>
          <w:szCs w:val="18"/>
        </w:rPr>
        <w:t xml:space="preserve">   </w:t>
      </w:r>
      <w:r w:rsidRPr="00B478F4">
        <w:rPr>
          <w:rFonts w:ascii="Arial" w:hAnsi="Arial" w:cs="Arial"/>
          <w:sz w:val="18"/>
          <w:szCs w:val="18"/>
        </w:rPr>
        <w:t>Uveďte názov projektu, ktorý sa nachádza v Oznámení o</w:t>
      </w:r>
      <w:r>
        <w:rPr>
          <w:rFonts w:ascii="Arial" w:hAnsi="Arial" w:cs="Arial"/>
          <w:sz w:val="18"/>
          <w:szCs w:val="18"/>
        </w:rPr>
        <w:t> schválení žiadosti o poskytnutie finančných prostriedkov formou dotácie na projekty z prostriedkov Modernizačného fondu</w:t>
      </w:r>
      <w:r w:rsidRPr="00B478F4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91638" w14:textId="77777777" w:rsidR="003D27EF" w:rsidRDefault="000F67D9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06368" behindDoc="0" locked="0" layoutInCell="1" allowOverlap="1" wp14:anchorId="151C9A0C" wp14:editId="054E8A6A">
          <wp:simplePos x="0" y="0"/>
          <wp:positionH relativeFrom="margin">
            <wp:posOffset>-83820</wp:posOffset>
          </wp:positionH>
          <wp:positionV relativeFrom="margin">
            <wp:posOffset>-571500</wp:posOffset>
          </wp:positionV>
          <wp:extent cx="4972685" cy="533400"/>
          <wp:effectExtent l="0" t="0" r="0" b="0"/>
          <wp:wrapSquare wrapText="bothSides"/>
          <wp:docPr id="5159449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68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4E7B">
      <w:rPr>
        <w:noProof/>
      </w:rPr>
      <w:drawing>
        <wp:anchor distT="0" distB="0" distL="114300" distR="114300" simplePos="0" relativeHeight="251718656" behindDoc="0" locked="0" layoutInCell="1" allowOverlap="1" wp14:anchorId="3120C5FF" wp14:editId="51589809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1304097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B15D5" w:rsidRPr="004B15D5">
      <w:rPr>
        <w:noProof/>
      </w:rPr>
      <w:drawing>
        <wp:anchor distT="0" distB="0" distL="114300" distR="114300" simplePos="0" relativeHeight="251644928" behindDoc="1" locked="0" layoutInCell="1" allowOverlap="1" wp14:anchorId="4ECD6749" wp14:editId="39004971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B0E396F" wp14:editId="4BBE38CE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8AAF43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4B15D5">
      <w:t xml:space="preserve">                                                                   </w:t>
    </w:r>
  </w:p>
  <w:p w14:paraId="72A634E9" w14:textId="77777777" w:rsidR="003D27EF" w:rsidRDefault="003D27EF" w:rsidP="003D27EF">
    <w:pPr>
      <w:pStyle w:val="Hlavika"/>
      <w:tabs>
        <w:tab w:val="right" w:pos="9638"/>
      </w:tabs>
      <w:jc w:val="right"/>
    </w:pPr>
  </w:p>
  <w:p w14:paraId="6D48D54A" w14:textId="77777777" w:rsidR="00DA7754" w:rsidRDefault="00A10B38" w:rsidP="00A10B38">
    <w:pPr>
      <w:pStyle w:val="Hlavika"/>
      <w:jc w:val="right"/>
    </w:pPr>
    <w:r w:rsidRPr="00B95D3B">
      <w:rPr>
        <w:rFonts w:ascii="Arial" w:hAnsi="Arial" w:cs="Arial"/>
        <w:color w:val="000000"/>
        <w:sz w:val="18"/>
        <w:szCs w:val="18"/>
      </w:rPr>
      <w:t>F186-2_13.05.2025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5540798"/>
  <w:bookmarkStart w:id="1" w:name="_Hlk205540799"/>
  <w:bookmarkStart w:id="2" w:name="_Hlk205540800"/>
  <w:bookmarkStart w:id="3" w:name="_Hlk205540801"/>
  <w:p w14:paraId="2E8BDEA9" w14:textId="77777777" w:rsidR="00112D1A" w:rsidRDefault="000F67D9" w:rsidP="00112D1A">
    <w:pPr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5B961CBD" wp14:editId="28D959B3">
              <wp:simplePos x="0" y="0"/>
              <wp:positionH relativeFrom="margin">
                <wp:posOffset>-49198</wp:posOffset>
              </wp:positionH>
              <wp:positionV relativeFrom="paragraph">
                <wp:posOffset>-129043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2D8734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85pt,-10.15pt" to="136.8pt,-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" strokecolor="#02864a" strokeweight="6pt">
              <v:stroke joinstyle="miter"/>
              <w10:wrap anchorx="margin"/>
            </v:line>
          </w:pict>
        </mc:Fallback>
      </mc:AlternateContent>
    </w:r>
    <w:r w:rsidR="006901D2">
      <w:rPr>
        <w:noProof/>
      </w:rPr>
      <w:drawing>
        <wp:anchor distT="0" distB="0" distL="114300" distR="114300" simplePos="0" relativeHeight="251608064" behindDoc="1" locked="0" layoutInCell="1" allowOverlap="1" wp14:anchorId="3552F61B" wp14:editId="4AB827A0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15B6">
      <w:rPr>
        <w:noProof/>
      </w:rPr>
      <w:drawing>
        <wp:inline distT="0" distB="0" distL="0" distR="0" wp14:anchorId="15D4F959" wp14:editId="266E851B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F2970" w:rsidRPr="00B95D3B">
      <w:rPr>
        <w:rFonts w:ascii="Arial" w:hAnsi="Arial" w:cs="Arial"/>
        <w:sz w:val="18"/>
        <w:szCs w:val="18"/>
      </w:rPr>
      <w:t xml:space="preserve"> </w:t>
    </w:r>
    <w:bookmarkEnd w:id="0"/>
    <w:bookmarkEnd w:id="1"/>
    <w:bookmarkEnd w:id="2"/>
    <w:bookmarkEnd w:id="3"/>
  </w:p>
  <w:p w14:paraId="46E9BB7B" w14:textId="555010E7" w:rsidR="00B95D3B" w:rsidRPr="00DD01E8" w:rsidRDefault="00112D1A" w:rsidP="00B95D3B">
    <w:pPr>
      <w:jc w:val="right"/>
      <w:rPr>
        <w:rFonts w:ascii="Arial" w:hAnsi="Arial" w:cs="Arial"/>
        <w:color w:val="000000" w:themeColor="text1"/>
        <w:sz w:val="18"/>
        <w:szCs w:val="18"/>
      </w:rPr>
    </w:pPr>
    <w:r w:rsidRPr="00DD01E8">
      <w:rPr>
        <w:rFonts w:ascii="Arial" w:hAnsi="Arial" w:cs="Arial"/>
        <w:color w:val="000000" w:themeColor="text1"/>
        <w:sz w:val="18"/>
        <w:szCs w:val="18"/>
      </w:rPr>
      <w:t>Príloha č. 3 k</w:t>
    </w:r>
    <w:r w:rsidR="00DD01E8" w:rsidRPr="00DD01E8">
      <w:rPr>
        <w:rFonts w:ascii="Arial" w:hAnsi="Arial" w:cs="Arial"/>
        <w:color w:val="000000" w:themeColor="text1"/>
        <w:sz w:val="18"/>
        <w:szCs w:val="18"/>
      </w:rPr>
      <w:t> </w:t>
    </w:r>
    <w:r w:rsidR="001B49A1" w:rsidRPr="00DD01E8">
      <w:rPr>
        <w:rFonts w:ascii="Arial" w:hAnsi="Arial" w:cs="Arial"/>
        <w:color w:val="000000" w:themeColor="text1"/>
        <w:sz w:val="18"/>
        <w:szCs w:val="18"/>
      </w:rPr>
      <w:t>F</w:t>
    </w:r>
    <w:r w:rsidR="00DD01E8" w:rsidRPr="00DD01E8">
      <w:rPr>
        <w:rFonts w:ascii="Arial" w:hAnsi="Arial" w:cs="Arial"/>
        <w:color w:val="000000" w:themeColor="text1"/>
        <w:sz w:val="18"/>
        <w:szCs w:val="18"/>
      </w:rPr>
      <w:t>247</w:t>
    </w:r>
    <w:r w:rsidR="001B49A1" w:rsidRPr="00DD01E8">
      <w:rPr>
        <w:rFonts w:ascii="Arial" w:hAnsi="Arial" w:cs="Arial"/>
        <w:color w:val="000000" w:themeColor="text1"/>
        <w:sz w:val="18"/>
        <w:szCs w:val="18"/>
      </w:rPr>
      <w:t>-</w:t>
    </w:r>
    <w:r w:rsidR="00DD01E8" w:rsidRPr="00DD01E8">
      <w:rPr>
        <w:rFonts w:ascii="Arial" w:hAnsi="Arial" w:cs="Arial"/>
        <w:color w:val="000000" w:themeColor="text1"/>
        <w:sz w:val="18"/>
        <w:szCs w:val="18"/>
      </w:rPr>
      <w:t>1</w:t>
    </w:r>
    <w:r w:rsidR="001B49A1" w:rsidRPr="00DD01E8">
      <w:rPr>
        <w:rFonts w:ascii="Arial" w:hAnsi="Arial" w:cs="Arial"/>
        <w:color w:val="000000" w:themeColor="text1"/>
        <w:sz w:val="18"/>
        <w:szCs w:val="18"/>
      </w:rPr>
      <w:t>_</w:t>
    </w:r>
    <w:r w:rsidR="00816D8F" w:rsidRPr="00DD01E8">
      <w:rPr>
        <w:rFonts w:ascii="Arial" w:hAnsi="Arial" w:cs="Arial"/>
        <w:color w:val="000000" w:themeColor="text1"/>
        <w:sz w:val="18"/>
        <w:szCs w:val="18"/>
      </w:rPr>
      <w:t>1</w:t>
    </w:r>
    <w:r w:rsidR="00DD01E8" w:rsidRPr="00DD01E8">
      <w:rPr>
        <w:rFonts w:ascii="Arial" w:hAnsi="Arial" w:cs="Arial"/>
        <w:color w:val="000000" w:themeColor="text1"/>
        <w:sz w:val="18"/>
        <w:szCs w:val="18"/>
      </w:rPr>
      <w:t>7</w:t>
    </w:r>
    <w:r w:rsidR="001B49A1" w:rsidRPr="00DD01E8">
      <w:rPr>
        <w:rFonts w:ascii="Arial" w:hAnsi="Arial" w:cs="Arial"/>
        <w:color w:val="000000" w:themeColor="text1"/>
        <w:sz w:val="18"/>
        <w:szCs w:val="18"/>
      </w:rPr>
      <w:t>.</w:t>
    </w:r>
    <w:r w:rsidR="00CF19A1" w:rsidRPr="00DD01E8">
      <w:rPr>
        <w:rFonts w:ascii="Arial" w:hAnsi="Arial" w:cs="Arial"/>
        <w:color w:val="000000" w:themeColor="text1"/>
        <w:sz w:val="18"/>
        <w:szCs w:val="18"/>
      </w:rPr>
      <w:t>1</w:t>
    </w:r>
    <w:r w:rsidR="00DD01E8" w:rsidRPr="00DD01E8">
      <w:rPr>
        <w:rFonts w:ascii="Arial" w:hAnsi="Arial" w:cs="Arial"/>
        <w:color w:val="000000" w:themeColor="text1"/>
        <w:sz w:val="18"/>
        <w:szCs w:val="18"/>
      </w:rPr>
      <w:t>2</w:t>
    </w:r>
    <w:r w:rsidR="001B49A1" w:rsidRPr="00DD01E8">
      <w:rPr>
        <w:rFonts w:ascii="Arial" w:hAnsi="Arial" w:cs="Arial"/>
        <w:color w:val="000000" w:themeColor="text1"/>
        <w:sz w:val="18"/>
        <w:szCs w:val="18"/>
      </w:rPr>
      <w:t>.2025</w:t>
    </w:r>
  </w:p>
  <w:p w14:paraId="0FCA3F78" w14:textId="77777777" w:rsidR="00F26498" w:rsidRPr="00B95D3B" w:rsidRDefault="00112D1A" w:rsidP="00FC7B8B">
    <w:pPr>
      <w:pStyle w:val="Hlavika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78F51201" wp14:editId="6CC0AF37">
              <wp:simplePos x="0" y="0"/>
              <wp:positionH relativeFrom="margin">
                <wp:posOffset>-14605</wp:posOffset>
              </wp:positionH>
              <wp:positionV relativeFrom="paragraph">
                <wp:posOffset>17780</wp:posOffset>
              </wp:positionV>
              <wp:extent cx="6089650" cy="15875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9650" cy="1587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FF3AAB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15pt,1.4pt" to="478.3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DB31EA6"/>
    <w:multiLevelType w:val="hybridMultilevel"/>
    <w:tmpl w:val="C3205D70"/>
    <w:lvl w:ilvl="0" w:tplc="A84E4944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0976966">
    <w:abstractNumId w:val="0"/>
  </w:num>
  <w:num w:numId="2" w16cid:durableId="143000181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iaček Róbert">
    <w15:presenceInfo w15:providerId="AD" w15:userId="S::Piacek@envirofond.sk::1745637d-50e3-41d8-852c-9a664d9ac1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07A"/>
    <w:rsid w:val="000113E2"/>
    <w:rsid w:val="00034BCF"/>
    <w:rsid w:val="00036377"/>
    <w:rsid w:val="00040F27"/>
    <w:rsid w:val="0005507A"/>
    <w:rsid w:val="00085662"/>
    <w:rsid w:val="0009348E"/>
    <w:rsid w:val="000F4B02"/>
    <w:rsid w:val="000F5DBF"/>
    <w:rsid w:val="000F67D9"/>
    <w:rsid w:val="0010105E"/>
    <w:rsid w:val="00112D1A"/>
    <w:rsid w:val="0012385A"/>
    <w:rsid w:val="00133654"/>
    <w:rsid w:val="001519B0"/>
    <w:rsid w:val="00160855"/>
    <w:rsid w:val="0016372D"/>
    <w:rsid w:val="00165924"/>
    <w:rsid w:val="00166093"/>
    <w:rsid w:val="00181891"/>
    <w:rsid w:val="001B49A1"/>
    <w:rsid w:val="001C15B6"/>
    <w:rsid w:val="001E446F"/>
    <w:rsid w:val="00204E81"/>
    <w:rsid w:val="002253A8"/>
    <w:rsid w:val="0022610E"/>
    <w:rsid w:val="002428CE"/>
    <w:rsid w:val="00246CFD"/>
    <w:rsid w:val="002678E3"/>
    <w:rsid w:val="00281B32"/>
    <w:rsid w:val="002857DA"/>
    <w:rsid w:val="002B25B2"/>
    <w:rsid w:val="002B5B93"/>
    <w:rsid w:val="002B795B"/>
    <w:rsid w:val="002C19CF"/>
    <w:rsid w:val="002D200C"/>
    <w:rsid w:val="002E6F5C"/>
    <w:rsid w:val="003152FA"/>
    <w:rsid w:val="00317D58"/>
    <w:rsid w:val="00360463"/>
    <w:rsid w:val="00381AE9"/>
    <w:rsid w:val="00385F6A"/>
    <w:rsid w:val="00390F57"/>
    <w:rsid w:val="00397413"/>
    <w:rsid w:val="003A4846"/>
    <w:rsid w:val="003A4C64"/>
    <w:rsid w:val="003B212A"/>
    <w:rsid w:val="003D27EF"/>
    <w:rsid w:val="00426676"/>
    <w:rsid w:val="004269AE"/>
    <w:rsid w:val="00431081"/>
    <w:rsid w:val="004337D7"/>
    <w:rsid w:val="0046374F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3641"/>
    <w:rsid w:val="00524B42"/>
    <w:rsid w:val="00566323"/>
    <w:rsid w:val="00580DE3"/>
    <w:rsid w:val="00593D78"/>
    <w:rsid w:val="005B3776"/>
    <w:rsid w:val="005C5F1F"/>
    <w:rsid w:val="005D2AAC"/>
    <w:rsid w:val="005E269B"/>
    <w:rsid w:val="005F0286"/>
    <w:rsid w:val="00603016"/>
    <w:rsid w:val="00626A4A"/>
    <w:rsid w:val="00630D0B"/>
    <w:rsid w:val="006503FD"/>
    <w:rsid w:val="006901D2"/>
    <w:rsid w:val="00692E70"/>
    <w:rsid w:val="006A418D"/>
    <w:rsid w:val="006A5400"/>
    <w:rsid w:val="006C1E4D"/>
    <w:rsid w:val="006C26E9"/>
    <w:rsid w:val="006F6567"/>
    <w:rsid w:val="00700EA9"/>
    <w:rsid w:val="00705CE7"/>
    <w:rsid w:val="007113AF"/>
    <w:rsid w:val="00712999"/>
    <w:rsid w:val="0071319D"/>
    <w:rsid w:val="00725693"/>
    <w:rsid w:val="007364F0"/>
    <w:rsid w:val="00763B95"/>
    <w:rsid w:val="00771F30"/>
    <w:rsid w:val="0079757F"/>
    <w:rsid w:val="007A01F9"/>
    <w:rsid w:val="007B0ECD"/>
    <w:rsid w:val="007B5512"/>
    <w:rsid w:val="007C501D"/>
    <w:rsid w:val="007C5881"/>
    <w:rsid w:val="007D2242"/>
    <w:rsid w:val="007D4453"/>
    <w:rsid w:val="007E09B4"/>
    <w:rsid w:val="00806950"/>
    <w:rsid w:val="008079AB"/>
    <w:rsid w:val="00816D8F"/>
    <w:rsid w:val="00854D64"/>
    <w:rsid w:val="0087276A"/>
    <w:rsid w:val="00877788"/>
    <w:rsid w:val="00887B06"/>
    <w:rsid w:val="008955A5"/>
    <w:rsid w:val="00895870"/>
    <w:rsid w:val="008A4122"/>
    <w:rsid w:val="008B48DD"/>
    <w:rsid w:val="008B725C"/>
    <w:rsid w:val="008C1C60"/>
    <w:rsid w:val="008D4BF7"/>
    <w:rsid w:val="008D6281"/>
    <w:rsid w:val="008E0E4B"/>
    <w:rsid w:val="00925BAF"/>
    <w:rsid w:val="00927EF5"/>
    <w:rsid w:val="00946781"/>
    <w:rsid w:val="00965CDE"/>
    <w:rsid w:val="00972610"/>
    <w:rsid w:val="00980183"/>
    <w:rsid w:val="00981E62"/>
    <w:rsid w:val="00982425"/>
    <w:rsid w:val="009844FB"/>
    <w:rsid w:val="00991348"/>
    <w:rsid w:val="009B312E"/>
    <w:rsid w:val="009E4724"/>
    <w:rsid w:val="009E5EE6"/>
    <w:rsid w:val="009F260E"/>
    <w:rsid w:val="009F32FC"/>
    <w:rsid w:val="00A02B7C"/>
    <w:rsid w:val="00A059FA"/>
    <w:rsid w:val="00A06D22"/>
    <w:rsid w:val="00A07DD2"/>
    <w:rsid w:val="00A10B38"/>
    <w:rsid w:val="00A1409D"/>
    <w:rsid w:val="00A22FC5"/>
    <w:rsid w:val="00A26A5D"/>
    <w:rsid w:val="00A3069F"/>
    <w:rsid w:val="00A317AE"/>
    <w:rsid w:val="00A31D7E"/>
    <w:rsid w:val="00A328CA"/>
    <w:rsid w:val="00A5129F"/>
    <w:rsid w:val="00A9759A"/>
    <w:rsid w:val="00AA0CB6"/>
    <w:rsid w:val="00AA0F86"/>
    <w:rsid w:val="00AB2F7F"/>
    <w:rsid w:val="00AB53F7"/>
    <w:rsid w:val="00AC0816"/>
    <w:rsid w:val="00AD2D86"/>
    <w:rsid w:val="00AE0803"/>
    <w:rsid w:val="00AF2F5D"/>
    <w:rsid w:val="00B215BA"/>
    <w:rsid w:val="00B26109"/>
    <w:rsid w:val="00B709D0"/>
    <w:rsid w:val="00B74E7B"/>
    <w:rsid w:val="00B85CFD"/>
    <w:rsid w:val="00B95D3B"/>
    <w:rsid w:val="00BA0783"/>
    <w:rsid w:val="00BA3C25"/>
    <w:rsid w:val="00BA7633"/>
    <w:rsid w:val="00BC7B3F"/>
    <w:rsid w:val="00BD46ED"/>
    <w:rsid w:val="00BE4F0F"/>
    <w:rsid w:val="00C16036"/>
    <w:rsid w:val="00C33618"/>
    <w:rsid w:val="00C369E1"/>
    <w:rsid w:val="00C4103F"/>
    <w:rsid w:val="00C5234A"/>
    <w:rsid w:val="00C55249"/>
    <w:rsid w:val="00CB68B8"/>
    <w:rsid w:val="00CC30D4"/>
    <w:rsid w:val="00CD6B84"/>
    <w:rsid w:val="00CE70A9"/>
    <w:rsid w:val="00CE7A21"/>
    <w:rsid w:val="00CF0399"/>
    <w:rsid w:val="00CF07E7"/>
    <w:rsid w:val="00CF19A1"/>
    <w:rsid w:val="00D13B9B"/>
    <w:rsid w:val="00D231EC"/>
    <w:rsid w:val="00D26315"/>
    <w:rsid w:val="00D66E91"/>
    <w:rsid w:val="00D7269D"/>
    <w:rsid w:val="00D73501"/>
    <w:rsid w:val="00D82327"/>
    <w:rsid w:val="00D87FD5"/>
    <w:rsid w:val="00D9534E"/>
    <w:rsid w:val="00DA2BF3"/>
    <w:rsid w:val="00DA7754"/>
    <w:rsid w:val="00DB7750"/>
    <w:rsid w:val="00DC59CF"/>
    <w:rsid w:val="00DC6118"/>
    <w:rsid w:val="00DD01E8"/>
    <w:rsid w:val="00DD4B22"/>
    <w:rsid w:val="00DE3F72"/>
    <w:rsid w:val="00DE7490"/>
    <w:rsid w:val="00E334D3"/>
    <w:rsid w:val="00E50D59"/>
    <w:rsid w:val="00E72DF4"/>
    <w:rsid w:val="00E82976"/>
    <w:rsid w:val="00E87293"/>
    <w:rsid w:val="00E95D42"/>
    <w:rsid w:val="00E95D6D"/>
    <w:rsid w:val="00EA3235"/>
    <w:rsid w:val="00EA409F"/>
    <w:rsid w:val="00EB0B28"/>
    <w:rsid w:val="00EC1F45"/>
    <w:rsid w:val="00EC7435"/>
    <w:rsid w:val="00ED5224"/>
    <w:rsid w:val="00EF33F4"/>
    <w:rsid w:val="00EF7166"/>
    <w:rsid w:val="00F11956"/>
    <w:rsid w:val="00F20711"/>
    <w:rsid w:val="00F25DEF"/>
    <w:rsid w:val="00F26498"/>
    <w:rsid w:val="00F35AFA"/>
    <w:rsid w:val="00F43678"/>
    <w:rsid w:val="00F53594"/>
    <w:rsid w:val="00F62F03"/>
    <w:rsid w:val="00F642D3"/>
    <w:rsid w:val="00F64930"/>
    <w:rsid w:val="00FA2C63"/>
    <w:rsid w:val="00FB4FDF"/>
    <w:rsid w:val="00FB6940"/>
    <w:rsid w:val="00FC1145"/>
    <w:rsid w:val="00FC7B8B"/>
    <w:rsid w:val="00FD4437"/>
    <w:rsid w:val="00FE7D50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62E4E"/>
  <w15:docId w15:val="{F141AD9B-0E9E-4976-AB86-BB61DF5AD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4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059F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059FA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059FA"/>
    <w:rPr>
      <w:vertAlign w:val="superscript"/>
    </w:rPr>
  </w:style>
  <w:style w:type="paragraph" w:styleId="Textkomentra">
    <w:name w:val="annotation text"/>
    <w:basedOn w:val="Normlny"/>
    <w:link w:val="TextkomentraChar1"/>
    <w:uiPriority w:val="99"/>
    <w:unhideWhenUsed/>
    <w:rsid w:val="00B95D3B"/>
    <w:pPr>
      <w:suppressAutoHyphens/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TextkomentraChar">
    <w:name w:val="Text komentára Char"/>
    <w:basedOn w:val="Predvolenpsmoodseku"/>
    <w:uiPriority w:val="99"/>
    <w:semiHidden/>
    <w:rsid w:val="00B95D3B"/>
    <w:rPr>
      <w:sz w:val="20"/>
      <w:szCs w:val="20"/>
    </w:rPr>
  </w:style>
  <w:style w:type="character" w:customStyle="1" w:styleId="TextkomentraChar1">
    <w:name w:val="Text komentára Char1"/>
    <w:link w:val="Textkomentra"/>
    <w:uiPriority w:val="99"/>
    <w:rsid w:val="00B95D3B"/>
    <w:rPr>
      <w:rFonts w:ascii="Calibri" w:eastAsia="Calibri" w:hAnsi="Calibri" w:cs="Times New Roman"/>
      <w:sz w:val="20"/>
      <w:szCs w:val="20"/>
    </w:rPr>
  </w:style>
  <w:style w:type="paragraph" w:styleId="Normlnywebov">
    <w:name w:val="Normal (Web)"/>
    <w:basedOn w:val="Normlny"/>
    <w:unhideWhenUsed/>
    <w:rsid w:val="001B49A1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1B4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oF\Oddelenie%20METODITKY%20MoF\Dokumenty%20na%20Sharepoint\V&#253;zva3\Ozn&#225;menie+pr&#237;lohy\Podpisov&#253;%20vzor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Podpisový vzor</Template>
  <TotalTime>15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Eickmann Dana</cp:lastModifiedBy>
  <cp:revision>2</cp:revision>
  <cp:lastPrinted>2025-09-03T11:27:00Z</cp:lastPrinted>
  <dcterms:created xsi:type="dcterms:W3CDTF">2025-12-17T09:35:00Z</dcterms:created>
  <dcterms:modified xsi:type="dcterms:W3CDTF">2025-12-17T13:18:00Z</dcterms:modified>
</cp:coreProperties>
</file>