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8071" w14:textId="77777777" w:rsidR="00BC39FC" w:rsidRPr="008D6281" w:rsidRDefault="00BC39FC" w:rsidP="00BC39FC">
      <w:pPr>
        <w:rPr>
          <w:rFonts w:ascii="Arial" w:hAnsi="Arial" w:cs="Arial"/>
        </w:rPr>
      </w:pPr>
    </w:p>
    <w:p w14:paraId="62CB4930" w14:textId="44E83611" w:rsidR="00BC39FC" w:rsidRPr="008D6281" w:rsidRDefault="00BC39FC" w:rsidP="00BC39FC">
      <w:pPr>
        <w:jc w:val="center"/>
        <w:rPr>
          <w:rFonts w:ascii="Arial" w:hAnsi="Arial" w:cs="Arial"/>
          <w:b/>
        </w:rPr>
      </w:pPr>
      <w:r w:rsidRPr="008D6281">
        <w:rPr>
          <w:rFonts w:ascii="Arial" w:hAnsi="Arial" w:cs="Arial"/>
          <w:b/>
        </w:rPr>
        <w:t>Čestné vyhlásenie žiadateľa</w:t>
      </w:r>
      <w:r w:rsidRPr="008D6281">
        <w:rPr>
          <w:rFonts w:ascii="Arial" w:hAnsi="Arial" w:cs="Arial"/>
          <w:b/>
        </w:rPr>
        <w:br/>
        <w:t xml:space="preserve">k zabezpečeniu </w:t>
      </w:r>
      <w:r w:rsidR="00367B73">
        <w:rPr>
          <w:rFonts w:ascii="Arial" w:hAnsi="Arial" w:cs="Arial"/>
          <w:b/>
          <w:bCs/>
        </w:rPr>
        <w:t>finančných prostriedkov</w:t>
      </w:r>
      <w:r w:rsidR="000D3422" w:rsidRPr="000D3422">
        <w:rPr>
          <w:rFonts w:ascii="Arial" w:hAnsi="Arial" w:cs="Arial"/>
          <w:b/>
          <w:bCs/>
        </w:rPr>
        <w:t xml:space="preserve"> na spolufinancovanie projektu</w:t>
      </w:r>
    </w:p>
    <w:p w14:paraId="2BC3A3FC" w14:textId="77777777" w:rsidR="00BC39FC" w:rsidRPr="00783877" w:rsidRDefault="00BC39FC" w:rsidP="00BC39FC">
      <w:pPr>
        <w:jc w:val="center"/>
        <w:rPr>
          <w:rFonts w:ascii="Arial" w:hAnsi="Arial" w:cs="Arial"/>
          <w:b/>
          <w:sz w:val="28"/>
          <w:szCs w:val="32"/>
        </w:rPr>
      </w:pPr>
    </w:p>
    <w:p w14:paraId="0B76C375" w14:textId="77777777" w:rsidR="00BC39FC" w:rsidRPr="00783877" w:rsidRDefault="00BC39FC" w:rsidP="00BC39FC">
      <w:pPr>
        <w:rPr>
          <w:rFonts w:ascii="Arial" w:hAnsi="Arial" w:cs="Arial"/>
          <w:b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BC39FC" w:rsidRPr="008D6281" w14:paraId="2DA6EBB6" w14:textId="77777777" w:rsidTr="000A0DD8">
        <w:tc>
          <w:tcPr>
            <w:tcW w:w="1484" w:type="pct"/>
            <w:shd w:val="clear" w:color="auto" w:fill="D9D9D9"/>
          </w:tcPr>
          <w:p w14:paraId="663508DD" w14:textId="01F89801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permStart w:id="1423325419" w:edGrp="everyone" w:colFirst="1" w:colLast="1"/>
            <w:r w:rsidRPr="008D6281">
              <w:rPr>
                <w:rFonts w:ascii="Arial" w:hAnsi="Arial" w:cs="Arial"/>
                <w:b/>
                <w:sz w:val="22"/>
                <w:szCs w:val="22"/>
              </w:rPr>
              <w:t>Názov žiadateľa</w:t>
            </w:r>
            <w:r w:rsidRPr="008D6281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516" w:type="pct"/>
            <w:vAlign w:val="center"/>
          </w:tcPr>
          <w:p w14:paraId="1BA1EA51" w14:textId="14E22B97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BC39FC" w:rsidRPr="008D6281" w14:paraId="6A1B9301" w14:textId="77777777" w:rsidTr="000A0DD8">
        <w:tc>
          <w:tcPr>
            <w:tcW w:w="1484" w:type="pct"/>
            <w:shd w:val="clear" w:color="auto" w:fill="D9D9D9"/>
          </w:tcPr>
          <w:p w14:paraId="77AD6720" w14:textId="0385B536" w:rsidR="00BC39FC" w:rsidRPr="008D6281" w:rsidRDefault="00BC39FC" w:rsidP="00BC39FC">
            <w:pPr>
              <w:rPr>
                <w:rFonts w:ascii="Arial" w:hAnsi="Arial" w:cs="Arial"/>
                <w:bCs/>
                <w:sz w:val="22"/>
                <w:szCs w:val="22"/>
              </w:rPr>
            </w:pPr>
            <w:permStart w:id="1108037271" w:edGrp="everyone" w:colFirst="1" w:colLast="1"/>
            <w:permEnd w:id="1423325419"/>
            <w:r w:rsidRPr="008D6281">
              <w:rPr>
                <w:rFonts w:ascii="Arial" w:hAnsi="Arial" w:cs="Arial"/>
                <w:bCs/>
                <w:sz w:val="22"/>
                <w:szCs w:val="22"/>
              </w:rPr>
              <w:t>IČO žiadateľa</w:t>
            </w:r>
            <w:r w:rsidRPr="008D628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1</w:t>
            </w:r>
            <w:r w:rsidRPr="008D628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16" w:type="pct"/>
            <w:vAlign w:val="center"/>
          </w:tcPr>
          <w:p w14:paraId="525A37CD" w14:textId="2963996F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C39FC" w:rsidRPr="008D6281" w14:paraId="22B54D93" w14:textId="77777777" w:rsidTr="000A0DD8">
        <w:tc>
          <w:tcPr>
            <w:tcW w:w="1484" w:type="pct"/>
            <w:shd w:val="clear" w:color="auto" w:fill="D9D9D9"/>
          </w:tcPr>
          <w:p w14:paraId="3EE37DE8" w14:textId="77777777" w:rsidR="00BC39FC" w:rsidRPr="008D6281" w:rsidRDefault="00BC39FC" w:rsidP="00BC39FC">
            <w:pPr>
              <w:rPr>
                <w:rFonts w:ascii="Arial" w:hAnsi="Arial" w:cs="Arial"/>
                <w:bCs/>
                <w:sz w:val="22"/>
                <w:szCs w:val="22"/>
              </w:rPr>
            </w:pPr>
            <w:permStart w:id="1640583252" w:edGrp="everyone" w:colFirst="1" w:colLast="1"/>
            <w:permEnd w:id="1108037271"/>
            <w:r w:rsidRPr="008D6281">
              <w:rPr>
                <w:rFonts w:ascii="Arial" w:hAnsi="Arial" w:cs="Arial"/>
                <w:bCs/>
                <w:sz w:val="22"/>
                <w:szCs w:val="22"/>
              </w:rPr>
              <w:t>sídlo</w:t>
            </w:r>
          </w:p>
        </w:tc>
        <w:tc>
          <w:tcPr>
            <w:tcW w:w="3516" w:type="pct"/>
            <w:vAlign w:val="center"/>
          </w:tcPr>
          <w:p w14:paraId="38620061" w14:textId="7ECFFE2C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permEnd w:id="1640583252"/>
      <w:tr w:rsidR="000D3422" w:rsidRPr="008D6281" w14:paraId="341E68FC" w14:textId="77777777" w:rsidTr="000A0DD8">
        <w:tc>
          <w:tcPr>
            <w:tcW w:w="1484" w:type="pct"/>
            <w:shd w:val="clear" w:color="auto" w:fill="D9D9D9"/>
          </w:tcPr>
          <w:p w14:paraId="1B9CC59B" w14:textId="719AA88A" w:rsidR="000D3422" w:rsidRPr="008D6281" w:rsidRDefault="000D3422" w:rsidP="00BC39FC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zapísaný v</w:t>
            </w:r>
          </w:p>
        </w:tc>
        <w:tc>
          <w:tcPr>
            <w:tcW w:w="3516" w:type="pct"/>
            <w:vAlign w:val="center"/>
          </w:tcPr>
          <w:p w14:paraId="685586B9" w14:textId="7DD58F51" w:rsidR="000D3422" w:rsidRPr="008D6281" w:rsidRDefault="000D3422" w:rsidP="00BC39FC">
            <w:pPr>
              <w:rPr>
                <w:rFonts w:ascii="Arial" w:hAnsi="Arial" w:cs="Arial"/>
                <w:sz w:val="22"/>
                <w:szCs w:val="22"/>
              </w:rPr>
            </w:pPr>
            <w:permStart w:id="648354361" w:edGrp="everyone"/>
            <w:permEnd w:id="648354361"/>
          </w:p>
        </w:tc>
      </w:tr>
      <w:tr w:rsidR="00BC39FC" w:rsidRPr="008D6281" w14:paraId="200DE0CD" w14:textId="77777777" w:rsidTr="000A0DD8">
        <w:tc>
          <w:tcPr>
            <w:tcW w:w="1484" w:type="pct"/>
            <w:shd w:val="clear" w:color="auto" w:fill="D9D9D9"/>
          </w:tcPr>
          <w:p w14:paraId="206DCD0E" w14:textId="77777777" w:rsidR="00BC39FC" w:rsidRPr="008D6281" w:rsidRDefault="00BC39FC" w:rsidP="00BC39FC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permStart w:id="477706220" w:edGrp="everyone" w:colFirst="1" w:colLast="1"/>
            <w:r w:rsidRPr="008D6281">
              <w:rPr>
                <w:rFonts w:ascii="Arial" w:hAnsi="Arial" w:cs="Arial"/>
                <w:bCs/>
                <w:sz w:val="22"/>
                <w:szCs w:val="22"/>
              </w:rPr>
              <w:t>konajúci prostredníctvom</w:t>
            </w:r>
            <w:r w:rsidRPr="008D628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516" w:type="pct"/>
            <w:vAlign w:val="center"/>
          </w:tcPr>
          <w:p w14:paraId="2F6064F5" w14:textId="359F55A1" w:rsidR="00BC39FC" w:rsidRPr="008D6281" w:rsidRDefault="00BC39FC" w:rsidP="00BC39FC">
            <w:pPr>
              <w:rPr>
                <w:rFonts w:ascii="Arial" w:hAnsi="Arial" w:cs="Arial"/>
                <w:sz w:val="22"/>
                <w:szCs w:val="22"/>
              </w:rPr>
            </w:pPr>
            <w:r w:rsidRPr="008D628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permEnd w:id="477706220"/>
    </w:tbl>
    <w:p w14:paraId="4F75CB20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</w:p>
    <w:p w14:paraId="74FE5C5E" w14:textId="77777777" w:rsidR="00BC39FC" w:rsidRPr="008D6281" w:rsidRDefault="00BC39FC" w:rsidP="00BC39FC">
      <w:pPr>
        <w:jc w:val="center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b/>
          <w:sz w:val="22"/>
          <w:szCs w:val="22"/>
        </w:rPr>
        <w:t>týmto čestne vyhlasujem,</w:t>
      </w:r>
    </w:p>
    <w:p w14:paraId="5D2A88DE" w14:textId="77777777" w:rsidR="00BC39FC" w:rsidRPr="008D6281" w:rsidRDefault="00BC39FC" w:rsidP="00BC39FC">
      <w:pPr>
        <w:jc w:val="center"/>
        <w:rPr>
          <w:rFonts w:ascii="Arial" w:hAnsi="Arial" w:cs="Arial"/>
          <w:sz w:val="22"/>
          <w:szCs w:val="22"/>
        </w:rPr>
      </w:pPr>
    </w:p>
    <w:p w14:paraId="43D19D44" w14:textId="03B6EB81" w:rsidR="00BC39FC" w:rsidRPr="008D6281" w:rsidRDefault="00BC39FC" w:rsidP="00BC39FC">
      <w:pPr>
        <w:pStyle w:val="Normlnywebov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>že mám zabezpečené finančné prostriedky na spolufinancovanie oprávnených nákladov projektu v rámci oprávneného obdobia</w:t>
      </w:r>
      <w:r w:rsidR="009E7229">
        <w:rPr>
          <w:rFonts w:ascii="Arial" w:hAnsi="Arial" w:cs="Arial"/>
          <w:sz w:val="22"/>
          <w:szCs w:val="22"/>
        </w:rPr>
        <w:t>,</w:t>
      </w:r>
      <w:r w:rsidR="002E3FCA">
        <w:rPr>
          <w:rFonts w:ascii="Arial" w:hAnsi="Arial" w:cs="Arial"/>
          <w:sz w:val="22"/>
          <w:szCs w:val="22"/>
        </w:rPr>
        <w:t xml:space="preserve"> a to výške</w:t>
      </w:r>
      <w:r w:rsidRPr="008D628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 </w:t>
      </w:r>
    </w:p>
    <w:p w14:paraId="5B8B13C4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="-10" w:tblpY="74"/>
        <w:tblW w:w="16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47"/>
      </w:tblGrid>
      <w:tr w:rsidR="00BC39FC" w:rsidRPr="008D6281" w14:paraId="709F25EC" w14:textId="77777777" w:rsidTr="000A0DD8">
        <w:tc>
          <w:tcPr>
            <w:tcW w:w="3817" w:type="pct"/>
            <w:vAlign w:val="center"/>
          </w:tcPr>
          <w:p w14:paraId="01822CC9" w14:textId="42A4C446" w:rsidR="00BC39FC" w:rsidRPr="008D6281" w:rsidRDefault="00BC39FC" w:rsidP="00BC39FC">
            <w:pPr>
              <w:pStyle w:val="Normlnywebov"/>
              <w:spacing w:beforeAutospacing="0" w:after="0" w:afterAutospacing="0"/>
              <w:ind w:left="171" w:right="223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ermStart w:id="1725854930" w:edGrp="everyone"/>
            <w:permEnd w:id="1725854930"/>
          </w:p>
        </w:tc>
        <w:tc>
          <w:tcPr>
            <w:tcW w:w="1183" w:type="pct"/>
            <w:shd w:val="clear" w:color="auto" w:fill="D9D9D9"/>
            <w:vAlign w:val="center"/>
          </w:tcPr>
          <w:p w14:paraId="79FCC1AE" w14:textId="20D42946" w:rsidR="00BC39FC" w:rsidRPr="008D6281" w:rsidRDefault="002E3FCA" w:rsidP="00BC39FC">
            <w:pPr>
              <w:pStyle w:val="Normlnywebov"/>
              <w:spacing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</w:tbl>
    <w:p w14:paraId="2DE17570" w14:textId="61F30DAF" w:rsidR="00BC39FC" w:rsidRDefault="002E3FCA" w:rsidP="00BC39FC">
      <w:pPr>
        <w:pStyle w:val="Normlnywebov"/>
        <w:spacing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oprávnených nákladov</w:t>
      </w:r>
    </w:p>
    <w:p w14:paraId="50DEE5B1" w14:textId="77777777" w:rsidR="000D3422" w:rsidRPr="008D6281" w:rsidRDefault="000D3422" w:rsidP="00BC39FC">
      <w:pPr>
        <w:pStyle w:val="Normlnywebov"/>
        <w:spacing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D631E35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1E8AACE6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>ktoré budú použité na:</w:t>
      </w:r>
    </w:p>
    <w:p w14:paraId="4917BEA2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7310"/>
      </w:tblGrid>
      <w:tr w:rsidR="00BC39FC" w:rsidRPr="008D6281" w14:paraId="58A06EA0" w14:textId="77777777" w:rsidTr="000A0DD8">
        <w:tc>
          <w:tcPr>
            <w:tcW w:w="1204" w:type="pct"/>
            <w:shd w:val="clear" w:color="auto" w:fill="D9D9D9"/>
          </w:tcPr>
          <w:p w14:paraId="2EF926D8" w14:textId="2DCDA7BE" w:rsidR="00BC39FC" w:rsidRPr="008D6281" w:rsidRDefault="00367B73" w:rsidP="00BC39FC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="00BC39FC" w:rsidRPr="008D6281">
              <w:rPr>
                <w:rFonts w:ascii="Arial" w:hAnsi="Arial" w:cs="Arial"/>
                <w:b/>
                <w:sz w:val="22"/>
                <w:szCs w:val="22"/>
              </w:rPr>
              <w:t>ázov projektu</w:t>
            </w:r>
            <w:r w:rsidR="00BC39FC" w:rsidRPr="008D6281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796" w:type="pct"/>
            <w:vAlign w:val="center"/>
          </w:tcPr>
          <w:p w14:paraId="2753E5B7" w14:textId="66238469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777461792" w:edGrp="everyone"/>
            <w:permEnd w:id="777461792"/>
          </w:p>
        </w:tc>
      </w:tr>
    </w:tbl>
    <w:p w14:paraId="1DC0E577" w14:textId="77777777" w:rsidR="00BC39FC" w:rsidRPr="008D6281" w:rsidRDefault="00BC39FC" w:rsidP="00BC39FC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7310"/>
      </w:tblGrid>
      <w:tr w:rsidR="00BC39FC" w:rsidRPr="008D6281" w14:paraId="4DB61FD7" w14:textId="77777777" w:rsidTr="000A0DD8">
        <w:trPr>
          <w:trHeight w:val="435"/>
        </w:trPr>
        <w:tc>
          <w:tcPr>
            <w:tcW w:w="1204" w:type="pct"/>
            <w:shd w:val="clear" w:color="auto" w:fill="D9D9D9"/>
          </w:tcPr>
          <w:p w14:paraId="0C2FCAF1" w14:textId="6B9BB3D4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>Kód projektu</w:t>
            </w:r>
            <w:r w:rsidR="00E3695A" w:rsidRPr="00E3695A">
              <w:rPr>
                <w:rFonts w:ascii="Arial" w:hAnsi="Arial" w:cs="Arial"/>
                <w:bCs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3796" w:type="pct"/>
            <w:vAlign w:val="center"/>
          </w:tcPr>
          <w:p w14:paraId="208948AF" w14:textId="7B9B9BF7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30637894" w:edGrp="everyone"/>
            <w:permEnd w:id="30637894"/>
          </w:p>
        </w:tc>
      </w:tr>
    </w:tbl>
    <w:p w14:paraId="5EF052C5" w14:textId="77777777" w:rsidR="00BC39FC" w:rsidRDefault="00BC39FC" w:rsidP="00BC39FC">
      <w:pPr>
        <w:rPr>
          <w:rFonts w:ascii="Arial" w:hAnsi="Arial" w:cs="Arial"/>
          <w:b/>
          <w:sz w:val="22"/>
          <w:szCs w:val="22"/>
        </w:rPr>
      </w:pPr>
    </w:p>
    <w:p w14:paraId="3A623BDD" w14:textId="5472D747" w:rsidR="000D3422" w:rsidRPr="0016483A" w:rsidRDefault="000D3422" w:rsidP="00B951A2">
      <w:pPr>
        <w:pStyle w:val="Odsekzoznamu"/>
        <w:numPr>
          <w:ilvl w:val="0"/>
          <w:numId w:val="10"/>
        </w:numPr>
        <w:jc w:val="both"/>
        <w:rPr>
          <w:rFonts w:ascii="Arial" w:hAnsi="Arial" w:cs="Arial"/>
          <w:b/>
          <w:sz w:val="22"/>
          <w:szCs w:val="22"/>
        </w:rPr>
      </w:pPr>
      <w:r w:rsidRPr="0016483A">
        <w:rPr>
          <w:rStyle w:val="normaltextrun"/>
          <w:rFonts w:ascii="Arial" w:hAnsi="Arial" w:cs="Arial"/>
          <w:color w:val="000000"/>
          <w:sz w:val="22"/>
          <w:szCs w:val="22"/>
        </w:rPr>
        <w:t>že mám zabezpečené finančné prostriedky na spolufinancovanie možných neoprávnených nákladov projektu.</w:t>
      </w:r>
    </w:p>
    <w:p w14:paraId="44A43D56" w14:textId="77777777" w:rsidR="00BC39FC" w:rsidRPr="000D3422" w:rsidRDefault="00BC39FC" w:rsidP="00BC39FC">
      <w:pPr>
        <w:pStyle w:val="Odsekzoznamu"/>
        <w:rPr>
          <w:rFonts w:ascii="Arial" w:hAnsi="Arial" w:cs="Arial"/>
          <w:b/>
          <w:sz w:val="22"/>
          <w:szCs w:val="22"/>
        </w:rPr>
      </w:pPr>
    </w:p>
    <w:p w14:paraId="6BD1EA0D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Som si vedomý možných následkov, ktoré vyplývajú z uvedenia nepravdivých alebo neúplných údajov. Zaväzujem sa bezodkladne písomne informovať o všetkých zmenách, ktoré sa týkajú vyššie uvedených údajov a skutočností. </w:t>
      </w:r>
    </w:p>
    <w:p w14:paraId="6F0CDE72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</w:p>
    <w:p w14:paraId="3B259CB4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</w:p>
    <w:p w14:paraId="2CF97929" w14:textId="78DA35A4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  <w:permStart w:id="277492285" w:edGrp="everyone"/>
      <w:r w:rsidRPr="008D6281">
        <w:rPr>
          <w:rFonts w:ascii="Arial" w:hAnsi="Arial" w:cs="Arial"/>
          <w:sz w:val="22"/>
          <w:szCs w:val="22"/>
        </w:rPr>
        <w:t>V .........................................  dňa ...........................</w:t>
      </w:r>
      <w:permEnd w:id="277492285"/>
    </w:p>
    <w:p w14:paraId="79A9F694" w14:textId="77777777" w:rsidR="00BC39FC" w:rsidRPr="008D6281" w:rsidRDefault="00BC39FC" w:rsidP="00BC39FC">
      <w:pPr>
        <w:rPr>
          <w:rFonts w:ascii="Arial" w:hAnsi="Arial" w:cs="Arial"/>
          <w:b/>
          <w:sz w:val="22"/>
          <w:szCs w:val="22"/>
        </w:rPr>
      </w:pPr>
    </w:p>
    <w:p w14:paraId="0865800F" w14:textId="2C454DDE" w:rsidR="00BC39FC" w:rsidRPr="008D6281" w:rsidRDefault="000D3422" w:rsidP="00BC39FC">
      <w:pPr>
        <w:ind w:left="538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BC39FC" w:rsidRPr="008D6281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38EE6F54" w14:textId="309A1EF9" w:rsidR="00BC39FC" w:rsidRDefault="00BC39FC" w:rsidP="00BC39FC">
      <w:pPr>
        <w:ind w:left="538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0D3422">
        <w:rPr>
          <w:rFonts w:ascii="Arial" w:hAnsi="Arial" w:cs="Arial"/>
          <w:sz w:val="22"/>
          <w:szCs w:val="22"/>
        </w:rPr>
        <w:t xml:space="preserve">(úradne overený </w:t>
      </w:r>
      <w:r w:rsidRPr="008D6281">
        <w:rPr>
          <w:rFonts w:ascii="Arial" w:hAnsi="Arial" w:cs="Arial"/>
          <w:sz w:val="22"/>
          <w:szCs w:val="22"/>
        </w:rPr>
        <w:t>podpis štatutárneho orgánu žiadateľa)</w:t>
      </w:r>
    </w:p>
    <w:p w14:paraId="04C31565" w14:textId="73A7A2E7" w:rsidR="00E00DCC" w:rsidRPr="008D6281" w:rsidRDefault="00CC4011" w:rsidP="00BC39FC">
      <w:pPr>
        <w:ind w:left="5387"/>
        <w:jc w:val="center"/>
        <w:rPr>
          <w:rFonts w:ascii="Arial" w:hAnsi="Arial" w:cs="Arial"/>
          <w:sz w:val="22"/>
          <w:szCs w:val="22"/>
        </w:rPr>
      </w:pPr>
      <w:r w:rsidRPr="002E3FCA">
        <w:rPr>
          <w:rFonts w:ascii="Arial" w:hAnsi="Arial" w:cs="Arial"/>
          <w:sz w:val="22"/>
          <w:szCs w:val="22"/>
          <w:highlight w:val="yellow"/>
        </w:rPr>
        <w:t>[</w:t>
      </w:r>
      <w:permStart w:id="1709471213" w:edGrp="everyone"/>
      <w:r w:rsidR="00E00DCC" w:rsidRPr="002E3FCA">
        <w:rPr>
          <w:rFonts w:ascii="Arial" w:hAnsi="Arial" w:cs="Arial"/>
          <w:sz w:val="22"/>
          <w:szCs w:val="22"/>
          <w:highlight w:val="yellow"/>
        </w:rPr>
        <w:t>Titul, meno</w:t>
      </w:r>
      <w:r w:rsidR="00D13760" w:rsidRPr="002E3FCA">
        <w:rPr>
          <w:rFonts w:ascii="Arial" w:hAnsi="Arial" w:cs="Arial"/>
          <w:sz w:val="22"/>
          <w:szCs w:val="22"/>
          <w:highlight w:val="yellow"/>
        </w:rPr>
        <w:t>, priezvisko, funkcia</w:t>
      </w:r>
      <w:permEnd w:id="1709471213"/>
      <w:r w:rsidR="000F68E9" w:rsidRPr="002E3FCA">
        <w:rPr>
          <w:rFonts w:ascii="Arial" w:hAnsi="Arial" w:cs="Arial"/>
          <w:sz w:val="22"/>
          <w:szCs w:val="22"/>
          <w:highlight w:val="yellow"/>
        </w:rPr>
        <w:t>]</w:t>
      </w:r>
    </w:p>
    <w:p w14:paraId="4684E734" w14:textId="77777777" w:rsidR="00BC39FC" w:rsidRPr="00783877" w:rsidRDefault="00BC39FC" w:rsidP="00BC39FC">
      <w:pPr>
        <w:rPr>
          <w:rFonts w:ascii="Arial" w:hAnsi="Arial" w:cs="Arial"/>
          <w:sz w:val="22"/>
        </w:rPr>
      </w:pPr>
    </w:p>
    <w:p w14:paraId="73A6987E" w14:textId="77777777" w:rsidR="00BC39FC" w:rsidRPr="00783877" w:rsidRDefault="00BC39FC" w:rsidP="00BC39FC">
      <w:pPr>
        <w:jc w:val="right"/>
        <w:rPr>
          <w:rFonts w:ascii="Arial" w:hAnsi="Arial" w:cs="Arial"/>
          <w:sz w:val="18"/>
          <w:szCs w:val="16"/>
        </w:rPr>
      </w:pPr>
    </w:p>
    <w:p w14:paraId="59351B79" w14:textId="77777777" w:rsidR="00BC39FC" w:rsidRPr="00BC39FC" w:rsidRDefault="00BC39FC" w:rsidP="00BC39FC">
      <w:pPr>
        <w:ind w:left="180" w:hanging="180"/>
        <w:jc w:val="both"/>
        <w:rPr>
          <w:rFonts w:ascii="Arial" w:hAnsi="Arial" w:cs="Arial"/>
          <w:sz w:val="16"/>
          <w:szCs w:val="16"/>
        </w:rPr>
      </w:pPr>
      <w:r w:rsidRPr="00783877">
        <w:rPr>
          <w:rFonts w:ascii="Arial" w:hAnsi="Arial" w:cs="Arial"/>
          <w:sz w:val="18"/>
          <w:szCs w:val="16"/>
          <w:vertAlign w:val="superscript"/>
        </w:rPr>
        <w:t>1</w:t>
      </w:r>
      <w:r w:rsidRPr="00783877">
        <w:rPr>
          <w:rFonts w:ascii="Arial" w:hAnsi="Arial" w:cs="Arial"/>
          <w:sz w:val="18"/>
          <w:szCs w:val="16"/>
        </w:rPr>
        <w:t xml:space="preserve"> </w:t>
      </w:r>
      <w:r w:rsidRPr="00783877">
        <w:rPr>
          <w:rFonts w:ascii="Arial" w:hAnsi="Arial" w:cs="Arial"/>
          <w:sz w:val="18"/>
          <w:szCs w:val="16"/>
        </w:rPr>
        <w:tab/>
      </w:r>
      <w:r w:rsidRPr="00BC39FC">
        <w:rPr>
          <w:rFonts w:ascii="Arial" w:hAnsi="Arial" w:cs="Arial"/>
          <w:sz w:val="16"/>
          <w:szCs w:val="16"/>
        </w:rPr>
        <w:t>Uveďte názov/IČO žiadateľa v súlade s potvrdením o pridelení identifikačného čísla organizácie (IČO), resp. príslušným registrom, v ktorom je žiadateľ vedený.</w:t>
      </w:r>
    </w:p>
    <w:p w14:paraId="656BDAFB" w14:textId="77777777" w:rsidR="00BC39FC" w:rsidRPr="00BC39FC" w:rsidRDefault="00BC39FC" w:rsidP="00BC39FC">
      <w:pPr>
        <w:ind w:left="180" w:hanging="180"/>
        <w:jc w:val="both"/>
        <w:rPr>
          <w:rFonts w:ascii="Arial" w:hAnsi="Arial" w:cs="Arial"/>
          <w:sz w:val="16"/>
          <w:szCs w:val="16"/>
        </w:rPr>
      </w:pPr>
      <w:r w:rsidRPr="00BC39FC">
        <w:rPr>
          <w:rFonts w:ascii="Arial" w:hAnsi="Arial" w:cs="Arial"/>
          <w:sz w:val="16"/>
          <w:szCs w:val="16"/>
          <w:vertAlign w:val="superscript"/>
        </w:rPr>
        <w:t>2</w:t>
      </w:r>
      <w:r w:rsidRPr="00BC39FC">
        <w:rPr>
          <w:rFonts w:ascii="Arial" w:hAnsi="Arial" w:cs="Arial"/>
          <w:sz w:val="16"/>
          <w:szCs w:val="16"/>
        </w:rPr>
        <w:t xml:space="preserve"> </w:t>
      </w:r>
      <w:r w:rsidRPr="00BC39FC">
        <w:rPr>
          <w:rFonts w:ascii="Arial" w:hAnsi="Arial" w:cs="Arial"/>
          <w:sz w:val="16"/>
          <w:szCs w:val="16"/>
        </w:rPr>
        <w:tab/>
        <w:t>Uveďte titul, meno a priezvisko, funkciu osoby oprávnenej konať v mene žiadateľa v súlade s dokladom, v ktorom je zvolený/menovaný, resp. údajmi z výpisu z príslušného registra, v ktorom je žiadateľ vedený.</w:t>
      </w:r>
    </w:p>
    <w:p w14:paraId="75BCA9D8" w14:textId="62AAAC03" w:rsidR="00BC39FC" w:rsidRPr="00B86467" w:rsidRDefault="00BC39FC" w:rsidP="00BC39FC">
      <w:pPr>
        <w:ind w:left="180" w:hanging="180"/>
        <w:jc w:val="both"/>
        <w:rPr>
          <w:rFonts w:ascii="Arial" w:hAnsi="Arial" w:cs="Arial"/>
          <w:sz w:val="18"/>
          <w:szCs w:val="16"/>
        </w:rPr>
      </w:pPr>
      <w:r w:rsidRPr="00BC39FC">
        <w:rPr>
          <w:rFonts w:ascii="Arial" w:hAnsi="Arial" w:cs="Arial"/>
          <w:sz w:val="16"/>
          <w:szCs w:val="16"/>
          <w:vertAlign w:val="superscript"/>
        </w:rPr>
        <w:t xml:space="preserve">3 </w:t>
      </w:r>
      <w:r w:rsidRPr="00BC39FC">
        <w:rPr>
          <w:rFonts w:ascii="Arial" w:hAnsi="Arial" w:cs="Arial"/>
          <w:sz w:val="16"/>
          <w:szCs w:val="16"/>
          <w:vertAlign w:val="superscript"/>
        </w:rPr>
        <w:tab/>
      </w:r>
      <w:r w:rsidRPr="00BC39FC">
        <w:rPr>
          <w:rFonts w:ascii="Arial" w:hAnsi="Arial" w:cs="Arial"/>
          <w:sz w:val="16"/>
          <w:szCs w:val="16"/>
        </w:rPr>
        <w:t>Uveďte názov</w:t>
      </w:r>
      <w:r w:rsidR="00367B73">
        <w:rPr>
          <w:rFonts w:ascii="Arial" w:hAnsi="Arial" w:cs="Arial"/>
          <w:sz w:val="16"/>
          <w:szCs w:val="16"/>
        </w:rPr>
        <w:t xml:space="preserve"> projektu</w:t>
      </w:r>
      <w:r w:rsidRPr="00BC39FC">
        <w:rPr>
          <w:rFonts w:ascii="Arial" w:hAnsi="Arial" w:cs="Arial"/>
          <w:sz w:val="16"/>
          <w:szCs w:val="16"/>
        </w:rPr>
        <w:t xml:space="preserve"> </w:t>
      </w:r>
      <w:r w:rsidR="000C0F5C">
        <w:rPr>
          <w:rFonts w:ascii="Arial" w:hAnsi="Arial" w:cs="Arial"/>
          <w:sz w:val="16"/>
          <w:szCs w:val="16"/>
        </w:rPr>
        <w:t xml:space="preserve">a kód </w:t>
      </w:r>
      <w:r w:rsidRPr="00BC39FC">
        <w:rPr>
          <w:rFonts w:ascii="Arial" w:hAnsi="Arial" w:cs="Arial"/>
          <w:sz w:val="16"/>
          <w:szCs w:val="16"/>
        </w:rPr>
        <w:t>projektu, ktorý sa nachádza v Oznámení o schválení Žiadosti o poskytnutie finančných prostriedkov formou dotácie na projekty z prostriedkov Modernizačného fondu.</w:t>
      </w:r>
    </w:p>
    <w:p w14:paraId="4D3618F9" w14:textId="77777777" w:rsidR="00542C4C" w:rsidRDefault="00542C4C" w:rsidP="00BC39FC">
      <w:pPr>
        <w:rPr>
          <w:rFonts w:ascii="Arial" w:hAnsi="Arial" w:cs="Arial"/>
        </w:rPr>
      </w:pPr>
    </w:p>
    <w:sectPr w:rsidR="00542C4C" w:rsidSect="00830A7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7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7729D" w14:textId="77777777" w:rsidR="006968F2" w:rsidRDefault="006968F2" w:rsidP="00C55249">
      <w:r>
        <w:separator/>
      </w:r>
    </w:p>
  </w:endnote>
  <w:endnote w:type="continuationSeparator" w:id="0">
    <w:p w14:paraId="0979975C" w14:textId="77777777" w:rsidR="006968F2" w:rsidRDefault="006968F2" w:rsidP="00C55249">
      <w:r>
        <w:continuationSeparator/>
      </w:r>
    </w:p>
  </w:endnote>
  <w:endnote w:type="continuationNotice" w:id="1">
    <w:p w14:paraId="3EDE5319" w14:textId="77777777" w:rsidR="006968F2" w:rsidRDefault="006968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Content>
          <w:p w14:paraId="668FDD6A" w14:textId="77777777" w:rsidR="007364F0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>
              <w:tab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82E1A67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pPr w:leftFromText="142" w:rightFromText="142" w:vertAnchor="page" w:horzAnchor="margin" w:tblpXSpec="center" w:tblpY="15129"/>
      <w:tblOverlap w:val="never"/>
      <w:tblW w:w="8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</w:tblCellMar>
      <w:tblLook w:val="04A0" w:firstRow="1" w:lastRow="0" w:firstColumn="1" w:lastColumn="0" w:noHBand="0" w:noVBand="1"/>
    </w:tblPr>
    <w:tblGrid>
      <w:gridCol w:w="2268"/>
      <w:gridCol w:w="2409"/>
      <w:gridCol w:w="1986"/>
      <w:gridCol w:w="2125"/>
    </w:tblGrid>
    <w:tr w:rsidR="007D2782" w:rsidRPr="007434AF" w14:paraId="0230B37A" w14:textId="77777777" w:rsidTr="003B48F1">
      <w:trPr>
        <w:trHeight w:val="735"/>
      </w:trPr>
      <w:tc>
        <w:tcPr>
          <w:tcW w:w="2268" w:type="dxa"/>
        </w:tcPr>
        <w:p w14:paraId="59ADC96A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7B14C3F7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66AEE07A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5DE68B00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706F614E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409" w:type="dxa"/>
        </w:tcPr>
        <w:p w14:paraId="7BF4D329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7A55C666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47A936A8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P.O. Box 24</w:t>
          </w:r>
        </w:p>
        <w:p w14:paraId="41A2B1C2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29</w:t>
          </w:r>
        </w:p>
      </w:tc>
      <w:tc>
        <w:tcPr>
          <w:tcW w:w="1986" w:type="dxa"/>
        </w:tcPr>
        <w:p w14:paraId="198A3A71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66F0C828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3E3B8ED5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125" w:type="dxa"/>
        </w:tcPr>
        <w:p w14:paraId="0DE3553A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65494F5C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48766C97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216201E6" w14:textId="77777777" w:rsidR="007D2782" w:rsidRDefault="007D2782" w:rsidP="007D2782">
    <w:pPr>
      <w:pStyle w:val="Pta"/>
    </w:pPr>
    <w:r w:rsidRPr="00FC1145">
      <w:rPr>
        <w:noProof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5ACF3485" wp14:editId="5A1EAC14">
              <wp:simplePos x="0" y="0"/>
              <wp:positionH relativeFrom="margin">
                <wp:posOffset>1354673</wp:posOffset>
              </wp:positionH>
              <wp:positionV relativeFrom="paragraph">
                <wp:posOffset>-445</wp:posOffset>
              </wp:positionV>
              <wp:extent cx="4578824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8824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FF7815" id="Rovná spojnica 730697917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6.65pt,-.05pt" to="467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65BC6C55" wp14:editId="0894D665">
              <wp:simplePos x="0" y="0"/>
              <wp:positionH relativeFrom="margin">
                <wp:posOffset>-181610</wp:posOffset>
              </wp:positionH>
              <wp:positionV relativeFrom="paragraph">
                <wp:posOffset>-1563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18FFAE" id="Rovná spojnica 104506294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3pt,-.1pt" to="106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  <w:p w14:paraId="47EF9F56" w14:textId="77777777" w:rsidR="00036377" w:rsidRDefault="007D2782" w:rsidP="007D52AB">
    <w:pPr>
      <w:pStyle w:val="Pta"/>
      <w:tabs>
        <w:tab w:val="clear" w:pos="4536"/>
        <w:tab w:val="clear" w:pos="9072"/>
        <w:tab w:val="left" w:pos="689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ED380" w14:textId="77777777" w:rsidR="006968F2" w:rsidRDefault="006968F2" w:rsidP="00C55249">
      <w:r>
        <w:separator/>
      </w:r>
    </w:p>
  </w:footnote>
  <w:footnote w:type="continuationSeparator" w:id="0">
    <w:p w14:paraId="4DBF768E" w14:textId="77777777" w:rsidR="006968F2" w:rsidRDefault="006968F2" w:rsidP="00C55249">
      <w:r>
        <w:continuationSeparator/>
      </w:r>
    </w:p>
  </w:footnote>
  <w:footnote w:type="continuationNotice" w:id="1">
    <w:p w14:paraId="76119352" w14:textId="77777777" w:rsidR="006968F2" w:rsidRDefault="006968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C1C0" w14:textId="77777777" w:rsidR="003D27EF" w:rsidRDefault="00B74E7B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18656" behindDoc="0" locked="0" layoutInCell="1" allowOverlap="1" wp14:anchorId="1440732B" wp14:editId="01DB5F62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55698636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06368" behindDoc="0" locked="0" layoutInCell="1" allowOverlap="1" wp14:anchorId="6786D5CC" wp14:editId="0C2D4F8A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134932047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E3226D" wp14:editId="69E72F7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01ABC8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75239DA4" w14:textId="77777777" w:rsidR="003D27EF" w:rsidRDefault="003D27EF" w:rsidP="003D27EF">
    <w:pPr>
      <w:pStyle w:val="Hlavika"/>
      <w:tabs>
        <w:tab w:val="right" w:pos="9638"/>
      </w:tabs>
      <w:jc w:val="right"/>
    </w:pPr>
  </w:p>
  <w:p w14:paraId="726393F0" w14:textId="77777777" w:rsidR="00DA7754" w:rsidRDefault="00DA7754" w:rsidP="00FB4FDF">
    <w:pPr>
      <w:pStyle w:val="Hlavika"/>
      <w:jc w:val="right"/>
    </w:pPr>
  </w:p>
  <w:p w14:paraId="712F45A9" w14:textId="77777777" w:rsidR="00B02A02" w:rsidRDefault="00B02A02" w:rsidP="00FB4FD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319AB008" w14:textId="4625852F" w:rsidR="00F26498" w:rsidRDefault="007D224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4EC757DD" wp14:editId="4379388D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CA2475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1C15B6">
      <w:rPr>
        <w:noProof/>
      </w:rPr>
      <w:drawing>
        <wp:inline distT="0" distB="0" distL="0" distR="0" wp14:anchorId="0497F9D8" wp14:editId="4082CBFB">
          <wp:extent cx="4972744" cy="533474"/>
          <wp:effectExtent l="0" t="0" r="0" b="0"/>
          <wp:docPr id="23439781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>
      <w:tab/>
    </w:r>
    <w:r w:rsidR="00FF2970">
      <w:t xml:space="preserve"> </w:t>
    </w:r>
    <w:bookmarkEnd w:id="0"/>
    <w:bookmarkEnd w:id="1"/>
    <w:bookmarkEnd w:id="2"/>
    <w:bookmarkEnd w:id="3"/>
    <w:r w:rsidR="001D1FB6">
      <w:t xml:space="preserve">   </w:t>
    </w:r>
    <w:r w:rsidR="00A22DD6" w:rsidRPr="00E33752">
      <w:rPr>
        <w:rFonts w:ascii="Arial" w:hAnsi="Arial" w:cs="Arial"/>
        <w:sz w:val="16"/>
        <w:szCs w:val="16"/>
      </w:rPr>
      <w:t>F31</w:t>
    </w:r>
    <w:r w:rsidR="001D1FB6" w:rsidRPr="00E33752">
      <w:rPr>
        <w:rFonts w:ascii="Arial" w:hAnsi="Arial" w:cs="Arial"/>
        <w:sz w:val="16"/>
        <w:szCs w:val="16"/>
      </w:rPr>
      <w:t>3</w:t>
    </w:r>
    <w:r w:rsidR="00A22DD6" w:rsidRPr="00E33752">
      <w:rPr>
        <w:rFonts w:ascii="Arial" w:hAnsi="Arial" w:cs="Arial"/>
        <w:sz w:val="16"/>
        <w:szCs w:val="16"/>
      </w:rPr>
      <w:t>-</w:t>
    </w:r>
    <w:r w:rsidR="00E33752" w:rsidRPr="00E33752">
      <w:rPr>
        <w:rFonts w:ascii="Arial" w:hAnsi="Arial" w:cs="Arial"/>
        <w:sz w:val="16"/>
        <w:szCs w:val="16"/>
      </w:rPr>
      <w:t>2</w:t>
    </w:r>
    <w:r w:rsidR="00A22DD6" w:rsidRPr="00E33752">
      <w:rPr>
        <w:rFonts w:ascii="Arial" w:hAnsi="Arial" w:cs="Arial"/>
        <w:sz w:val="16"/>
        <w:szCs w:val="16"/>
      </w:rPr>
      <w:t>_2</w:t>
    </w:r>
    <w:r w:rsidR="00E33752" w:rsidRPr="00E33752">
      <w:rPr>
        <w:rFonts w:ascii="Arial" w:hAnsi="Arial" w:cs="Arial"/>
        <w:sz w:val="16"/>
        <w:szCs w:val="16"/>
      </w:rPr>
      <w:t>5</w:t>
    </w:r>
    <w:r w:rsidR="00A22DD6" w:rsidRPr="00E33752">
      <w:rPr>
        <w:rFonts w:ascii="Arial" w:hAnsi="Arial" w:cs="Arial"/>
        <w:sz w:val="16"/>
        <w:szCs w:val="16"/>
      </w:rPr>
      <w:t>.0</w:t>
    </w:r>
    <w:r w:rsidR="00E33752" w:rsidRPr="00E33752">
      <w:rPr>
        <w:rFonts w:ascii="Arial" w:hAnsi="Arial" w:cs="Arial"/>
        <w:sz w:val="16"/>
        <w:szCs w:val="16"/>
      </w:rPr>
      <w:t>9</w:t>
    </w:r>
    <w:r w:rsidR="00A22DD6" w:rsidRPr="00E33752">
      <w:rPr>
        <w:rFonts w:ascii="Arial" w:hAnsi="Arial" w:cs="Arial"/>
        <w:sz w:val="16"/>
        <w:szCs w:val="16"/>
      </w:rPr>
      <w:t>.2026</w:t>
    </w:r>
  </w:p>
  <w:p w14:paraId="165FE752" w14:textId="77777777" w:rsidR="002F0052" w:rsidRDefault="002F005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3A33D084" wp14:editId="3047CBFB">
              <wp:simplePos x="0" y="0"/>
              <wp:positionH relativeFrom="margin">
                <wp:posOffset>-55245</wp:posOffset>
              </wp:positionH>
              <wp:positionV relativeFrom="paragraph">
                <wp:posOffset>101448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2E74F9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8pt" to="475.2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SRJwid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</w:p>
  <w:p w14:paraId="7839E20B" w14:textId="77777777" w:rsidR="002E37D3" w:rsidRPr="002F0052" w:rsidRDefault="002E37D3" w:rsidP="00FC7B8B">
    <w:pPr>
      <w:pStyle w:val="Hlavik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245D9"/>
    <w:multiLevelType w:val="multilevel"/>
    <w:tmpl w:val="AA642E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064A82"/>
    <w:multiLevelType w:val="multilevel"/>
    <w:tmpl w:val="4D3C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A02F26"/>
    <w:multiLevelType w:val="multilevel"/>
    <w:tmpl w:val="FB9ACD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5246C6"/>
    <w:multiLevelType w:val="hybridMultilevel"/>
    <w:tmpl w:val="414A176A"/>
    <w:lvl w:ilvl="0" w:tplc="E166A41C">
      <w:start w:val="1"/>
      <w:numFmt w:val="decimal"/>
      <w:lvlText w:val="%1."/>
      <w:lvlJc w:val="left"/>
      <w:pPr>
        <w:ind w:left="1035" w:hanging="675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A22672"/>
    <w:multiLevelType w:val="hybridMultilevel"/>
    <w:tmpl w:val="7178A13C"/>
    <w:lvl w:ilvl="0" w:tplc="B5040D6E">
      <w:start w:val="2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F150EA"/>
    <w:multiLevelType w:val="multilevel"/>
    <w:tmpl w:val="CC7069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7A37E6"/>
    <w:multiLevelType w:val="hybridMultilevel"/>
    <w:tmpl w:val="3CE692FA"/>
    <w:lvl w:ilvl="0" w:tplc="0296A26A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3C6839"/>
    <w:multiLevelType w:val="multilevel"/>
    <w:tmpl w:val="3A8694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1"/>
  </w:num>
  <w:num w:numId="2" w16cid:durableId="385179710">
    <w:abstractNumId w:val="2"/>
  </w:num>
  <w:num w:numId="3" w16cid:durableId="1559318641">
    <w:abstractNumId w:val="6"/>
  </w:num>
  <w:num w:numId="4" w16cid:durableId="539051891">
    <w:abstractNumId w:val="3"/>
  </w:num>
  <w:num w:numId="5" w16cid:durableId="920060597">
    <w:abstractNumId w:val="0"/>
  </w:num>
  <w:num w:numId="6" w16cid:durableId="325978491">
    <w:abstractNumId w:val="8"/>
  </w:num>
  <w:num w:numId="7" w16cid:durableId="665133641">
    <w:abstractNumId w:val="7"/>
  </w:num>
  <w:num w:numId="8" w16cid:durableId="687292078">
    <w:abstractNumId w:val="5"/>
  </w:num>
  <w:num w:numId="9" w16cid:durableId="1625960800">
    <w:abstractNumId w:val="4"/>
  </w:num>
  <w:num w:numId="10" w16cid:durableId="14300018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wejmAhrPifbaijrQlTYiSFcAT7SM9wTfc5zoB733QrSPED2ho8HbwKAELZklfv9KctT6RSuwZ6F3Qi1v0BvOlA==" w:salt="L9+QSmFIQvoYjsYmcMBtO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FC"/>
    <w:rsid w:val="000113E2"/>
    <w:rsid w:val="000330FA"/>
    <w:rsid w:val="00034BCF"/>
    <w:rsid w:val="00036377"/>
    <w:rsid w:val="00040F27"/>
    <w:rsid w:val="00085662"/>
    <w:rsid w:val="00091967"/>
    <w:rsid w:val="0009348E"/>
    <w:rsid w:val="000B54FE"/>
    <w:rsid w:val="000C0F5C"/>
    <w:rsid w:val="000D3422"/>
    <w:rsid w:val="000F066D"/>
    <w:rsid w:val="000F4B02"/>
    <w:rsid w:val="000F5DBF"/>
    <w:rsid w:val="000F68E9"/>
    <w:rsid w:val="00100BCF"/>
    <w:rsid w:val="0010105E"/>
    <w:rsid w:val="0012385A"/>
    <w:rsid w:val="00133654"/>
    <w:rsid w:val="001519B0"/>
    <w:rsid w:val="00160855"/>
    <w:rsid w:val="0016372D"/>
    <w:rsid w:val="0016483A"/>
    <w:rsid w:val="00165924"/>
    <w:rsid w:val="00166093"/>
    <w:rsid w:val="001660DA"/>
    <w:rsid w:val="00181891"/>
    <w:rsid w:val="001C15B6"/>
    <w:rsid w:val="001D1FB6"/>
    <w:rsid w:val="001E446F"/>
    <w:rsid w:val="00204E81"/>
    <w:rsid w:val="00224ADC"/>
    <w:rsid w:val="002253A8"/>
    <w:rsid w:val="0022610E"/>
    <w:rsid w:val="002428CE"/>
    <w:rsid w:val="00246CFD"/>
    <w:rsid w:val="002678E3"/>
    <w:rsid w:val="00281B32"/>
    <w:rsid w:val="002857DA"/>
    <w:rsid w:val="002A08F2"/>
    <w:rsid w:val="002A6412"/>
    <w:rsid w:val="002B25B2"/>
    <w:rsid w:val="002B795B"/>
    <w:rsid w:val="002C19CF"/>
    <w:rsid w:val="002D200C"/>
    <w:rsid w:val="002E37D3"/>
    <w:rsid w:val="002E3FCA"/>
    <w:rsid w:val="002E6F5C"/>
    <w:rsid w:val="002F0052"/>
    <w:rsid w:val="00312DFB"/>
    <w:rsid w:val="00313356"/>
    <w:rsid w:val="00360463"/>
    <w:rsid w:val="00367B73"/>
    <w:rsid w:val="00381AE9"/>
    <w:rsid w:val="00385F6A"/>
    <w:rsid w:val="00397413"/>
    <w:rsid w:val="003A010B"/>
    <w:rsid w:val="003A4C64"/>
    <w:rsid w:val="003B212A"/>
    <w:rsid w:val="003B48F1"/>
    <w:rsid w:val="003D27EF"/>
    <w:rsid w:val="003E0B2B"/>
    <w:rsid w:val="004002F0"/>
    <w:rsid w:val="00426676"/>
    <w:rsid w:val="004269AE"/>
    <w:rsid w:val="00431081"/>
    <w:rsid w:val="004337D7"/>
    <w:rsid w:val="0044634D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1424B"/>
    <w:rsid w:val="00524B42"/>
    <w:rsid w:val="00542C4C"/>
    <w:rsid w:val="005559C3"/>
    <w:rsid w:val="00562D22"/>
    <w:rsid w:val="00566323"/>
    <w:rsid w:val="00580DE3"/>
    <w:rsid w:val="00593D78"/>
    <w:rsid w:val="005B3776"/>
    <w:rsid w:val="005D5717"/>
    <w:rsid w:val="005E269B"/>
    <w:rsid w:val="005E59D5"/>
    <w:rsid w:val="005F0286"/>
    <w:rsid w:val="005F4AFB"/>
    <w:rsid w:val="00603016"/>
    <w:rsid w:val="00626A4A"/>
    <w:rsid w:val="00630D0B"/>
    <w:rsid w:val="00631353"/>
    <w:rsid w:val="00653304"/>
    <w:rsid w:val="00653A71"/>
    <w:rsid w:val="006901D2"/>
    <w:rsid w:val="006968F2"/>
    <w:rsid w:val="006C1E4D"/>
    <w:rsid w:val="006C26E9"/>
    <w:rsid w:val="006F6567"/>
    <w:rsid w:val="00700EA9"/>
    <w:rsid w:val="007113AF"/>
    <w:rsid w:val="00712999"/>
    <w:rsid w:val="0071319D"/>
    <w:rsid w:val="00725693"/>
    <w:rsid w:val="007346F9"/>
    <w:rsid w:val="007364F0"/>
    <w:rsid w:val="00763B95"/>
    <w:rsid w:val="00771F30"/>
    <w:rsid w:val="0079757F"/>
    <w:rsid w:val="007A01F9"/>
    <w:rsid w:val="007B0ECD"/>
    <w:rsid w:val="007B5512"/>
    <w:rsid w:val="007C5881"/>
    <w:rsid w:val="007D2242"/>
    <w:rsid w:val="007D2782"/>
    <w:rsid w:val="007D52AB"/>
    <w:rsid w:val="007E09B4"/>
    <w:rsid w:val="0080133B"/>
    <w:rsid w:val="00806950"/>
    <w:rsid w:val="008079AB"/>
    <w:rsid w:val="00815852"/>
    <w:rsid w:val="00830A76"/>
    <w:rsid w:val="008429CF"/>
    <w:rsid w:val="00854D64"/>
    <w:rsid w:val="0087276A"/>
    <w:rsid w:val="00877788"/>
    <w:rsid w:val="00887B06"/>
    <w:rsid w:val="008955A5"/>
    <w:rsid w:val="00895870"/>
    <w:rsid w:val="008A4122"/>
    <w:rsid w:val="008B48DD"/>
    <w:rsid w:val="008C1C60"/>
    <w:rsid w:val="008C3BA5"/>
    <w:rsid w:val="008D4BF7"/>
    <w:rsid w:val="008E0E4B"/>
    <w:rsid w:val="00925BAF"/>
    <w:rsid w:val="00927EF5"/>
    <w:rsid w:val="00941DEF"/>
    <w:rsid w:val="00946781"/>
    <w:rsid w:val="009627DC"/>
    <w:rsid w:val="00965CDE"/>
    <w:rsid w:val="00972610"/>
    <w:rsid w:val="00975304"/>
    <w:rsid w:val="00980183"/>
    <w:rsid w:val="00981E62"/>
    <w:rsid w:val="00982425"/>
    <w:rsid w:val="009844FB"/>
    <w:rsid w:val="00987D73"/>
    <w:rsid w:val="00991348"/>
    <w:rsid w:val="009B04C2"/>
    <w:rsid w:val="009D0BB8"/>
    <w:rsid w:val="009E7229"/>
    <w:rsid w:val="009F32FC"/>
    <w:rsid w:val="00A02B7C"/>
    <w:rsid w:val="00A03F1C"/>
    <w:rsid w:val="00A06D22"/>
    <w:rsid w:val="00A07DD2"/>
    <w:rsid w:val="00A12DE4"/>
    <w:rsid w:val="00A22DD6"/>
    <w:rsid w:val="00A22FC5"/>
    <w:rsid w:val="00A26A5D"/>
    <w:rsid w:val="00A317AE"/>
    <w:rsid w:val="00A31D7E"/>
    <w:rsid w:val="00A328CA"/>
    <w:rsid w:val="00A5129F"/>
    <w:rsid w:val="00A60F86"/>
    <w:rsid w:val="00A9759A"/>
    <w:rsid w:val="00AA0F86"/>
    <w:rsid w:val="00AB2F7F"/>
    <w:rsid w:val="00AB53F7"/>
    <w:rsid w:val="00AD2D86"/>
    <w:rsid w:val="00AE0803"/>
    <w:rsid w:val="00AE6F47"/>
    <w:rsid w:val="00B02A02"/>
    <w:rsid w:val="00B215BA"/>
    <w:rsid w:val="00B26109"/>
    <w:rsid w:val="00B56F25"/>
    <w:rsid w:val="00B709D0"/>
    <w:rsid w:val="00B74E7B"/>
    <w:rsid w:val="00B76270"/>
    <w:rsid w:val="00B856F4"/>
    <w:rsid w:val="00B85CFD"/>
    <w:rsid w:val="00B951A2"/>
    <w:rsid w:val="00BA0783"/>
    <w:rsid w:val="00BA3C25"/>
    <w:rsid w:val="00BA7C50"/>
    <w:rsid w:val="00BB0324"/>
    <w:rsid w:val="00BC39FC"/>
    <w:rsid w:val="00BC7B3F"/>
    <w:rsid w:val="00BD46ED"/>
    <w:rsid w:val="00BE2AD8"/>
    <w:rsid w:val="00C039CC"/>
    <w:rsid w:val="00C1569B"/>
    <w:rsid w:val="00C33618"/>
    <w:rsid w:val="00C346DC"/>
    <w:rsid w:val="00C369E1"/>
    <w:rsid w:val="00C4103F"/>
    <w:rsid w:val="00C52BE6"/>
    <w:rsid w:val="00C55249"/>
    <w:rsid w:val="00C6346D"/>
    <w:rsid w:val="00C65BC1"/>
    <w:rsid w:val="00C74A42"/>
    <w:rsid w:val="00C92A8D"/>
    <w:rsid w:val="00CB68B8"/>
    <w:rsid w:val="00CC4011"/>
    <w:rsid w:val="00CE70A9"/>
    <w:rsid w:val="00CE7A21"/>
    <w:rsid w:val="00CF0399"/>
    <w:rsid w:val="00CF07E7"/>
    <w:rsid w:val="00D07EB0"/>
    <w:rsid w:val="00D13760"/>
    <w:rsid w:val="00D13B9B"/>
    <w:rsid w:val="00D219EE"/>
    <w:rsid w:val="00D231EC"/>
    <w:rsid w:val="00D26315"/>
    <w:rsid w:val="00D318F2"/>
    <w:rsid w:val="00D34206"/>
    <w:rsid w:val="00D3526D"/>
    <w:rsid w:val="00D7269D"/>
    <w:rsid w:val="00D73501"/>
    <w:rsid w:val="00D80B05"/>
    <w:rsid w:val="00D87FD5"/>
    <w:rsid w:val="00D9534E"/>
    <w:rsid w:val="00D95A0A"/>
    <w:rsid w:val="00DA2BF3"/>
    <w:rsid w:val="00DA7754"/>
    <w:rsid w:val="00DB7750"/>
    <w:rsid w:val="00DC59CF"/>
    <w:rsid w:val="00DC6118"/>
    <w:rsid w:val="00DE3F72"/>
    <w:rsid w:val="00DE7490"/>
    <w:rsid w:val="00DF23E0"/>
    <w:rsid w:val="00E00DCC"/>
    <w:rsid w:val="00E334D3"/>
    <w:rsid w:val="00E33752"/>
    <w:rsid w:val="00E3695A"/>
    <w:rsid w:val="00E50D59"/>
    <w:rsid w:val="00E56C03"/>
    <w:rsid w:val="00E57AB6"/>
    <w:rsid w:val="00E82976"/>
    <w:rsid w:val="00E87293"/>
    <w:rsid w:val="00E95D42"/>
    <w:rsid w:val="00E95D6D"/>
    <w:rsid w:val="00EA3235"/>
    <w:rsid w:val="00EA409F"/>
    <w:rsid w:val="00EA5991"/>
    <w:rsid w:val="00EA7C3D"/>
    <w:rsid w:val="00EB72C9"/>
    <w:rsid w:val="00EC1F45"/>
    <w:rsid w:val="00EC7435"/>
    <w:rsid w:val="00ED5224"/>
    <w:rsid w:val="00EF33F4"/>
    <w:rsid w:val="00EF7919"/>
    <w:rsid w:val="00F20711"/>
    <w:rsid w:val="00F22308"/>
    <w:rsid w:val="00F26498"/>
    <w:rsid w:val="00F35AFA"/>
    <w:rsid w:val="00F41F0E"/>
    <w:rsid w:val="00F43678"/>
    <w:rsid w:val="00F44F1F"/>
    <w:rsid w:val="00F62F03"/>
    <w:rsid w:val="00F642D3"/>
    <w:rsid w:val="00F64930"/>
    <w:rsid w:val="00FA2C63"/>
    <w:rsid w:val="00FA4507"/>
    <w:rsid w:val="00FB4FDF"/>
    <w:rsid w:val="00FB6698"/>
    <w:rsid w:val="00FB73C9"/>
    <w:rsid w:val="00FC1145"/>
    <w:rsid w:val="00FC7B8B"/>
    <w:rsid w:val="00FD4437"/>
    <w:rsid w:val="00FE6F9C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D7D58"/>
  <w15:docId w15:val="{487672CE-8BDE-4501-811D-D9552ED6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3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customStyle="1" w:styleId="paragraph">
    <w:name w:val="paragraph"/>
    <w:basedOn w:val="Normlny"/>
    <w:rsid w:val="009B04C2"/>
    <w:pPr>
      <w:spacing w:before="100" w:beforeAutospacing="1" w:after="100" w:afterAutospacing="1"/>
    </w:pPr>
  </w:style>
  <w:style w:type="character" w:customStyle="1" w:styleId="normaltextrun">
    <w:name w:val="normaltextrun"/>
    <w:basedOn w:val="Predvolenpsmoodseku"/>
    <w:rsid w:val="009B04C2"/>
  </w:style>
  <w:style w:type="character" w:customStyle="1" w:styleId="eop">
    <w:name w:val="eop"/>
    <w:basedOn w:val="Predvolenpsmoodseku"/>
    <w:rsid w:val="009B04C2"/>
  </w:style>
  <w:style w:type="character" w:customStyle="1" w:styleId="contentcontrolboundarysink">
    <w:name w:val="contentcontrolboundarysink"/>
    <w:basedOn w:val="Predvolenpsmoodseku"/>
    <w:rsid w:val="009B04C2"/>
  </w:style>
  <w:style w:type="character" w:customStyle="1" w:styleId="tabchar">
    <w:name w:val="tabchar"/>
    <w:basedOn w:val="Predvolenpsmoodseku"/>
    <w:rsid w:val="009B04C2"/>
  </w:style>
  <w:style w:type="paragraph" w:styleId="Normlnywebov">
    <w:name w:val="Normal (Web)"/>
    <w:basedOn w:val="Normlny"/>
    <w:unhideWhenUsed/>
    <w:rsid w:val="009B04C2"/>
    <w:pPr>
      <w:spacing w:before="100" w:beforeAutospacing="1" w:after="100" w:afterAutospacing="1"/>
    </w:pPr>
  </w:style>
  <w:style w:type="paragraph" w:styleId="Textkomentra">
    <w:name w:val="annotation text"/>
    <w:basedOn w:val="Normlny"/>
    <w:link w:val="TextkomentraChar"/>
    <w:uiPriority w:val="99"/>
    <w:unhideWhenUsed/>
    <w:rsid w:val="00D3526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3526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D352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D352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BC3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oF%20Metodika\Dokumenty%20na%20Sharepoint\V&#253;zva6\Pln&#225;%20moc_25_08_2026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C82FD044D3D4683AD8812CD1190DC" ma:contentTypeVersion="4" ma:contentTypeDescription="Create a new document." ma:contentTypeScope="" ma:versionID="e9971f55f22da11f54aeb673f4563a87">
  <xsd:schema xmlns:xsd="http://www.w3.org/2001/XMLSchema" xmlns:xs="http://www.w3.org/2001/XMLSchema" xmlns:p="http://schemas.microsoft.com/office/2006/metadata/properties" xmlns:ns3="1d720ac9-d05c-435e-9440-ecfed85bb7c6" targetNamespace="http://schemas.microsoft.com/office/2006/metadata/properties" ma:root="true" ma:fieldsID="7ba73b8eda86ad4165fcc17b183068a3" ns3:_="">
    <xsd:import namespace="1d720ac9-d05c-435e-9440-ecfed85bb7c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20ac9-d05c-435e-9440-ecfed85bb7c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C9D21-E0A9-45E9-BD5B-9C0CE2967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20ac9-d05c-435e-9440-ecfed85bb7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Plná moc_25_08_2026</Template>
  <TotalTime>19</TotalTime>
  <Pages>1</Pages>
  <Words>233</Words>
  <Characters>1334</Characters>
  <Application>Microsoft Office Word</Application>
  <DocSecurity>8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Macik Marek</cp:lastModifiedBy>
  <cp:revision>6</cp:revision>
  <cp:lastPrinted>2026-09-25T08:21:00Z</cp:lastPrinted>
  <dcterms:created xsi:type="dcterms:W3CDTF">2026-09-25T08:23:00Z</dcterms:created>
  <dcterms:modified xsi:type="dcterms:W3CDTF">2026-09-25T12:46:00Z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0x010100087C82FD044D3D4683AD8812CD1190DC</vt:lpwstr>
  </property>
</Properties>
</file>