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45C20" w14:textId="77777777" w:rsidR="00980183" w:rsidRPr="008D6281" w:rsidRDefault="00980183" w:rsidP="00980183">
      <w:pPr>
        <w:rPr>
          <w:rFonts w:ascii="Arial" w:hAnsi="Arial" w:cs="Arial"/>
        </w:rPr>
      </w:pPr>
    </w:p>
    <w:p w14:paraId="5A927305" w14:textId="1BCEDF2F" w:rsidR="001B49A1" w:rsidRPr="008D6281" w:rsidRDefault="001B49A1" w:rsidP="001B49A1">
      <w:pPr>
        <w:jc w:val="center"/>
        <w:rPr>
          <w:rFonts w:ascii="Arial" w:hAnsi="Arial" w:cs="Arial"/>
          <w:b/>
        </w:rPr>
      </w:pPr>
      <w:r w:rsidRPr="008D6281">
        <w:rPr>
          <w:rFonts w:ascii="Arial" w:hAnsi="Arial" w:cs="Arial"/>
          <w:b/>
        </w:rPr>
        <w:t>Čestné vyhlásenie žiadateľa</w:t>
      </w:r>
      <w:r w:rsidRPr="008D6281">
        <w:rPr>
          <w:rFonts w:ascii="Arial" w:hAnsi="Arial" w:cs="Arial"/>
          <w:b/>
        </w:rPr>
        <w:br/>
        <w:t xml:space="preserve">k zabezpečeniu </w:t>
      </w:r>
      <w:r w:rsidR="00DE7C2D">
        <w:rPr>
          <w:rFonts w:ascii="Arial" w:hAnsi="Arial" w:cs="Arial"/>
          <w:b/>
        </w:rPr>
        <w:t xml:space="preserve">povinnej výšky </w:t>
      </w:r>
      <w:r w:rsidR="00600EDE">
        <w:rPr>
          <w:rFonts w:ascii="Arial" w:hAnsi="Arial" w:cs="Arial"/>
          <w:b/>
        </w:rPr>
        <w:t>spolufinancovania z iných zdrojov ako z dotácie</w:t>
      </w:r>
    </w:p>
    <w:p w14:paraId="3F53770F" w14:textId="77777777" w:rsidR="001B49A1" w:rsidRPr="00783877" w:rsidRDefault="001B49A1" w:rsidP="001B49A1">
      <w:pPr>
        <w:jc w:val="center"/>
        <w:rPr>
          <w:rFonts w:ascii="Arial" w:hAnsi="Arial" w:cs="Arial"/>
          <w:b/>
          <w:sz w:val="28"/>
          <w:szCs w:val="32"/>
        </w:rPr>
      </w:pPr>
    </w:p>
    <w:p w14:paraId="000B580A" w14:textId="77777777" w:rsidR="001B49A1" w:rsidRPr="00783877" w:rsidRDefault="001B49A1" w:rsidP="001B49A1">
      <w:pPr>
        <w:rPr>
          <w:rFonts w:ascii="Arial" w:hAnsi="Arial" w:cs="Arial"/>
          <w:b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1B49A1" w:rsidRPr="008D6281" w14:paraId="462568D2" w14:textId="77777777" w:rsidTr="00FA7A24">
        <w:tc>
          <w:tcPr>
            <w:tcW w:w="1484" w:type="pct"/>
            <w:shd w:val="clear" w:color="auto" w:fill="D9D9D9"/>
          </w:tcPr>
          <w:p w14:paraId="4E3D2616" w14:textId="77777777" w:rsidR="001B49A1" w:rsidRPr="008D6281" w:rsidRDefault="001B49A1" w:rsidP="00FA7A24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permStart w:id="216992738" w:edGrp="everyone" w:colFirst="1" w:colLast="1"/>
            <w:r w:rsidRPr="008D6281">
              <w:rPr>
                <w:rFonts w:ascii="Arial" w:hAnsi="Arial" w:cs="Arial"/>
                <w:b/>
                <w:sz w:val="22"/>
                <w:szCs w:val="22"/>
              </w:rPr>
              <w:t>Názov žiadateľa</w:t>
            </w:r>
            <w:r w:rsidRPr="008D6281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516" w:type="pct"/>
            <w:vAlign w:val="center"/>
          </w:tcPr>
          <w:p w14:paraId="1AEB0B83" w14:textId="77777777" w:rsidR="001B49A1" w:rsidRPr="008D6281" w:rsidRDefault="001B49A1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1B49A1" w:rsidRPr="008D6281" w14:paraId="400EF8B1" w14:textId="77777777" w:rsidTr="00FA7A24">
        <w:tc>
          <w:tcPr>
            <w:tcW w:w="1484" w:type="pct"/>
            <w:shd w:val="clear" w:color="auto" w:fill="D9D9D9"/>
          </w:tcPr>
          <w:p w14:paraId="3849D0CA" w14:textId="77777777" w:rsidR="001B49A1" w:rsidRPr="008D6281" w:rsidRDefault="001B49A1" w:rsidP="00FA7A24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98330924" w:edGrp="everyone" w:colFirst="1" w:colLast="1"/>
            <w:permEnd w:id="216992738"/>
            <w:r w:rsidRPr="008D6281">
              <w:rPr>
                <w:rFonts w:ascii="Arial" w:hAnsi="Arial" w:cs="Arial"/>
                <w:bCs/>
                <w:sz w:val="22"/>
                <w:szCs w:val="22"/>
              </w:rPr>
              <w:t>IČO žiadateľa</w:t>
            </w:r>
            <w:r w:rsidRPr="008D628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1</w:t>
            </w:r>
            <w:r w:rsidRPr="008D628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16" w:type="pct"/>
            <w:vAlign w:val="center"/>
          </w:tcPr>
          <w:p w14:paraId="02DBA9D5" w14:textId="77777777" w:rsidR="001B49A1" w:rsidRPr="008D6281" w:rsidRDefault="001B49A1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B49A1" w:rsidRPr="008D6281" w14:paraId="5B0430F6" w14:textId="77777777" w:rsidTr="00FA7A24">
        <w:tc>
          <w:tcPr>
            <w:tcW w:w="1484" w:type="pct"/>
            <w:shd w:val="clear" w:color="auto" w:fill="D9D9D9"/>
          </w:tcPr>
          <w:p w14:paraId="19676D81" w14:textId="77777777" w:rsidR="001B49A1" w:rsidRPr="008D6281" w:rsidRDefault="001B49A1" w:rsidP="00FA7A24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367230350" w:edGrp="everyone" w:colFirst="1" w:colLast="1"/>
            <w:permEnd w:id="98330924"/>
            <w:r w:rsidRPr="008D6281">
              <w:rPr>
                <w:rFonts w:ascii="Arial" w:hAnsi="Arial" w:cs="Arial"/>
                <w:bCs/>
                <w:sz w:val="22"/>
                <w:szCs w:val="22"/>
              </w:rPr>
              <w:t>sídlo</w:t>
            </w:r>
          </w:p>
        </w:tc>
        <w:tc>
          <w:tcPr>
            <w:tcW w:w="3516" w:type="pct"/>
            <w:vAlign w:val="center"/>
          </w:tcPr>
          <w:p w14:paraId="2FE0B81E" w14:textId="77777777" w:rsidR="001B49A1" w:rsidRPr="008D6281" w:rsidRDefault="001B49A1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B49A1" w:rsidRPr="008D6281" w14:paraId="564A5AE8" w14:textId="77777777" w:rsidTr="00FA7A24">
        <w:tc>
          <w:tcPr>
            <w:tcW w:w="1484" w:type="pct"/>
            <w:shd w:val="clear" w:color="auto" w:fill="D9D9D9"/>
          </w:tcPr>
          <w:p w14:paraId="605EAA1B" w14:textId="77777777" w:rsidR="001B49A1" w:rsidRPr="008D6281" w:rsidRDefault="001B49A1" w:rsidP="00FA7A24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permStart w:id="944137744" w:edGrp="everyone" w:colFirst="1" w:colLast="1"/>
            <w:permEnd w:id="367230350"/>
            <w:r w:rsidRPr="008D6281">
              <w:rPr>
                <w:rFonts w:ascii="Arial" w:hAnsi="Arial" w:cs="Arial"/>
                <w:bCs/>
                <w:sz w:val="22"/>
                <w:szCs w:val="22"/>
              </w:rPr>
              <w:t>konajúci prostredníctvom</w:t>
            </w:r>
            <w:r w:rsidRPr="008D6281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516" w:type="pct"/>
            <w:vAlign w:val="center"/>
          </w:tcPr>
          <w:p w14:paraId="2AB0A8D9" w14:textId="77777777" w:rsidR="001B49A1" w:rsidRPr="008D6281" w:rsidRDefault="001B49A1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8D628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permEnd w:id="944137744"/>
    </w:tbl>
    <w:p w14:paraId="7D8E5A75" w14:textId="77777777" w:rsidR="001B49A1" w:rsidRPr="008D6281" w:rsidRDefault="001B49A1" w:rsidP="001B49A1">
      <w:pPr>
        <w:jc w:val="both"/>
        <w:rPr>
          <w:rFonts w:ascii="Arial" w:hAnsi="Arial" w:cs="Arial"/>
          <w:sz w:val="22"/>
          <w:szCs w:val="22"/>
        </w:rPr>
      </w:pPr>
    </w:p>
    <w:p w14:paraId="59313516" w14:textId="77777777" w:rsidR="001B49A1" w:rsidRPr="008D6281" w:rsidRDefault="001B49A1" w:rsidP="001B49A1">
      <w:pPr>
        <w:jc w:val="center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b/>
          <w:sz w:val="22"/>
          <w:szCs w:val="22"/>
        </w:rPr>
        <w:t>týmto čestne vyhlasujem,</w:t>
      </w:r>
    </w:p>
    <w:p w14:paraId="4FCE6D20" w14:textId="77777777" w:rsidR="001B49A1" w:rsidRPr="008D6281" w:rsidRDefault="001B49A1" w:rsidP="001B49A1">
      <w:pPr>
        <w:jc w:val="center"/>
        <w:rPr>
          <w:rFonts w:ascii="Arial" w:hAnsi="Arial" w:cs="Arial"/>
          <w:sz w:val="22"/>
          <w:szCs w:val="22"/>
        </w:rPr>
      </w:pPr>
    </w:p>
    <w:p w14:paraId="3D3D4030" w14:textId="38185F71" w:rsidR="001B49A1" w:rsidRPr="008D6281" w:rsidRDefault="001B49A1" w:rsidP="001B49A1">
      <w:pPr>
        <w:pStyle w:val="Normlnywebov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že mám zabezpečené finančné prostriedky na </w:t>
      </w:r>
      <w:r w:rsidR="00056FBD">
        <w:rPr>
          <w:rFonts w:ascii="Arial" w:hAnsi="Arial" w:cs="Arial"/>
          <w:sz w:val="22"/>
          <w:szCs w:val="22"/>
        </w:rPr>
        <w:t xml:space="preserve">povinné </w:t>
      </w:r>
      <w:r w:rsidRPr="008D6281">
        <w:rPr>
          <w:rFonts w:ascii="Arial" w:hAnsi="Arial" w:cs="Arial"/>
          <w:sz w:val="22"/>
          <w:szCs w:val="22"/>
        </w:rPr>
        <w:t>spolufinancovanie oprávnených nákladov projektu v rámci oprávneného obdobia z </w:t>
      </w:r>
      <w:r w:rsidR="00B55952">
        <w:rPr>
          <w:rFonts w:ascii="Arial" w:hAnsi="Arial" w:cs="Arial"/>
          <w:sz w:val="22"/>
          <w:szCs w:val="22"/>
        </w:rPr>
        <w:t>iných</w:t>
      </w:r>
      <w:r w:rsidR="00B55952" w:rsidRPr="008D6281">
        <w:rPr>
          <w:rFonts w:ascii="Arial" w:hAnsi="Arial" w:cs="Arial"/>
          <w:sz w:val="22"/>
          <w:szCs w:val="22"/>
        </w:rPr>
        <w:t xml:space="preserve"> </w:t>
      </w:r>
      <w:r w:rsidRPr="008D6281">
        <w:rPr>
          <w:rFonts w:ascii="Arial" w:hAnsi="Arial" w:cs="Arial"/>
          <w:sz w:val="22"/>
          <w:szCs w:val="22"/>
        </w:rPr>
        <w:t xml:space="preserve">zdrojov </w:t>
      </w:r>
      <w:r w:rsidR="00B55952">
        <w:rPr>
          <w:rFonts w:ascii="Arial" w:hAnsi="Arial" w:cs="Arial"/>
          <w:sz w:val="22"/>
          <w:szCs w:val="22"/>
        </w:rPr>
        <w:t> ako z dotácie, a to vo výške</w:t>
      </w:r>
    </w:p>
    <w:p w14:paraId="71D449ED" w14:textId="77777777" w:rsidR="001B49A1" w:rsidRPr="008D6281" w:rsidRDefault="001B49A1" w:rsidP="001B49A1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="-10" w:tblpY="74"/>
        <w:tblW w:w="16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47"/>
      </w:tblGrid>
      <w:tr w:rsidR="001B49A1" w:rsidRPr="008D6281" w14:paraId="0E49886A" w14:textId="77777777" w:rsidTr="00FA7A24">
        <w:tc>
          <w:tcPr>
            <w:tcW w:w="3817" w:type="pct"/>
            <w:vAlign w:val="center"/>
          </w:tcPr>
          <w:p w14:paraId="7824F6CA" w14:textId="7F29EEE9" w:rsidR="001B49A1" w:rsidRPr="008D6281" w:rsidRDefault="001B49A1" w:rsidP="00FA7A24">
            <w:pPr>
              <w:pStyle w:val="Normlnywebov"/>
              <w:spacing w:beforeAutospacing="0" w:after="0" w:afterAutospacing="0"/>
              <w:ind w:left="171" w:right="223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ermStart w:id="922223360" w:edGrp="everyone"/>
            <w:permStart w:id="910758166" w:edGrp="everyone" w:colFirst="0" w:colLast="0"/>
            <w:permEnd w:id="922223360"/>
          </w:p>
        </w:tc>
        <w:tc>
          <w:tcPr>
            <w:tcW w:w="1183" w:type="pct"/>
            <w:shd w:val="clear" w:color="auto" w:fill="D9D9D9"/>
            <w:vAlign w:val="center"/>
          </w:tcPr>
          <w:p w14:paraId="3D1CA097" w14:textId="1ABE10FB" w:rsidR="001B49A1" w:rsidRPr="008D6281" w:rsidRDefault="00B55952" w:rsidP="00FA7A24">
            <w:pPr>
              <w:pStyle w:val="Normlnywebov"/>
              <w:spacing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</w:tbl>
    <w:permEnd w:id="910758166"/>
    <w:p w14:paraId="36030FE4" w14:textId="34D1F9F9" w:rsidR="001B49A1" w:rsidRPr="008D6281" w:rsidRDefault="00B00E4E" w:rsidP="001B49A1">
      <w:pPr>
        <w:pStyle w:val="Normlnywebov"/>
        <w:spacing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B55952">
        <w:rPr>
          <w:rFonts w:ascii="Arial" w:hAnsi="Arial" w:cs="Arial"/>
          <w:sz w:val="22"/>
          <w:szCs w:val="22"/>
        </w:rPr>
        <w:t>právnených nákladov</w:t>
      </w:r>
    </w:p>
    <w:p w14:paraId="2E857F50" w14:textId="77777777" w:rsidR="001B49A1" w:rsidRPr="008D6281" w:rsidRDefault="001B49A1" w:rsidP="001B49A1">
      <w:pPr>
        <w:pStyle w:val="Normlnywebov"/>
        <w:spacing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271DF9A" w14:textId="77777777" w:rsidR="001B49A1" w:rsidRPr="008D6281" w:rsidRDefault="001B49A1" w:rsidP="001B49A1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759BF1FB" w14:textId="77777777" w:rsidR="001B49A1" w:rsidRPr="008D6281" w:rsidRDefault="001B49A1" w:rsidP="001B49A1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>ktoré budú použité na:</w:t>
      </w:r>
    </w:p>
    <w:p w14:paraId="7A9F1E9E" w14:textId="77777777" w:rsidR="001B49A1" w:rsidRPr="008D6281" w:rsidRDefault="001B49A1" w:rsidP="001B49A1">
      <w:pPr>
        <w:pStyle w:val="Normlnywebov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7310"/>
      </w:tblGrid>
      <w:tr w:rsidR="001B49A1" w:rsidRPr="008D6281" w14:paraId="7EC1EB59" w14:textId="77777777" w:rsidTr="00FA7A24">
        <w:tc>
          <w:tcPr>
            <w:tcW w:w="1204" w:type="pct"/>
            <w:shd w:val="clear" w:color="auto" w:fill="D9D9D9"/>
          </w:tcPr>
          <w:p w14:paraId="45669E17" w14:textId="77777777" w:rsidR="001B49A1" w:rsidRPr="008D6281" w:rsidRDefault="001B49A1" w:rsidP="00FA7A24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>Účel dotácie (názov projektu)</w:t>
            </w:r>
            <w:r w:rsidRPr="008D6281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796" w:type="pct"/>
            <w:vAlign w:val="center"/>
          </w:tcPr>
          <w:p w14:paraId="0CCBBA97" w14:textId="77777777" w:rsidR="001B49A1" w:rsidRPr="008D6281" w:rsidRDefault="001B49A1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728455371" w:edGrp="everyone"/>
            <w:permEnd w:id="728455371"/>
          </w:p>
        </w:tc>
      </w:tr>
    </w:tbl>
    <w:p w14:paraId="706EB3E2" w14:textId="77777777" w:rsidR="001B49A1" w:rsidRPr="008D6281" w:rsidRDefault="001B49A1" w:rsidP="001B49A1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8"/>
        <w:gridCol w:w="7310"/>
      </w:tblGrid>
      <w:tr w:rsidR="001B49A1" w:rsidRPr="008D6281" w14:paraId="1442CEDE" w14:textId="77777777" w:rsidTr="001B49A1">
        <w:trPr>
          <w:trHeight w:val="435"/>
        </w:trPr>
        <w:tc>
          <w:tcPr>
            <w:tcW w:w="1204" w:type="pct"/>
            <w:shd w:val="clear" w:color="auto" w:fill="D9D9D9"/>
          </w:tcPr>
          <w:p w14:paraId="4BBFB8DC" w14:textId="04C91865" w:rsidR="001B49A1" w:rsidRPr="008D6281" w:rsidRDefault="001B49A1" w:rsidP="00FA7A24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>Kód projektu</w:t>
            </w:r>
          </w:p>
        </w:tc>
        <w:tc>
          <w:tcPr>
            <w:tcW w:w="3796" w:type="pct"/>
            <w:vAlign w:val="center"/>
          </w:tcPr>
          <w:p w14:paraId="1523AA23" w14:textId="77777777" w:rsidR="001B49A1" w:rsidRPr="008D6281" w:rsidRDefault="001B49A1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62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1517900580" w:edGrp="everyone"/>
            <w:permEnd w:id="1517900580"/>
          </w:p>
        </w:tc>
      </w:tr>
    </w:tbl>
    <w:p w14:paraId="50C90B34" w14:textId="77777777" w:rsidR="001B49A1" w:rsidRPr="008D6281" w:rsidRDefault="001B49A1" w:rsidP="001B49A1">
      <w:pPr>
        <w:rPr>
          <w:rFonts w:ascii="Arial" w:hAnsi="Arial" w:cs="Arial"/>
          <w:b/>
          <w:sz w:val="22"/>
          <w:szCs w:val="22"/>
        </w:rPr>
      </w:pPr>
    </w:p>
    <w:p w14:paraId="7CF400CA" w14:textId="77777777" w:rsidR="001B49A1" w:rsidRPr="008D6281" w:rsidRDefault="001B49A1" w:rsidP="001B49A1">
      <w:pPr>
        <w:pStyle w:val="Odsekzoznamu"/>
        <w:rPr>
          <w:rFonts w:ascii="Arial" w:hAnsi="Arial" w:cs="Arial"/>
          <w:b/>
          <w:sz w:val="22"/>
          <w:szCs w:val="22"/>
        </w:rPr>
      </w:pPr>
    </w:p>
    <w:p w14:paraId="37CF3494" w14:textId="77777777" w:rsidR="001B49A1" w:rsidRPr="008D6281" w:rsidRDefault="001B49A1" w:rsidP="001B49A1">
      <w:pPr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Som si vedomý možných následkov, ktoré vyplývajú z uvedenia nepravdivých alebo neúplných údajov. Zaväzujem sa bezodkladne písomne informovať o všetkých zmenách, ktoré sa týkajú vyššie uvedených údajov a skutočností. </w:t>
      </w:r>
    </w:p>
    <w:p w14:paraId="2320DA86" w14:textId="77777777" w:rsidR="001B49A1" w:rsidRPr="008D6281" w:rsidRDefault="001B49A1" w:rsidP="001B49A1">
      <w:pPr>
        <w:jc w:val="both"/>
        <w:rPr>
          <w:rFonts w:ascii="Arial" w:hAnsi="Arial" w:cs="Arial"/>
          <w:sz w:val="22"/>
          <w:szCs w:val="22"/>
        </w:rPr>
      </w:pPr>
    </w:p>
    <w:p w14:paraId="3E6C0878" w14:textId="1BF93F52" w:rsidR="001B49A1" w:rsidRDefault="00272171" w:rsidP="00272171">
      <w:pPr>
        <w:jc w:val="both"/>
        <w:rPr>
          <w:rFonts w:ascii="Arial" w:hAnsi="Arial" w:cs="Arial"/>
          <w:sz w:val="22"/>
          <w:szCs w:val="22"/>
        </w:rPr>
      </w:pPr>
      <w:r w:rsidRPr="00272171">
        <w:rPr>
          <w:rFonts w:ascii="Arial" w:hAnsi="Arial" w:cs="Arial"/>
          <w:sz w:val="22"/>
          <w:szCs w:val="22"/>
        </w:rPr>
        <w:t xml:space="preserve">Zároveň som si vedomý, že v prípade, ak bude výška </w:t>
      </w:r>
      <w:r>
        <w:rPr>
          <w:rFonts w:ascii="Arial" w:hAnsi="Arial" w:cs="Arial"/>
          <w:sz w:val="22"/>
          <w:szCs w:val="22"/>
        </w:rPr>
        <w:t>c</w:t>
      </w:r>
      <w:r w:rsidRPr="00272171">
        <w:rPr>
          <w:rFonts w:ascii="Arial" w:hAnsi="Arial" w:cs="Arial"/>
          <w:sz w:val="22"/>
          <w:szCs w:val="22"/>
        </w:rPr>
        <w:t xml:space="preserve">elkových nákladov Projektu vyššia ako súčet Dotácie uvedenej v Zmluve a povinnej </w:t>
      </w:r>
      <w:r>
        <w:rPr>
          <w:rFonts w:ascii="Arial" w:hAnsi="Arial" w:cs="Arial"/>
          <w:sz w:val="22"/>
          <w:szCs w:val="22"/>
        </w:rPr>
        <w:t>v</w:t>
      </w:r>
      <w:r w:rsidRPr="00272171">
        <w:rPr>
          <w:rFonts w:ascii="Arial" w:hAnsi="Arial" w:cs="Arial"/>
          <w:sz w:val="22"/>
          <w:szCs w:val="22"/>
        </w:rPr>
        <w:t>ýšky spolufinancovania, som povinný priebežne uhrádzať všetky vzniknuté Oprávnené náklady presahujúce výšku Dotácie a povinnú Výšku spolufinancovania a všetky vzniknuté Neoprávnené náklady na Realizáciu Projektu z iných zdrojov. Zároveň som si vedomý, že o sumu Oprávnených nákladov, ktoré prevýšia výšku Dotácie a povinnú Výšku spolufinancovania, sa zároveň navýši miera Výšky spolufinancovania, ktorú sa zaväzujem uhradiť taktiež z iných zdrojov ako z</w:t>
      </w:r>
      <w:r>
        <w:rPr>
          <w:rFonts w:ascii="Arial" w:hAnsi="Arial" w:cs="Arial"/>
          <w:sz w:val="22"/>
          <w:szCs w:val="22"/>
        </w:rPr>
        <w:t> </w:t>
      </w:r>
      <w:r w:rsidRPr="00272171">
        <w:rPr>
          <w:rFonts w:ascii="Arial" w:hAnsi="Arial" w:cs="Arial"/>
          <w:sz w:val="22"/>
          <w:szCs w:val="22"/>
        </w:rPr>
        <w:t>Dotácie</w:t>
      </w:r>
      <w:r>
        <w:rPr>
          <w:rFonts w:ascii="Arial" w:hAnsi="Arial" w:cs="Arial"/>
          <w:sz w:val="22"/>
          <w:szCs w:val="22"/>
        </w:rPr>
        <w:t>.</w:t>
      </w:r>
    </w:p>
    <w:p w14:paraId="7DBC4CEC" w14:textId="77777777" w:rsidR="00272171" w:rsidRPr="008D6281" w:rsidRDefault="00272171" w:rsidP="00272171">
      <w:pPr>
        <w:jc w:val="both"/>
        <w:rPr>
          <w:rFonts w:ascii="Arial" w:hAnsi="Arial" w:cs="Arial"/>
          <w:sz w:val="22"/>
          <w:szCs w:val="22"/>
        </w:rPr>
      </w:pPr>
    </w:p>
    <w:p w14:paraId="518DA980" w14:textId="77777777" w:rsidR="001B49A1" w:rsidRPr="008D6281" w:rsidRDefault="001B49A1" w:rsidP="001B49A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 xml:space="preserve">V </w:t>
      </w:r>
      <w:permStart w:id="44833029" w:edGrp="everyone"/>
      <w:r w:rsidRPr="008D6281">
        <w:rPr>
          <w:rFonts w:ascii="Arial" w:hAnsi="Arial" w:cs="Arial"/>
          <w:sz w:val="22"/>
          <w:szCs w:val="22"/>
        </w:rPr>
        <w:t>.........................................</w:t>
      </w:r>
      <w:permEnd w:id="44833029"/>
      <w:r w:rsidRPr="008D6281">
        <w:rPr>
          <w:rFonts w:ascii="Arial" w:hAnsi="Arial" w:cs="Arial"/>
          <w:sz w:val="22"/>
          <w:szCs w:val="22"/>
        </w:rPr>
        <w:t xml:space="preserve">  dňa </w:t>
      </w:r>
      <w:permStart w:id="1107833113" w:edGrp="everyone"/>
      <w:r w:rsidRPr="008D6281">
        <w:rPr>
          <w:rFonts w:ascii="Arial" w:hAnsi="Arial" w:cs="Arial"/>
          <w:sz w:val="22"/>
          <w:szCs w:val="22"/>
        </w:rPr>
        <w:t>...........................</w:t>
      </w:r>
      <w:permEnd w:id="1107833113"/>
    </w:p>
    <w:p w14:paraId="132250D6" w14:textId="77777777" w:rsidR="001B49A1" w:rsidRPr="008D6281" w:rsidRDefault="001B49A1" w:rsidP="001B49A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683D751" w14:textId="77777777" w:rsidR="001B49A1" w:rsidRPr="008D6281" w:rsidRDefault="001B49A1" w:rsidP="001B49A1">
      <w:pPr>
        <w:ind w:left="5387"/>
        <w:jc w:val="center"/>
        <w:rPr>
          <w:rFonts w:ascii="Arial" w:hAnsi="Arial" w:cs="Arial"/>
          <w:sz w:val="22"/>
          <w:szCs w:val="22"/>
        </w:rPr>
      </w:pPr>
      <w:r w:rsidRPr="008D6281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2AE81365" w14:textId="5AFC3C42" w:rsidR="001B49A1" w:rsidRPr="008D6281" w:rsidRDefault="0002357D" w:rsidP="001B49A1">
      <w:pPr>
        <w:ind w:left="538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1B49A1" w:rsidRPr="008D6281">
        <w:rPr>
          <w:rFonts w:ascii="Arial" w:hAnsi="Arial" w:cs="Arial"/>
          <w:sz w:val="22"/>
          <w:szCs w:val="22"/>
        </w:rPr>
        <w:t>podpis štatutárneho orgánu žiadateľa)</w:t>
      </w:r>
    </w:p>
    <w:p w14:paraId="243CE2C8" w14:textId="77777777" w:rsidR="001B49A1" w:rsidRDefault="001B49A1" w:rsidP="001B49A1">
      <w:pPr>
        <w:jc w:val="right"/>
        <w:rPr>
          <w:rFonts w:ascii="Arial" w:hAnsi="Arial" w:cs="Arial"/>
          <w:sz w:val="22"/>
        </w:rPr>
      </w:pPr>
    </w:p>
    <w:p w14:paraId="4ED4EB5F" w14:textId="77777777" w:rsidR="001B49A1" w:rsidRPr="00783877" w:rsidRDefault="001B49A1" w:rsidP="001B49A1">
      <w:pPr>
        <w:jc w:val="right"/>
        <w:rPr>
          <w:rFonts w:ascii="Arial" w:hAnsi="Arial" w:cs="Arial"/>
          <w:sz w:val="22"/>
        </w:rPr>
      </w:pPr>
    </w:p>
    <w:p w14:paraId="595677BF" w14:textId="77777777" w:rsidR="001B49A1" w:rsidRPr="00783877" w:rsidRDefault="001B49A1" w:rsidP="001B49A1">
      <w:pPr>
        <w:jc w:val="right"/>
        <w:rPr>
          <w:rFonts w:ascii="Arial" w:hAnsi="Arial" w:cs="Arial"/>
          <w:sz w:val="18"/>
          <w:szCs w:val="16"/>
        </w:rPr>
      </w:pPr>
    </w:p>
    <w:p w14:paraId="653CCB3A" w14:textId="77777777" w:rsidR="001B49A1" w:rsidRPr="00783877" w:rsidRDefault="001B49A1" w:rsidP="001B49A1">
      <w:pPr>
        <w:ind w:left="180" w:hanging="180"/>
        <w:jc w:val="both"/>
        <w:rPr>
          <w:rFonts w:ascii="Arial" w:hAnsi="Arial" w:cs="Arial"/>
          <w:sz w:val="18"/>
          <w:szCs w:val="16"/>
        </w:rPr>
      </w:pPr>
      <w:r w:rsidRPr="00783877">
        <w:rPr>
          <w:rFonts w:ascii="Arial" w:hAnsi="Arial" w:cs="Arial"/>
          <w:sz w:val="18"/>
          <w:szCs w:val="16"/>
          <w:vertAlign w:val="superscript"/>
        </w:rPr>
        <w:t>1</w:t>
      </w:r>
      <w:r w:rsidRPr="00783877">
        <w:rPr>
          <w:rFonts w:ascii="Arial" w:hAnsi="Arial" w:cs="Arial"/>
          <w:sz w:val="18"/>
          <w:szCs w:val="16"/>
        </w:rPr>
        <w:t xml:space="preserve"> </w:t>
      </w:r>
      <w:r w:rsidRPr="00783877">
        <w:rPr>
          <w:rFonts w:ascii="Arial" w:hAnsi="Arial" w:cs="Arial"/>
          <w:sz w:val="18"/>
          <w:szCs w:val="16"/>
        </w:rPr>
        <w:tab/>
        <w:t>Uveďte názov/IČO žiadateľa v súlade s potvrdením o pridelení identifikačného čísla organizácie (IČO), resp.</w:t>
      </w:r>
      <w:r>
        <w:rPr>
          <w:rFonts w:ascii="Arial" w:hAnsi="Arial" w:cs="Arial"/>
          <w:sz w:val="18"/>
          <w:szCs w:val="16"/>
        </w:rPr>
        <w:t> </w:t>
      </w:r>
      <w:r w:rsidRPr="00783877">
        <w:rPr>
          <w:rFonts w:ascii="Arial" w:hAnsi="Arial" w:cs="Arial"/>
          <w:sz w:val="18"/>
          <w:szCs w:val="16"/>
        </w:rPr>
        <w:t>príslušným registrom, v ktorom je žiadateľ vedený.</w:t>
      </w:r>
    </w:p>
    <w:p w14:paraId="684D5F09" w14:textId="04A5FCFD" w:rsidR="001B49A1" w:rsidRPr="00783877" w:rsidRDefault="001B49A1" w:rsidP="001B49A1">
      <w:pPr>
        <w:ind w:left="180" w:hanging="180"/>
        <w:jc w:val="both"/>
        <w:rPr>
          <w:rFonts w:ascii="Arial" w:hAnsi="Arial" w:cs="Arial"/>
          <w:sz w:val="18"/>
          <w:szCs w:val="16"/>
        </w:rPr>
      </w:pPr>
      <w:r w:rsidRPr="00783877">
        <w:rPr>
          <w:rFonts w:ascii="Arial" w:hAnsi="Arial" w:cs="Arial"/>
          <w:sz w:val="18"/>
          <w:szCs w:val="16"/>
          <w:vertAlign w:val="superscript"/>
        </w:rPr>
        <w:t>2</w:t>
      </w:r>
      <w:r w:rsidRPr="00783877">
        <w:rPr>
          <w:rFonts w:ascii="Arial" w:hAnsi="Arial" w:cs="Arial"/>
          <w:sz w:val="18"/>
          <w:szCs w:val="16"/>
        </w:rPr>
        <w:t xml:space="preserve"> </w:t>
      </w:r>
      <w:r w:rsidRPr="00783877">
        <w:rPr>
          <w:rFonts w:ascii="Arial" w:hAnsi="Arial" w:cs="Arial"/>
          <w:sz w:val="18"/>
          <w:szCs w:val="16"/>
        </w:rPr>
        <w:tab/>
        <w:t>Uveďte titul, meno a</w:t>
      </w:r>
      <w:r>
        <w:rPr>
          <w:rFonts w:ascii="Arial" w:hAnsi="Arial" w:cs="Arial"/>
          <w:sz w:val="18"/>
          <w:szCs w:val="16"/>
        </w:rPr>
        <w:t> </w:t>
      </w:r>
      <w:r w:rsidRPr="00783877">
        <w:rPr>
          <w:rFonts w:ascii="Arial" w:hAnsi="Arial" w:cs="Arial"/>
          <w:sz w:val="18"/>
          <w:szCs w:val="16"/>
        </w:rPr>
        <w:t>priezvisko</w:t>
      </w:r>
      <w:r>
        <w:rPr>
          <w:rFonts w:ascii="Arial" w:hAnsi="Arial" w:cs="Arial"/>
          <w:sz w:val="18"/>
          <w:szCs w:val="16"/>
        </w:rPr>
        <w:t>, funkciu</w:t>
      </w:r>
      <w:r w:rsidRPr="00783877">
        <w:rPr>
          <w:rFonts w:ascii="Arial" w:hAnsi="Arial" w:cs="Arial"/>
          <w:sz w:val="18"/>
          <w:szCs w:val="16"/>
        </w:rPr>
        <w:t xml:space="preserve"> </w:t>
      </w:r>
      <w:r w:rsidR="00A128F1">
        <w:rPr>
          <w:rFonts w:ascii="Arial" w:hAnsi="Arial" w:cs="Arial"/>
          <w:sz w:val="18"/>
          <w:szCs w:val="16"/>
        </w:rPr>
        <w:t>osoby oprávnenej konať v mene</w:t>
      </w:r>
      <w:r w:rsidRPr="00783877">
        <w:rPr>
          <w:rFonts w:ascii="Arial" w:hAnsi="Arial" w:cs="Arial"/>
          <w:sz w:val="18"/>
          <w:szCs w:val="16"/>
        </w:rPr>
        <w:t xml:space="preserve"> žiadateľa v súlade s dokladom, v ktorom je</w:t>
      </w:r>
      <w:r>
        <w:rPr>
          <w:rFonts w:ascii="Arial" w:hAnsi="Arial" w:cs="Arial"/>
          <w:sz w:val="18"/>
          <w:szCs w:val="16"/>
        </w:rPr>
        <w:t> </w:t>
      </w:r>
      <w:r w:rsidRPr="00783877">
        <w:rPr>
          <w:rFonts w:ascii="Arial" w:hAnsi="Arial" w:cs="Arial"/>
          <w:sz w:val="18"/>
          <w:szCs w:val="16"/>
        </w:rPr>
        <w:t>zvolený/menovaný, resp. údajmi z výpisu z príslušného registra</w:t>
      </w:r>
      <w:r w:rsidR="008E4BDE">
        <w:rPr>
          <w:rFonts w:ascii="Arial" w:hAnsi="Arial" w:cs="Arial"/>
          <w:sz w:val="18"/>
          <w:szCs w:val="16"/>
        </w:rPr>
        <w:t>,</w:t>
      </w:r>
      <w:r w:rsidRPr="00783877">
        <w:rPr>
          <w:rFonts w:ascii="Arial" w:hAnsi="Arial" w:cs="Arial"/>
          <w:sz w:val="18"/>
          <w:szCs w:val="16"/>
        </w:rPr>
        <w:t xml:space="preserve"> v ktorom je žiadateľ vedený.</w:t>
      </w:r>
    </w:p>
    <w:p w14:paraId="31A53E19" w14:textId="52AE366B" w:rsidR="00F64930" w:rsidRPr="00B86467" w:rsidRDefault="001B49A1" w:rsidP="00B86467">
      <w:pPr>
        <w:ind w:left="180" w:hanging="180"/>
        <w:jc w:val="both"/>
        <w:rPr>
          <w:rFonts w:ascii="Arial" w:hAnsi="Arial" w:cs="Arial"/>
          <w:sz w:val="18"/>
          <w:szCs w:val="16"/>
        </w:rPr>
      </w:pPr>
      <w:r w:rsidRPr="00783877">
        <w:rPr>
          <w:rFonts w:ascii="Arial" w:hAnsi="Arial" w:cs="Arial"/>
          <w:sz w:val="18"/>
          <w:szCs w:val="16"/>
          <w:vertAlign w:val="superscript"/>
        </w:rPr>
        <w:t xml:space="preserve">3 </w:t>
      </w:r>
      <w:r w:rsidRPr="00783877">
        <w:rPr>
          <w:rFonts w:ascii="Arial" w:hAnsi="Arial" w:cs="Arial"/>
          <w:sz w:val="18"/>
          <w:szCs w:val="16"/>
          <w:vertAlign w:val="superscript"/>
        </w:rPr>
        <w:tab/>
      </w:r>
      <w:r w:rsidRPr="0040798C">
        <w:rPr>
          <w:rFonts w:ascii="Arial" w:hAnsi="Arial" w:cs="Arial"/>
          <w:sz w:val="18"/>
          <w:szCs w:val="16"/>
        </w:rPr>
        <w:t xml:space="preserve">Uveďte názov projektu, ktorý sa nachádza </w:t>
      </w:r>
      <w:r w:rsidRPr="003769B5">
        <w:rPr>
          <w:rFonts w:ascii="Arial" w:hAnsi="Arial" w:cs="Arial"/>
          <w:sz w:val="18"/>
          <w:szCs w:val="16"/>
        </w:rPr>
        <w:t xml:space="preserve">v Oznámení o schválení Žiadosti </w:t>
      </w:r>
      <w:r w:rsidR="00A128F1">
        <w:rPr>
          <w:rFonts w:ascii="Arial" w:hAnsi="Arial" w:cs="Arial"/>
          <w:sz w:val="18"/>
          <w:szCs w:val="16"/>
        </w:rPr>
        <w:t>o</w:t>
      </w:r>
      <w:r w:rsidRPr="003769B5">
        <w:rPr>
          <w:rFonts w:ascii="Arial" w:hAnsi="Arial" w:cs="Arial"/>
          <w:sz w:val="18"/>
          <w:szCs w:val="16"/>
        </w:rPr>
        <w:t> poskytnutie finančných prostriedkov formou dotácie na projekty z prostriedkov Modernizačného fondu.</w:t>
      </w:r>
    </w:p>
    <w:sectPr w:rsidR="00F64930" w:rsidRPr="00B86467" w:rsidSect="0002357D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7638B" w14:textId="77777777" w:rsidR="008C5FB7" w:rsidRDefault="008C5FB7" w:rsidP="00C55249">
      <w:r>
        <w:separator/>
      </w:r>
    </w:p>
  </w:endnote>
  <w:endnote w:type="continuationSeparator" w:id="0">
    <w:p w14:paraId="0BE7E62D" w14:textId="77777777" w:rsidR="008C5FB7" w:rsidRDefault="008C5FB7" w:rsidP="00C55249">
      <w:r>
        <w:continuationSeparator/>
      </w:r>
    </w:p>
  </w:endnote>
  <w:endnote w:type="continuationNotice" w:id="1">
    <w:p w14:paraId="7D0F05DF" w14:textId="77777777" w:rsidR="008C5FB7" w:rsidRDefault="008C5F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091BA207" w14:textId="77777777" w:rsidR="0016372D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4238B09" w14:textId="77777777" w:rsidR="0016372D" w:rsidRDefault="0016372D" w:rsidP="0016372D">
            <w:pPr>
              <w:pStyle w:val="Pta"/>
            </w:pPr>
          </w:p>
          <w:p w14:paraId="62999D5A" w14:textId="77777777" w:rsidR="0016372D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>
              <w:tab/>
            </w:r>
          </w:p>
          <w:p w14:paraId="3A3671AB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B37D25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0A73FFCA" w14:textId="77777777" w:rsidTr="00794C3A">
      <w:trPr>
        <w:trHeight w:val="735"/>
      </w:trPr>
      <w:tc>
        <w:tcPr>
          <w:tcW w:w="2078" w:type="dxa"/>
        </w:tcPr>
        <w:p w14:paraId="58A44232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308C5201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1232C20A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404AACA9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0BCE9DA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1081A884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592A9BEE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52ACDA58" w14:textId="3B9E7F42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 xml:space="preserve">P.O. Box </w:t>
          </w:r>
          <w:r w:rsidR="00F90C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2</w:t>
          </w: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4</w:t>
          </w:r>
        </w:p>
        <w:p w14:paraId="4C41367D" w14:textId="1435D95F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</w:t>
          </w:r>
          <w:r w:rsidR="00F90C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7CD42F0D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731DF729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5F9FE065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13707051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5B917CEF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7772CEC9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1F28AB25" w14:textId="77777777" w:rsidR="00036377" w:rsidRDefault="00981E62" w:rsidP="00036377">
    <w:pPr>
      <w:pStyle w:val="Pt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205A175E" wp14:editId="1A515354">
          <wp:simplePos x="0" y="0"/>
          <wp:positionH relativeFrom="margin">
            <wp:posOffset>106680</wp:posOffset>
          </wp:positionH>
          <wp:positionV relativeFrom="margin">
            <wp:posOffset>8742680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39A5B34" wp14:editId="53A97D8E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D2A808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8429C1C" wp14:editId="1E6BAAC0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3ED1BE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B3C0F" w14:textId="77777777" w:rsidR="008C5FB7" w:rsidRDefault="008C5FB7" w:rsidP="00C55249">
      <w:r>
        <w:separator/>
      </w:r>
    </w:p>
  </w:footnote>
  <w:footnote w:type="continuationSeparator" w:id="0">
    <w:p w14:paraId="332404DD" w14:textId="77777777" w:rsidR="008C5FB7" w:rsidRDefault="008C5FB7" w:rsidP="00C55249">
      <w:r>
        <w:continuationSeparator/>
      </w:r>
    </w:p>
  </w:footnote>
  <w:footnote w:type="continuationNotice" w:id="1">
    <w:p w14:paraId="06AAA67E" w14:textId="77777777" w:rsidR="008C5FB7" w:rsidRDefault="008C5F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F5F5" w14:textId="76A90B77" w:rsidR="003D27EF" w:rsidRDefault="000F67D9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06368" behindDoc="0" locked="0" layoutInCell="1" allowOverlap="1" wp14:anchorId="73B58A7A" wp14:editId="286E068F">
          <wp:simplePos x="0" y="0"/>
          <wp:positionH relativeFrom="margin">
            <wp:posOffset>-83820</wp:posOffset>
          </wp:positionH>
          <wp:positionV relativeFrom="margin">
            <wp:posOffset>-571500</wp:posOffset>
          </wp:positionV>
          <wp:extent cx="4972685" cy="533400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68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E7B">
      <w:rPr>
        <w:noProof/>
      </w:rPr>
      <w:drawing>
        <wp:anchor distT="0" distB="0" distL="114300" distR="114300" simplePos="0" relativeHeight="251718656" behindDoc="0" locked="0" layoutInCell="1" allowOverlap="1" wp14:anchorId="12E01057" wp14:editId="26AD8042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15D5" w:rsidRPr="004B15D5">
      <w:rPr>
        <w:noProof/>
      </w:rPr>
      <w:drawing>
        <wp:anchor distT="0" distB="0" distL="114300" distR="114300" simplePos="0" relativeHeight="251644928" behindDoc="1" locked="0" layoutInCell="1" allowOverlap="1" wp14:anchorId="717C7E48" wp14:editId="50058B30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B9942A" wp14:editId="0D760666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42DA15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10F59D03" w14:textId="77777777" w:rsidR="003D27EF" w:rsidRDefault="003D27EF" w:rsidP="003D27EF">
    <w:pPr>
      <w:pStyle w:val="Hlavika"/>
      <w:tabs>
        <w:tab w:val="right" w:pos="9638"/>
      </w:tabs>
      <w:jc w:val="right"/>
    </w:pPr>
  </w:p>
  <w:p w14:paraId="2A74292E" w14:textId="6EEEE139" w:rsidR="00DA7754" w:rsidRDefault="00A10B38" w:rsidP="00A10B38">
    <w:pPr>
      <w:pStyle w:val="Hlavika"/>
      <w:jc w:val="right"/>
    </w:pPr>
    <w:r w:rsidRPr="00B95D3B">
      <w:rPr>
        <w:rFonts w:ascii="Arial" w:hAnsi="Arial" w:cs="Arial"/>
        <w:color w:val="000000"/>
        <w:sz w:val="18"/>
        <w:szCs w:val="18"/>
      </w:rPr>
      <w:t>F186-2_13.05.2025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13D31" w14:textId="63A57186" w:rsidR="00C561FB" w:rsidRDefault="000F67D9" w:rsidP="00C561FB">
    <w:pPr>
      <w:rPr>
        <w:rFonts w:ascii="Arial" w:hAnsi="Arial" w:cs="Arial"/>
        <w:color w:val="EE0000"/>
        <w:sz w:val="18"/>
        <w:szCs w:val="18"/>
      </w:rPr>
    </w:pPr>
    <w:bookmarkStart w:id="0" w:name="_Hlk205540798"/>
    <w:bookmarkStart w:id="1" w:name="_Hlk205540799"/>
    <w:bookmarkStart w:id="2" w:name="_Hlk205540800"/>
    <w:bookmarkStart w:id="3" w:name="_Hlk205540801"/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694CA426" wp14:editId="68AA82FF">
              <wp:simplePos x="0" y="0"/>
              <wp:positionH relativeFrom="margin">
                <wp:posOffset>36830</wp:posOffset>
              </wp:positionH>
              <wp:positionV relativeFrom="paragraph">
                <wp:posOffset>-119380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2DAF4D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9pt,-9.4pt" to="143.55pt,-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" strokecolor="#02864a" strokeweight="6pt">
              <v:stroke joinstyle="miter"/>
              <w10:wrap anchorx="margin"/>
            </v:line>
          </w:pict>
        </mc:Fallback>
      </mc:AlternateContent>
    </w:r>
    <w:r w:rsidR="006901D2">
      <w:rPr>
        <w:noProof/>
      </w:rPr>
      <w:drawing>
        <wp:anchor distT="0" distB="0" distL="114300" distR="114300" simplePos="0" relativeHeight="251608064" behindDoc="1" locked="0" layoutInCell="1" allowOverlap="1" wp14:anchorId="03E02357" wp14:editId="5A79EA46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5B6">
      <w:rPr>
        <w:noProof/>
      </w:rPr>
      <w:drawing>
        <wp:inline distT="0" distB="0" distL="0" distR="0" wp14:anchorId="0025A0B4" wp14:editId="7676BB1F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  <w:p w14:paraId="5366BF3D" w14:textId="77777777" w:rsidR="00C561FB" w:rsidRDefault="00C561FB" w:rsidP="00B95D3B">
    <w:pPr>
      <w:jc w:val="right"/>
      <w:rPr>
        <w:rFonts w:ascii="Arial" w:hAnsi="Arial" w:cs="Arial"/>
        <w:color w:val="EE0000"/>
        <w:sz w:val="18"/>
        <w:szCs w:val="18"/>
      </w:rPr>
    </w:pPr>
  </w:p>
  <w:p w14:paraId="3BEEF259" w14:textId="0EC5050E" w:rsidR="00F26498" w:rsidRPr="00B95D3B" w:rsidRDefault="00C561FB" w:rsidP="00C561FB">
    <w:pPr>
      <w:jc w:val="right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422FC4E" wp14:editId="376434C4">
              <wp:simplePos x="0" y="0"/>
              <wp:positionH relativeFrom="margin">
                <wp:posOffset>27940</wp:posOffset>
              </wp:positionH>
              <wp:positionV relativeFrom="paragraph">
                <wp:posOffset>144145</wp:posOffset>
              </wp:positionV>
              <wp:extent cx="6089650" cy="15875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9650" cy="1587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C4C956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2pt,11.35pt" to="481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>
      <w:rPr>
        <w:rFonts w:ascii="Arial" w:hAnsi="Arial" w:cs="Arial"/>
        <w:color w:val="EE0000"/>
        <w:sz w:val="18"/>
        <w:szCs w:val="18"/>
      </w:rPr>
      <w:t xml:space="preserve">         </w:t>
    </w:r>
    <w:r w:rsidRPr="00C561FB">
      <w:rPr>
        <w:rFonts w:ascii="Arial" w:hAnsi="Arial" w:cs="Arial"/>
        <w:sz w:val="18"/>
        <w:szCs w:val="18"/>
      </w:rPr>
      <w:t>Príloha č.1 k F185-</w:t>
    </w:r>
    <w:r w:rsidRPr="00C561FB">
      <w:rPr>
        <w:rFonts w:ascii="Arial" w:hAnsi="Arial" w:cs="Arial"/>
        <w:sz w:val="18"/>
        <w:szCs w:val="18"/>
      </w:rPr>
      <w:t>4</w:t>
    </w:r>
    <w:r w:rsidRPr="00C561FB">
      <w:rPr>
        <w:rFonts w:ascii="Arial" w:hAnsi="Arial" w:cs="Arial"/>
        <w:sz w:val="18"/>
        <w:szCs w:val="18"/>
      </w:rPr>
      <w:t>_1</w:t>
    </w:r>
    <w:r w:rsidRPr="00C561FB">
      <w:rPr>
        <w:rFonts w:ascii="Arial" w:hAnsi="Arial" w:cs="Arial"/>
        <w:sz w:val="18"/>
        <w:szCs w:val="18"/>
      </w:rPr>
      <w:t>8</w:t>
    </w:r>
    <w:r w:rsidRPr="00C561FB">
      <w:rPr>
        <w:rFonts w:ascii="Arial" w:hAnsi="Arial" w:cs="Arial"/>
        <w:sz w:val="18"/>
        <w:szCs w:val="18"/>
      </w:rPr>
      <w:t>.</w:t>
    </w:r>
    <w:r w:rsidRPr="00C561FB">
      <w:rPr>
        <w:rFonts w:ascii="Arial" w:hAnsi="Arial" w:cs="Arial"/>
        <w:sz w:val="18"/>
        <w:szCs w:val="18"/>
      </w:rPr>
      <w:t>2..</w:t>
    </w:r>
    <w:r w:rsidRPr="00C561FB">
      <w:rPr>
        <w:rFonts w:ascii="Arial" w:hAnsi="Arial" w:cs="Arial"/>
        <w:sz w:val="18"/>
        <w:szCs w:val="18"/>
      </w:rPr>
      <w:t>202</w:t>
    </w:r>
    <w:r w:rsidRPr="00C561FB">
      <w:rPr>
        <w:rFonts w:ascii="Arial" w:hAnsi="Arial" w:cs="Arial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0"/>
  </w:num>
  <w:num w:numId="2" w16cid:durableId="1430001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X8Z5OkBVbZUGC4upH5iMZcsNM2Z/5bWb3TbtwHkhaONNvAHowA++WFf5G/yWbr6qlSwcInxUZA5zeqNLJzhAKQ==" w:salt="vjmILW2n0NHH5w8VwaKes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E91"/>
    <w:rsid w:val="000113E2"/>
    <w:rsid w:val="0002357D"/>
    <w:rsid w:val="00034BCF"/>
    <w:rsid w:val="00036377"/>
    <w:rsid w:val="00040F27"/>
    <w:rsid w:val="00056FBD"/>
    <w:rsid w:val="00085662"/>
    <w:rsid w:val="0009348E"/>
    <w:rsid w:val="000F4B02"/>
    <w:rsid w:val="000F5DBF"/>
    <w:rsid w:val="000F67D9"/>
    <w:rsid w:val="0010105E"/>
    <w:rsid w:val="0012385A"/>
    <w:rsid w:val="00133654"/>
    <w:rsid w:val="001519B0"/>
    <w:rsid w:val="00160855"/>
    <w:rsid w:val="0016372D"/>
    <w:rsid w:val="00165924"/>
    <w:rsid w:val="00166093"/>
    <w:rsid w:val="00181891"/>
    <w:rsid w:val="001B1801"/>
    <w:rsid w:val="001B49A1"/>
    <w:rsid w:val="001C15B6"/>
    <w:rsid w:val="001E446F"/>
    <w:rsid w:val="00204E81"/>
    <w:rsid w:val="002253A8"/>
    <w:rsid w:val="0022610E"/>
    <w:rsid w:val="002428CE"/>
    <w:rsid w:val="00246CFD"/>
    <w:rsid w:val="002678E3"/>
    <w:rsid w:val="00272171"/>
    <w:rsid w:val="00281B32"/>
    <w:rsid w:val="002857DA"/>
    <w:rsid w:val="002B25B2"/>
    <w:rsid w:val="002B5B93"/>
    <w:rsid w:val="002B795B"/>
    <w:rsid w:val="002C19CF"/>
    <w:rsid w:val="002D200C"/>
    <w:rsid w:val="002E6F5C"/>
    <w:rsid w:val="003152FA"/>
    <w:rsid w:val="00317D58"/>
    <w:rsid w:val="00360463"/>
    <w:rsid w:val="00381AE9"/>
    <w:rsid w:val="00385F6A"/>
    <w:rsid w:val="00390F57"/>
    <w:rsid w:val="00397413"/>
    <w:rsid w:val="003A4846"/>
    <w:rsid w:val="003A4C64"/>
    <w:rsid w:val="003B212A"/>
    <w:rsid w:val="003D27EF"/>
    <w:rsid w:val="00421D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27BBA"/>
    <w:rsid w:val="00566323"/>
    <w:rsid w:val="0058000E"/>
    <w:rsid w:val="00580DE3"/>
    <w:rsid w:val="00593D78"/>
    <w:rsid w:val="005B3776"/>
    <w:rsid w:val="005C5F1F"/>
    <w:rsid w:val="005D2AAC"/>
    <w:rsid w:val="005E269B"/>
    <w:rsid w:val="005F0286"/>
    <w:rsid w:val="00600EDE"/>
    <w:rsid w:val="00603016"/>
    <w:rsid w:val="00626A4A"/>
    <w:rsid w:val="00630D0B"/>
    <w:rsid w:val="006433BE"/>
    <w:rsid w:val="006503FD"/>
    <w:rsid w:val="006901D2"/>
    <w:rsid w:val="00692E70"/>
    <w:rsid w:val="006A418D"/>
    <w:rsid w:val="006C1E4D"/>
    <w:rsid w:val="006C26E9"/>
    <w:rsid w:val="006E531F"/>
    <w:rsid w:val="006F6567"/>
    <w:rsid w:val="00700EA9"/>
    <w:rsid w:val="007113AF"/>
    <w:rsid w:val="00712999"/>
    <w:rsid w:val="0071319D"/>
    <w:rsid w:val="00725693"/>
    <w:rsid w:val="007364F0"/>
    <w:rsid w:val="00763B95"/>
    <w:rsid w:val="00771F30"/>
    <w:rsid w:val="0079757F"/>
    <w:rsid w:val="007A01F9"/>
    <w:rsid w:val="007B0ECD"/>
    <w:rsid w:val="007B5512"/>
    <w:rsid w:val="007C5881"/>
    <w:rsid w:val="007D2242"/>
    <w:rsid w:val="007D4453"/>
    <w:rsid w:val="007E09B4"/>
    <w:rsid w:val="00806950"/>
    <w:rsid w:val="008079AB"/>
    <w:rsid w:val="00854D64"/>
    <w:rsid w:val="0087276A"/>
    <w:rsid w:val="00877788"/>
    <w:rsid w:val="008824B6"/>
    <w:rsid w:val="00887B06"/>
    <w:rsid w:val="008955A5"/>
    <w:rsid w:val="00895870"/>
    <w:rsid w:val="008A4122"/>
    <w:rsid w:val="008B48DD"/>
    <w:rsid w:val="008B725C"/>
    <w:rsid w:val="008C1C60"/>
    <w:rsid w:val="008C5FB7"/>
    <w:rsid w:val="008C7333"/>
    <w:rsid w:val="008D4BF7"/>
    <w:rsid w:val="008D6281"/>
    <w:rsid w:val="008E0E4B"/>
    <w:rsid w:val="008E4BDE"/>
    <w:rsid w:val="00925BAF"/>
    <w:rsid w:val="00927EF5"/>
    <w:rsid w:val="00946781"/>
    <w:rsid w:val="00965CDE"/>
    <w:rsid w:val="00972610"/>
    <w:rsid w:val="00980183"/>
    <w:rsid w:val="00981E62"/>
    <w:rsid w:val="00982425"/>
    <w:rsid w:val="009844FB"/>
    <w:rsid w:val="00991348"/>
    <w:rsid w:val="009B312E"/>
    <w:rsid w:val="009C6528"/>
    <w:rsid w:val="009E2A88"/>
    <w:rsid w:val="009E5EE6"/>
    <w:rsid w:val="009F07BA"/>
    <w:rsid w:val="009F32FC"/>
    <w:rsid w:val="00A02B7C"/>
    <w:rsid w:val="00A059FA"/>
    <w:rsid w:val="00A06D22"/>
    <w:rsid w:val="00A07DD2"/>
    <w:rsid w:val="00A10B38"/>
    <w:rsid w:val="00A128F1"/>
    <w:rsid w:val="00A1409D"/>
    <w:rsid w:val="00A22FC5"/>
    <w:rsid w:val="00A26A5D"/>
    <w:rsid w:val="00A3069F"/>
    <w:rsid w:val="00A317AE"/>
    <w:rsid w:val="00A31D7E"/>
    <w:rsid w:val="00A328CA"/>
    <w:rsid w:val="00A5129F"/>
    <w:rsid w:val="00A917F4"/>
    <w:rsid w:val="00A9759A"/>
    <w:rsid w:val="00AA0F86"/>
    <w:rsid w:val="00AB2F7F"/>
    <w:rsid w:val="00AB53F7"/>
    <w:rsid w:val="00AC0816"/>
    <w:rsid w:val="00AD2D86"/>
    <w:rsid w:val="00AD2F14"/>
    <w:rsid w:val="00AE0803"/>
    <w:rsid w:val="00AF2F5D"/>
    <w:rsid w:val="00B00E4E"/>
    <w:rsid w:val="00B215BA"/>
    <w:rsid w:val="00B26109"/>
    <w:rsid w:val="00B300BE"/>
    <w:rsid w:val="00B55952"/>
    <w:rsid w:val="00B709D0"/>
    <w:rsid w:val="00B74E7B"/>
    <w:rsid w:val="00B85CFD"/>
    <w:rsid w:val="00B86467"/>
    <w:rsid w:val="00B95D3B"/>
    <w:rsid w:val="00BA0783"/>
    <w:rsid w:val="00BA3C25"/>
    <w:rsid w:val="00BA5A6E"/>
    <w:rsid w:val="00BC7B3F"/>
    <w:rsid w:val="00BD46ED"/>
    <w:rsid w:val="00C16036"/>
    <w:rsid w:val="00C33618"/>
    <w:rsid w:val="00C369E1"/>
    <w:rsid w:val="00C4103F"/>
    <w:rsid w:val="00C55249"/>
    <w:rsid w:val="00C561FB"/>
    <w:rsid w:val="00CB68B8"/>
    <w:rsid w:val="00CC30D4"/>
    <w:rsid w:val="00CE70A9"/>
    <w:rsid w:val="00CE7A21"/>
    <w:rsid w:val="00CF0399"/>
    <w:rsid w:val="00CF07E7"/>
    <w:rsid w:val="00D13B9B"/>
    <w:rsid w:val="00D231EC"/>
    <w:rsid w:val="00D26315"/>
    <w:rsid w:val="00D66E91"/>
    <w:rsid w:val="00D7269D"/>
    <w:rsid w:val="00D73501"/>
    <w:rsid w:val="00D82327"/>
    <w:rsid w:val="00D87FD5"/>
    <w:rsid w:val="00D9534E"/>
    <w:rsid w:val="00DA2BF3"/>
    <w:rsid w:val="00DA7754"/>
    <w:rsid w:val="00DB7750"/>
    <w:rsid w:val="00DC59CF"/>
    <w:rsid w:val="00DC6118"/>
    <w:rsid w:val="00DD4B22"/>
    <w:rsid w:val="00DE3F72"/>
    <w:rsid w:val="00DE7490"/>
    <w:rsid w:val="00DE7C2D"/>
    <w:rsid w:val="00E334D3"/>
    <w:rsid w:val="00E50D59"/>
    <w:rsid w:val="00E72DF4"/>
    <w:rsid w:val="00E82976"/>
    <w:rsid w:val="00E87293"/>
    <w:rsid w:val="00E95D42"/>
    <w:rsid w:val="00E95D6D"/>
    <w:rsid w:val="00EA3235"/>
    <w:rsid w:val="00EA409F"/>
    <w:rsid w:val="00EB0B28"/>
    <w:rsid w:val="00EC1F45"/>
    <w:rsid w:val="00EC7435"/>
    <w:rsid w:val="00ED5224"/>
    <w:rsid w:val="00EF33F4"/>
    <w:rsid w:val="00EF7166"/>
    <w:rsid w:val="00F20711"/>
    <w:rsid w:val="00F25DEF"/>
    <w:rsid w:val="00F26498"/>
    <w:rsid w:val="00F35AFA"/>
    <w:rsid w:val="00F43678"/>
    <w:rsid w:val="00F53594"/>
    <w:rsid w:val="00F563BA"/>
    <w:rsid w:val="00F62F03"/>
    <w:rsid w:val="00F642D3"/>
    <w:rsid w:val="00F64930"/>
    <w:rsid w:val="00F65496"/>
    <w:rsid w:val="00F90CAF"/>
    <w:rsid w:val="00FA2C63"/>
    <w:rsid w:val="00FB4FDF"/>
    <w:rsid w:val="00FB6940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00795"/>
  <w15:docId w15:val="{21833F43-F34D-4C75-BE51-C63ADDD4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059F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059F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059FA"/>
    <w:rPr>
      <w:vertAlign w:val="superscript"/>
    </w:rPr>
  </w:style>
  <w:style w:type="paragraph" w:styleId="Textkomentra">
    <w:name w:val="annotation text"/>
    <w:basedOn w:val="Normlny"/>
    <w:link w:val="TextkomentraChar1"/>
    <w:uiPriority w:val="99"/>
    <w:unhideWhenUsed/>
    <w:rsid w:val="00B95D3B"/>
    <w:pPr>
      <w:suppressAutoHyphens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semiHidden/>
    <w:rsid w:val="00B95D3B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rsid w:val="00B95D3B"/>
    <w:rPr>
      <w:rFonts w:ascii="Calibri" w:eastAsia="Calibri" w:hAnsi="Calibri" w:cs="Times New Roman"/>
      <w:sz w:val="20"/>
      <w:szCs w:val="20"/>
    </w:rPr>
  </w:style>
  <w:style w:type="paragraph" w:styleId="Normlnywebov">
    <w:name w:val="Normal (Web)"/>
    <w:basedOn w:val="Normlny"/>
    <w:unhideWhenUsed/>
    <w:rsid w:val="001B49A1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1B49A1"/>
    <w:pPr>
      <w:ind w:left="720"/>
      <w:contextualSpacing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917F4"/>
    <w:pPr>
      <w:suppressAutoHyphens w:val="0"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PredmetkomentraChar">
    <w:name w:val="Predmet komentára Char"/>
    <w:basedOn w:val="TextkomentraChar1"/>
    <w:link w:val="Predmetkomentra"/>
    <w:uiPriority w:val="99"/>
    <w:semiHidden/>
    <w:rsid w:val="00A917F4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ckmann\Downloads\Vzor%20Hlavi&#269;kov&#253;%20papier%20MoF%20F230-1_08.08.2025%20(3)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Hlavičkový papier MoF F230-1_08.08.2025 (3)</Template>
  <TotalTime>14</TotalTime>
  <Pages>1</Pages>
  <Words>304</Words>
  <Characters>1737</Characters>
  <Application>Microsoft Office Word</Application>
  <DocSecurity>8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7</cp:revision>
  <cp:lastPrinted>2026-01-30T09:22:00Z</cp:lastPrinted>
  <dcterms:created xsi:type="dcterms:W3CDTF">2026-01-22T10:39:00Z</dcterms:created>
  <dcterms:modified xsi:type="dcterms:W3CDTF">2026-02-18T09:32:00Z</dcterms:modified>
</cp:coreProperties>
</file>