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45C20" w14:textId="77777777" w:rsidR="00980183" w:rsidRPr="008D6281" w:rsidRDefault="00980183" w:rsidP="00980183">
      <w:pPr>
        <w:rPr>
          <w:rFonts w:ascii="Arial" w:hAnsi="Arial" w:cs="Arial"/>
        </w:rPr>
      </w:pPr>
    </w:p>
    <w:p w14:paraId="1846AA10" w14:textId="77777777" w:rsidR="00D61D5B" w:rsidRPr="005D2D14" w:rsidRDefault="00D61D5B" w:rsidP="00D61D5B">
      <w:pPr>
        <w:spacing w:before="120" w:after="120"/>
        <w:jc w:val="center"/>
        <w:rPr>
          <w:rFonts w:ascii="Arial" w:hAnsi="Arial" w:cs="Arial"/>
          <w:b/>
        </w:rPr>
      </w:pPr>
      <w:r w:rsidRPr="005D2D14">
        <w:rPr>
          <w:rFonts w:ascii="Arial" w:hAnsi="Arial" w:cs="Arial"/>
          <w:b/>
        </w:rPr>
        <w:t>Plná moc</w:t>
      </w:r>
    </w:p>
    <w:p w14:paraId="69F6E088" w14:textId="77777777" w:rsidR="00D61D5B" w:rsidRPr="00EE4F57" w:rsidRDefault="00D61D5B" w:rsidP="00D61D5B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</w:p>
    <w:p w14:paraId="3F10BA01" w14:textId="77777777" w:rsidR="00D61D5B" w:rsidRPr="00EE4F57" w:rsidRDefault="00D61D5B" w:rsidP="00D61D5B">
      <w:pPr>
        <w:pStyle w:val="Textpoznmkypodiarou"/>
        <w:jc w:val="both"/>
        <w:rPr>
          <w:rFonts w:ascii="Arial" w:hAnsi="Arial" w:cs="Arial"/>
          <w:i/>
          <w:sz w:val="22"/>
          <w:szCs w:val="22"/>
        </w:rPr>
      </w:pPr>
    </w:p>
    <w:p w14:paraId="7FBC8C6E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Splnomocniteľ</w:t>
      </w:r>
      <w:permStart w:id="1079377977" w:edGrp="everyone"/>
      <w:permEnd w:id="1079377977"/>
    </w:p>
    <w:p w14:paraId="7F645084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Názov:</w:t>
      </w:r>
      <w:permStart w:id="98391182" w:edGrp="everyone"/>
      <w:permEnd w:id="98391182"/>
    </w:p>
    <w:p w14:paraId="4671E232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IČO:</w:t>
      </w:r>
      <w:permStart w:id="682371498" w:edGrp="everyone"/>
      <w:permEnd w:id="682371498"/>
    </w:p>
    <w:p w14:paraId="19FF76F3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sídlo:</w:t>
      </w:r>
      <w:permStart w:id="1402930981" w:edGrp="everyone"/>
      <w:permEnd w:id="1402930981"/>
    </w:p>
    <w:p w14:paraId="7883197F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zapísaný v:</w:t>
      </w:r>
      <w:permStart w:id="242634907" w:edGrp="everyone"/>
      <w:permEnd w:id="242634907"/>
    </w:p>
    <w:p w14:paraId="58761971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mene spoločnosti koná</w:t>
      </w:r>
      <w:r w:rsidRPr="00EE4F57">
        <w:rPr>
          <w:rFonts w:ascii="Arial" w:hAnsi="Arial" w:cs="Arial"/>
          <w:sz w:val="22"/>
          <w:szCs w:val="22"/>
        </w:rPr>
        <w:t>:</w:t>
      </w:r>
      <w:permStart w:id="1950550145" w:edGrp="everyone"/>
      <w:permEnd w:id="1950550145"/>
    </w:p>
    <w:p w14:paraId="45BAEB14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(ďalej len „</w:t>
      </w:r>
      <w:r w:rsidRPr="00EE4F57">
        <w:rPr>
          <w:rFonts w:ascii="Arial" w:hAnsi="Arial" w:cs="Arial"/>
          <w:b/>
          <w:bCs/>
          <w:i/>
          <w:iCs/>
          <w:sz w:val="22"/>
          <w:szCs w:val="22"/>
        </w:rPr>
        <w:t>splnomocniteľ</w:t>
      </w:r>
      <w:r w:rsidRPr="00EE4F57">
        <w:rPr>
          <w:rFonts w:ascii="Arial" w:hAnsi="Arial" w:cs="Arial"/>
          <w:sz w:val="22"/>
          <w:szCs w:val="22"/>
        </w:rPr>
        <w:t>“)</w:t>
      </w:r>
    </w:p>
    <w:p w14:paraId="2ED92EBD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5CE2E5A5" w14:textId="77777777" w:rsidR="00D61D5B" w:rsidRPr="00EE4F57" w:rsidRDefault="00D61D5B" w:rsidP="00D61D5B">
      <w:pPr>
        <w:jc w:val="center"/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udeľuje plnú moc</w:t>
      </w:r>
    </w:p>
    <w:p w14:paraId="0790D4BE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5A3E42C8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Splnomocnencovi</w:t>
      </w:r>
      <w:permStart w:id="1445820719" w:edGrp="everyone"/>
      <w:permEnd w:id="1445820719"/>
    </w:p>
    <w:p w14:paraId="2194D09E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titul, meno, priezvisko:</w:t>
      </w:r>
      <w:permStart w:id="2025866150" w:edGrp="everyone"/>
      <w:permEnd w:id="2025866150"/>
    </w:p>
    <w:p w14:paraId="65140EB2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dátum narodenia:</w:t>
      </w:r>
      <w:permStart w:id="1052914856" w:edGrp="everyone"/>
      <w:permEnd w:id="1052914856"/>
    </w:p>
    <w:p w14:paraId="4D849F93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číslo občianskeho preukazu:</w:t>
      </w:r>
      <w:permStart w:id="1272730624" w:edGrp="everyone"/>
      <w:permEnd w:id="1272730624"/>
    </w:p>
    <w:p w14:paraId="73EAAD3B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bydlisko:</w:t>
      </w:r>
      <w:permStart w:id="1979742515" w:edGrp="everyone"/>
      <w:permEnd w:id="1979742515"/>
    </w:p>
    <w:p w14:paraId="0D04A0AE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(ďalej len „</w:t>
      </w:r>
      <w:r w:rsidRPr="00EE4F57">
        <w:rPr>
          <w:rFonts w:ascii="Arial" w:hAnsi="Arial" w:cs="Arial"/>
          <w:b/>
          <w:bCs/>
          <w:i/>
          <w:iCs/>
          <w:sz w:val="22"/>
          <w:szCs w:val="22"/>
        </w:rPr>
        <w:t>splnomocnenec</w:t>
      </w:r>
      <w:r w:rsidRPr="00EE4F57">
        <w:rPr>
          <w:rFonts w:ascii="Arial" w:hAnsi="Arial" w:cs="Arial"/>
          <w:sz w:val="22"/>
          <w:szCs w:val="22"/>
        </w:rPr>
        <w:t>“)</w:t>
      </w:r>
    </w:p>
    <w:p w14:paraId="0594EA96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3CF838E3" w14:textId="6EBEE395" w:rsidR="00D61D5B" w:rsidRDefault="00D61D5B" w:rsidP="00D61D5B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aby zastupoval a konal v mene splnomocniteľa ako žiadateľa, resp. príjemcu pred Environmentálnym fondom </w:t>
      </w:r>
      <w:r w:rsidRPr="00EE4F57">
        <w:rPr>
          <w:rFonts w:ascii="Arial" w:hAnsi="Arial" w:cs="Arial"/>
          <w:sz w:val="22"/>
          <w:szCs w:val="22"/>
        </w:rPr>
        <w:t>v súvislosti s</w:t>
      </w:r>
      <w:r>
        <w:rPr>
          <w:rFonts w:ascii="Arial" w:hAnsi="Arial" w:cs="Arial"/>
          <w:sz w:val="22"/>
          <w:szCs w:val="22"/>
        </w:rPr>
        <w:t xml:space="preserve">o Zmluvou </w:t>
      </w:r>
      <w:r w:rsidRPr="00EE4F57">
        <w:rPr>
          <w:rFonts w:ascii="Arial" w:hAnsi="Arial" w:cs="Arial"/>
          <w:sz w:val="22"/>
          <w:szCs w:val="22"/>
        </w:rPr>
        <w:t>o poskytnutí podpory z Environmentálneho fondu formou dotácie z prostriedkov Modernizačného fondu</w:t>
      </w:r>
      <w:r>
        <w:rPr>
          <w:rFonts w:ascii="Arial" w:hAnsi="Arial" w:cs="Arial"/>
          <w:sz w:val="22"/>
          <w:szCs w:val="22"/>
        </w:rPr>
        <w:t xml:space="preserve"> na základe Výzvy MoF č. </w:t>
      </w:r>
      <w:r w:rsidR="003679B9">
        <w:rPr>
          <w:rFonts w:ascii="Arial" w:hAnsi="Arial" w:cs="Arial"/>
          <w:sz w:val="22"/>
          <w:szCs w:val="22"/>
        </w:rPr>
        <w:t>4</w:t>
      </w:r>
      <w:r w:rsidRPr="005D2D14">
        <w:rPr>
          <w:rFonts w:ascii="Arial" w:hAnsi="Arial" w:cs="Arial"/>
          <w:sz w:val="22"/>
          <w:szCs w:val="22"/>
        </w:rPr>
        <w:t xml:space="preserve">/2025 </w:t>
      </w:r>
      <w:r w:rsidR="00816C54">
        <w:rPr>
          <w:rFonts w:ascii="Arial" w:hAnsi="Arial" w:cs="Arial"/>
          <w:sz w:val="22"/>
          <w:szCs w:val="22"/>
        </w:rPr>
        <w:t>na projekty z prostriedkov Modernizačného fondu na podporu investícií</w:t>
      </w:r>
      <w:r w:rsidR="007C1A83">
        <w:rPr>
          <w:rFonts w:ascii="Arial" w:hAnsi="Arial" w:cs="Arial"/>
          <w:sz w:val="22"/>
          <w:szCs w:val="22"/>
        </w:rPr>
        <w:t xml:space="preserve"> na Zvyšovanie energetickej hospodárnosti existujúcich verejných budov</w:t>
      </w:r>
      <w:r w:rsidR="00816C5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vo výške </w:t>
      </w:r>
      <w:permStart w:id="925644390" w:edGrp="everyone"/>
      <w:proofErr w:type="spellStart"/>
      <w:r w:rsidRPr="008E094E">
        <w:rPr>
          <w:rFonts w:ascii="Arial" w:hAnsi="Arial" w:cs="Arial"/>
          <w:sz w:val="22"/>
          <w:szCs w:val="22"/>
          <w:highlight w:val="yellow"/>
        </w:rPr>
        <w:t>xxxxxxxxx</w:t>
      </w:r>
      <w:permEnd w:id="925644390"/>
      <w:proofErr w:type="spellEnd"/>
      <w:r>
        <w:rPr>
          <w:rFonts w:ascii="Arial" w:hAnsi="Arial" w:cs="Arial"/>
          <w:sz w:val="22"/>
          <w:szCs w:val="22"/>
        </w:rPr>
        <w:t xml:space="preserve"> na projekt: </w:t>
      </w:r>
      <w:permStart w:id="656818184" w:edGrp="everyone"/>
      <w:proofErr w:type="spellStart"/>
      <w:r w:rsidRPr="00BF3EFB">
        <w:rPr>
          <w:rFonts w:ascii="Arial" w:hAnsi="Arial" w:cs="Arial"/>
          <w:sz w:val="22"/>
          <w:szCs w:val="22"/>
          <w:highlight w:val="yellow"/>
        </w:rPr>
        <w:t>xxxxxxxxx</w:t>
      </w:r>
      <w:permEnd w:id="656818184"/>
      <w:proofErr w:type="spellEnd"/>
      <w:r>
        <w:rPr>
          <w:rFonts w:ascii="Arial" w:hAnsi="Arial" w:cs="Arial"/>
          <w:sz w:val="22"/>
          <w:szCs w:val="22"/>
        </w:rPr>
        <w:t xml:space="preserve"> (ďalej len „</w:t>
      </w:r>
      <w:r w:rsidRPr="00EE4F57">
        <w:rPr>
          <w:rFonts w:ascii="Arial" w:hAnsi="Arial" w:cs="Arial"/>
          <w:b/>
          <w:bCs/>
          <w:i/>
          <w:iCs/>
          <w:sz w:val="22"/>
          <w:szCs w:val="22"/>
        </w:rPr>
        <w:t>Zmluva</w:t>
      </w:r>
      <w:r>
        <w:rPr>
          <w:rFonts w:ascii="Arial" w:hAnsi="Arial" w:cs="Arial"/>
          <w:sz w:val="22"/>
          <w:szCs w:val="22"/>
        </w:rPr>
        <w:t xml:space="preserve">“), a to, aby </w:t>
      </w:r>
      <w:r w:rsidRPr="00EE4F57">
        <w:rPr>
          <w:rFonts w:ascii="Arial" w:hAnsi="Arial" w:cs="Arial"/>
          <w:bCs/>
          <w:sz w:val="22"/>
          <w:szCs w:val="22"/>
        </w:rPr>
        <w:t xml:space="preserve">vykonával </w:t>
      </w:r>
      <w:r>
        <w:rPr>
          <w:rFonts w:ascii="Arial" w:hAnsi="Arial" w:cs="Arial"/>
          <w:bCs/>
          <w:sz w:val="22"/>
          <w:szCs w:val="22"/>
        </w:rPr>
        <w:t>v mene</w:t>
      </w:r>
      <w:r w:rsidRPr="00EE4F57">
        <w:rPr>
          <w:rFonts w:ascii="Arial" w:hAnsi="Arial" w:cs="Arial"/>
          <w:bCs/>
          <w:sz w:val="22"/>
          <w:szCs w:val="22"/>
        </w:rPr>
        <w:t xml:space="preserve"> splnomocniteľa nasledovné úkony:</w:t>
      </w:r>
    </w:p>
    <w:p w14:paraId="19AB1F61" w14:textId="77777777" w:rsidR="00D61D5B" w:rsidRDefault="00D61D5B" w:rsidP="00D61D5B">
      <w:pPr>
        <w:jc w:val="both"/>
        <w:rPr>
          <w:rFonts w:ascii="Arial" w:hAnsi="Arial" w:cs="Arial"/>
          <w:b/>
          <w:sz w:val="22"/>
          <w:szCs w:val="22"/>
        </w:rPr>
      </w:pPr>
    </w:p>
    <w:p w14:paraId="54DF8795" w14:textId="77777777" w:rsidR="00D61D5B" w:rsidRDefault="00D61D5B" w:rsidP="00D61D5B">
      <w:pPr>
        <w:spacing w:after="120"/>
        <w:jc w:val="both"/>
        <w:rPr>
          <w:rFonts w:ascii="Arial" w:hAnsi="Arial" w:cs="Arial"/>
          <w:b/>
          <w:sz w:val="22"/>
          <w:szCs w:val="22"/>
        </w:rPr>
      </w:pPr>
    </w:p>
    <w:p w14:paraId="1E613393" w14:textId="77777777" w:rsidR="00D61D5B" w:rsidRPr="00662D78" w:rsidRDefault="00D61D5B" w:rsidP="00D61D5B">
      <w:pPr>
        <w:pStyle w:val="Odsekzoznamu"/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uzatvorenie (podpis) Zmluvy</w:t>
      </w:r>
    </w:p>
    <w:p w14:paraId="12045D15" w14:textId="20CEEF92" w:rsidR="00D61D5B" w:rsidRPr="00111365" w:rsidRDefault="0044403E" w:rsidP="00D61D5B">
      <w:pPr>
        <w:pStyle w:val="Odsekzoznamu"/>
        <w:spacing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412038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911829760" w:edGrp="everyone"/>
          <w:r w:rsidR="00AE2E9E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911829760"/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permStart w:id="411894317" w:edGrp="everyone"/>
      <w:sdt>
        <w:sdtPr>
          <w:rPr>
            <w:rFonts w:ascii="Arial" w:hAnsi="Arial" w:cs="Arial"/>
            <w:sz w:val="22"/>
            <w:szCs w:val="22"/>
          </w:rPr>
          <w:id w:val="1262722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801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61D5B">
        <w:rPr>
          <w:rFonts w:ascii="Arial" w:hAnsi="Arial" w:cs="Arial"/>
          <w:sz w:val="22"/>
          <w:szCs w:val="22"/>
        </w:rPr>
        <w:t>S</w:t>
      </w:r>
      <w:permEnd w:id="411894317"/>
      <w:r w:rsidR="00D61D5B">
        <w:rPr>
          <w:rFonts w:ascii="Arial" w:hAnsi="Arial" w:cs="Arial"/>
          <w:sz w:val="22"/>
          <w:szCs w:val="22"/>
        </w:rPr>
        <w:t xml:space="preserve">plnomocňujem  </w:t>
      </w:r>
    </w:p>
    <w:p w14:paraId="4C739777" w14:textId="77777777" w:rsidR="00D61D5B" w:rsidRDefault="00D61D5B" w:rsidP="00D61D5B">
      <w:pPr>
        <w:jc w:val="both"/>
        <w:rPr>
          <w:rFonts w:ascii="Arial" w:hAnsi="Arial" w:cs="Arial"/>
          <w:sz w:val="22"/>
          <w:szCs w:val="22"/>
        </w:rPr>
      </w:pPr>
    </w:p>
    <w:p w14:paraId="098689D9" w14:textId="77777777" w:rsidR="00D61D5B" w:rsidRPr="00662D78" w:rsidRDefault="00D61D5B" w:rsidP="00D61D5B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podpis</w:t>
      </w:r>
      <w:r w:rsidRPr="00111365">
        <w:rPr>
          <w:rFonts w:ascii="Arial" w:hAnsi="Arial" w:cs="Arial"/>
          <w:i/>
          <w:sz w:val="22"/>
          <w:szCs w:val="22"/>
        </w:rPr>
        <w:t xml:space="preserve"> žiadosti o</w:t>
      </w:r>
      <w:r>
        <w:rPr>
          <w:rFonts w:ascii="Arial" w:hAnsi="Arial" w:cs="Arial"/>
          <w:i/>
          <w:sz w:val="22"/>
          <w:szCs w:val="22"/>
        </w:rPr>
        <w:t> </w:t>
      </w:r>
      <w:r w:rsidRPr="00111365">
        <w:rPr>
          <w:rFonts w:ascii="Arial" w:hAnsi="Arial" w:cs="Arial"/>
          <w:i/>
          <w:sz w:val="22"/>
          <w:szCs w:val="22"/>
        </w:rPr>
        <w:t>platbu</w:t>
      </w:r>
    </w:p>
    <w:permStart w:id="2044146644" w:edGrp="everyone"/>
    <w:p w14:paraId="0963069A" w14:textId="56C3D5C6" w:rsidR="00D61D5B" w:rsidRPr="00111365" w:rsidRDefault="0044403E" w:rsidP="00D61D5B">
      <w:pPr>
        <w:pStyle w:val="Odsekzoznamu"/>
        <w:spacing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26309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801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permEnd w:id="2044146644"/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41755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863507057" w:edGrp="everyone"/>
          <w:r w:rsidR="00AE2E9E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863507057"/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37010156" w14:textId="77777777" w:rsidR="00D61D5B" w:rsidRDefault="00D61D5B" w:rsidP="00D61D5B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3C9D0D58" w14:textId="77777777" w:rsidR="00D61D5B" w:rsidRDefault="00D61D5B" w:rsidP="00D61D5B">
      <w:pPr>
        <w:pStyle w:val="Odsekzoznamu"/>
        <w:numPr>
          <w:ilvl w:val="0"/>
          <w:numId w:val="3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riešenie</w:t>
      </w:r>
      <w:r>
        <w:rPr>
          <w:rFonts w:ascii="Arial" w:hAnsi="Arial" w:cs="Arial"/>
          <w:i/>
          <w:sz w:val="22"/>
          <w:szCs w:val="22"/>
        </w:rPr>
        <w:t xml:space="preserve">, </w:t>
      </w:r>
      <w:r w:rsidRPr="00111365">
        <w:rPr>
          <w:rFonts w:ascii="Arial" w:hAnsi="Arial" w:cs="Arial"/>
          <w:i/>
          <w:sz w:val="22"/>
          <w:szCs w:val="22"/>
        </w:rPr>
        <w:t xml:space="preserve">podanie </w:t>
      </w:r>
      <w:r>
        <w:rPr>
          <w:rFonts w:ascii="Arial" w:hAnsi="Arial" w:cs="Arial"/>
          <w:i/>
          <w:sz w:val="22"/>
          <w:szCs w:val="22"/>
        </w:rPr>
        <w:t xml:space="preserve"> a podpis </w:t>
      </w:r>
      <w:r w:rsidRPr="00111365">
        <w:rPr>
          <w:rFonts w:ascii="Arial" w:hAnsi="Arial" w:cs="Arial"/>
          <w:i/>
          <w:sz w:val="22"/>
          <w:szCs w:val="22"/>
        </w:rPr>
        <w:t>žiadosti o zmenu Zmluvy vrátane predloženi</w:t>
      </w:r>
      <w:r>
        <w:rPr>
          <w:rFonts w:ascii="Arial" w:hAnsi="Arial" w:cs="Arial"/>
          <w:i/>
          <w:sz w:val="22"/>
          <w:szCs w:val="22"/>
        </w:rPr>
        <w:t>a</w:t>
      </w:r>
      <w:r w:rsidRPr="00111365">
        <w:rPr>
          <w:rFonts w:ascii="Arial" w:hAnsi="Arial" w:cs="Arial"/>
          <w:i/>
          <w:sz w:val="22"/>
          <w:szCs w:val="22"/>
        </w:rPr>
        <w:t xml:space="preserve"> relevantných príloh</w:t>
      </w:r>
    </w:p>
    <w:p w14:paraId="7015BF49" w14:textId="765AD92B" w:rsidR="00D61D5B" w:rsidRPr="00111365" w:rsidRDefault="0044403E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438504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98655503" w:edGrp="everyone"/>
          <w:r w:rsidR="00AE2E9E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98655503"/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permStart w:id="199172247" w:edGrp="everyone"/>
      <w:sdt>
        <w:sdtPr>
          <w:rPr>
            <w:rFonts w:ascii="Arial" w:hAnsi="Arial" w:cs="Arial"/>
            <w:sz w:val="22"/>
            <w:szCs w:val="22"/>
          </w:rPr>
          <w:id w:val="-1413000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801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permEnd w:id="199172247"/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0D5836F4" w14:textId="77777777" w:rsidR="00D61D5B" w:rsidRDefault="00D61D5B" w:rsidP="00D61D5B">
      <w:pPr>
        <w:ind w:firstLine="1410"/>
        <w:jc w:val="both"/>
        <w:rPr>
          <w:rFonts w:ascii="Arial" w:hAnsi="Arial" w:cs="Arial"/>
          <w:sz w:val="22"/>
          <w:szCs w:val="22"/>
        </w:rPr>
      </w:pPr>
    </w:p>
    <w:p w14:paraId="0C40E39E" w14:textId="77777777" w:rsidR="00D61D5B" w:rsidRPr="00FE0812" w:rsidRDefault="00D61D5B" w:rsidP="00D61D5B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uzatvorenie (podpis) dodatku k</w:t>
      </w:r>
      <w:r>
        <w:rPr>
          <w:rFonts w:ascii="Arial" w:hAnsi="Arial" w:cs="Arial"/>
          <w:i/>
          <w:sz w:val="22"/>
          <w:szCs w:val="22"/>
        </w:rPr>
        <w:t> </w:t>
      </w:r>
      <w:r w:rsidRPr="00111365">
        <w:rPr>
          <w:rFonts w:ascii="Arial" w:hAnsi="Arial" w:cs="Arial"/>
          <w:i/>
          <w:sz w:val="22"/>
          <w:szCs w:val="22"/>
        </w:rPr>
        <w:t>Zmluve</w:t>
      </w:r>
    </w:p>
    <w:permStart w:id="844660655" w:edGrp="everyone"/>
    <w:p w14:paraId="3068E7FC" w14:textId="74296005" w:rsidR="00D61D5B" w:rsidRPr="00111365" w:rsidRDefault="0044403E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75687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2E9E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permEnd w:id="844660655"/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69987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42965546" w:edGrp="everyone"/>
          <w:r w:rsidR="00AE2E9E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242965546"/>
        </w:sdtContent>
      </w:sdt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4398823E" w14:textId="77777777" w:rsidR="00D61D5B" w:rsidRDefault="00D61D5B" w:rsidP="00D61D5B">
      <w:pPr>
        <w:jc w:val="both"/>
        <w:rPr>
          <w:rFonts w:ascii="Arial" w:hAnsi="Arial" w:cs="Arial"/>
          <w:sz w:val="22"/>
          <w:szCs w:val="22"/>
        </w:rPr>
      </w:pPr>
    </w:p>
    <w:p w14:paraId="4CC95A3E" w14:textId="77777777" w:rsidR="00D61D5B" w:rsidRDefault="00D61D5B" w:rsidP="00D61D5B">
      <w:pPr>
        <w:pStyle w:val="Odsekzoznamu"/>
        <w:numPr>
          <w:ilvl w:val="0"/>
          <w:numId w:val="3"/>
        </w:numPr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komunikácia s Environmentálnym fondom vo vzťahu k Zmluve a plneniu podmienok Zmluvy</w:t>
      </w:r>
    </w:p>
    <w:p w14:paraId="6397CE91" w14:textId="4D0BF4A9" w:rsidR="00D61D5B" w:rsidRPr="00111365" w:rsidRDefault="0044403E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966163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00964863" w:edGrp="everyone"/>
          <w:r w:rsidR="00AE2E9E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300964863"/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permStart w:id="2022252018" w:edGrp="everyone"/>
      <w:sdt>
        <w:sdtPr>
          <w:rPr>
            <w:rFonts w:ascii="Arial" w:hAnsi="Arial" w:cs="Arial"/>
            <w:sz w:val="22"/>
            <w:szCs w:val="22"/>
          </w:rPr>
          <w:id w:val="-1195299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801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permEnd w:id="2022252018"/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51DC8CE8" w14:textId="77777777" w:rsidR="00D61D5B" w:rsidRDefault="00D61D5B" w:rsidP="00D61D5B">
      <w:pPr>
        <w:spacing w:after="120"/>
        <w:ind w:firstLine="1350"/>
        <w:jc w:val="both"/>
        <w:rPr>
          <w:rFonts w:ascii="Arial" w:hAnsi="Arial" w:cs="Arial"/>
          <w:i/>
          <w:sz w:val="22"/>
          <w:szCs w:val="22"/>
        </w:rPr>
      </w:pPr>
    </w:p>
    <w:p w14:paraId="15168044" w14:textId="77777777" w:rsidR="00D61D5B" w:rsidRDefault="00D61D5B" w:rsidP="00D61D5B">
      <w:pPr>
        <w:pStyle w:val="Odsekzoznamu"/>
        <w:numPr>
          <w:ilvl w:val="0"/>
          <w:numId w:val="3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predkladanie dokumentácie súvisiacej s projektom, dokumentácie súvisiacej                        s monitorovaním projektu</w:t>
      </w:r>
    </w:p>
    <w:p w14:paraId="1B437E55" w14:textId="039B34C5" w:rsidR="00D61D5B" w:rsidRPr="00111365" w:rsidRDefault="0044403E" w:rsidP="00D61D5B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35508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001723706" w:edGrp="everyone"/>
          <w:r w:rsidR="00AE2E9E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001723706"/>
        </w:sdtContent>
      </w:sdt>
      <w:r w:rsidR="00D61D5B">
        <w:rPr>
          <w:rFonts w:ascii="Arial" w:hAnsi="Arial" w:cs="Arial"/>
          <w:sz w:val="22"/>
          <w:szCs w:val="22"/>
        </w:rPr>
        <w:t xml:space="preserve">Nesplnomocňujem  </w:t>
      </w:r>
      <w:r w:rsidR="00D61D5B">
        <w:rPr>
          <w:rFonts w:ascii="Arial" w:hAnsi="Arial" w:cs="Arial"/>
          <w:sz w:val="22"/>
          <w:szCs w:val="22"/>
        </w:rPr>
        <w:tab/>
      </w:r>
      <w:permStart w:id="1271486084" w:edGrp="everyone"/>
      <w:sdt>
        <w:sdtPr>
          <w:rPr>
            <w:rFonts w:ascii="Arial" w:hAnsi="Arial" w:cs="Arial"/>
            <w:sz w:val="22"/>
            <w:szCs w:val="22"/>
          </w:rPr>
          <w:id w:val="1411424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2E9E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permEnd w:id="1271486084"/>
      <w:r w:rsidR="00D61D5B">
        <w:rPr>
          <w:rFonts w:ascii="Arial" w:hAnsi="Arial" w:cs="Arial"/>
          <w:sz w:val="22"/>
          <w:szCs w:val="22"/>
        </w:rPr>
        <w:t xml:space="preserve">Splnomocňujem  </w:t>
      </w:r>
    </w:p>
    <w:p w14:paraId="07523D40" w14:textId="77777777" w:rsidR="00D61D5B" w:rsidRDefault="00D61D5B" w:rsidP="00D61D5B">
      <w:pPr>
        <w:spacing w:after="120"/>
        <w:ind w:left="36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lastRenderedPageBreak/>
        <w:t xml:space="preserve">                 </w:t>
      </w:r>
    </w:p>
    <w:p w14:paraId="790486D4" w14:textId="77777777" w:rsidR="00D61D5B" w:rsidRDefault="00D61D5B" w:rsidP="00D61D5B">
      <w:pPr>
        <w:spacing w:after="120"/>
        <w:jc w:val="both"/>
        <w:rPr>
          <w:rFonts w:ascii="Arial" w:hAnsi="Arial" w:cs="Arial"/>
          <w:i/>
          <w:sz w:val="22"/>
          <w:szCs w:val="22"/>
        </w:rPr>
      </w:pPr>
    </w:p>
    <w:p w14:paraId="3DB57744" w14:textId="77777777" w:rsidR="00D61D5B" w:rsidRPr="00874921" w:rsidRDefault="00D61D5B" w:rsidP="00D61D5B">
      <w:pPr>
        <w:pStyle w:val="Odsekzoznamu"/>
        <w:numPr>
          <w:ilvl w:val="0"/>
          <w:numId w:val="3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permStart w:id="1212550322" w:edGrp="everyone"/>
      <w:r>
        <w:rPr>
          <w:rFonts w:ascii="Arial" w:hAnsi="Arial" w:cs="Arial"/>
          <w:i/>
          <w:sz w:val="22"/>
          <w:szCs w:val="22"/>
        </w:rPr>
        <w:t xml:space="preserve">    </w:t>
      </w:r>
      <w:r w:rsidRPr="00874921">
        <w:rPr>
          <w:rFonts w:ascii="Arial" w:hAnsi="Arial" w:cs="Arial"/>
          <w:i/>
          <w:sz w:val="22"/>
          <w:szCs w:val="22"/>
        </w:rPr>
        <w:t xml:space="preserve">...................... </w:t>
      </w:r>
      <w:permEnd w:id="1212550322"/>
      <w:r w:rsidRPr="00874921">
        <w:rPr>
          <w:rFonts w:ascii="Arial" w:hAnsi="Arial" w:cs="Arial"/>
          <w:i/>
          <w:sz w:val="22"/>
          <w:szCs w:val="22"/>
        </w:rPr>
        <w:t xml:space="preserve">(splnomocniteľ zadefinuje ďalšie úkony, na ktoré udeľuje </w:t>
      </w:r>
    </w:p>
    <w:p w14:paraId="75AD361B" w14:textId="77777777" w:rsidR="00D61D5B" w:rsidRDefault="00D61D5B" w:rsidP="00D61D5B">
      <w:pPr>
        <w:spacing w:after="120"/>
        <w:ind w:left="36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 </w:t>
      </w:r>
      <w:r w:rsidRPr="009C5AB5">
        <w:rPr>
          <w:rFonts w:ascii="Arial" w:hAnsi="Arial" w:cs="Arial"/>
          <w:i/>
          <w:sz w:val="22"/>
          <w:szCs w:val="22"/>
        </w:rPr>
        <w:t xml:space="preserve">splnomocnencovi plnú moc, napr. prijímanie písomností od Environmentálneho </w:t>
      </w:r>
    </w:p>
    <w:p w14:paraId="110191D0" w14:textId="77777777" w:rsidR="00D61D5B" w:rsidRDefault="00D61D5B" w:rsidP="00D61D5B">
      <w:pPr>
        <w:spacing w:after="120"/>
        <w:ind w:left="36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</w:t>
      </w:r>
      <w:r w:rsidRPr="009C5AB5">
        <w:rPr>
          <w:rFonts w:ascii="Arial" w:hAnsi="Arial" w:cs="Arial"/>
          <w:i/>
          <w:sz w:val="22"/>
          <w:szCs w:val="22"/>
        </w:rPr>
        <w:t>fondu, podpis písomností za splnomocniteľa zasielaných Environmentálnemu</w:t>
      </w:r>
    </w:p>
    <w:p w14:paraId="0443908A" w14:textId="77777777" w:rsidR="00D61D5B" w:rsidRPr="009C5AB5" w:rsidRDefault="00D61D5B" w:rsidP="00D61D5B">
      <w:pPr>
        <w:spacing w:after="12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</w:t>
      </w:r>
      <w:r w:rsidRPr="009C5AB5">
        <w:rPr>
          <w:rFonts w:ascii="Arial" w:hAnsi="Arial" w:cs="Arial"/>
          <w:i/>
          <w:sz w:val="22"/>
          <w:szCs w:val="22"/>
        </w:rPr>
        <w:t xml:space="preserve"> fondu</w:t>
      </w:r>
      <w:r>
        <w:rPr>
          <w:rFonts w:ascii="Arial" w:hAnsi="Arial" w:cs="Arial"/>
          <w:i/>
          <w:sz w:val="22"/>
          <w:szCs w:val="22"/>
        </w:rPr>
        <w:t>.)</w:t>
      </w:r>
    </w:p>
    <w:p w14:paraId="2F0CA58C" w14:textId="77777777" w:rsidR="00D61D5B" w:rsidRDefault="00D61D5B" w:rsidP="00D61D5B">
      <w:pPr>
        <w:spacing w:after="120"/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1337B42B" w14:textId="77777777" w:rsidR="00D61D5B" w:rsidRDefault="00D61D5B" w:rsidP="00D61D5B">
      <w:pPr>
        <w:spacing w:after="120"/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5B0793F6" w14:textId="77777777" w:rsidR="00D61D5B" w:rsidRDefault="00D61D5B" w:rsidP="00D61D5B">
      <w:pPr>
        <w:spacing w:after="120"/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4CC42300" w14:textId="77777777" w:rsidR="00D61D5B" w:rsidRPr="009C5AB5" w:rsidRDefault="00D61D5B" w:rsidP="00D61D5B">
      <w:pPr>
        <w:spacing w:after="120"/>
        <w:ind w:left="360"/>
        <w:jc w:val="both"/>
        <w:rPr>
          <w:rFonts w:ascii="Arial" w:hAnsi="Arial" w:cs="Arial"/>
          <w:sz w:val="22"/>
          <w:szCs w:val="22"/>
        </w:rPr>
      </w:pPr>
    </w:p>
    <w:p w14:paraId="1B7FA0A7" w14:textId="77777777" w:rsidR="00D61D5B" w:rsidRPr="009C5AB5" w:rsidRDefault="00D61D5B" w:rsidP="00D61D5B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0A42DE7E" w14:textId="77777777" w:rsidR="00D61D5B" w:rsidRPr="00EE4F57" w:rsidRDefault="00D61D5B" w:rsidP="00D61D5B">
      <w:pPr>
        <w:rPr>
          <w:rFonts w:ascii="Arial" w:hAnsi="Arial" w:cs="Arial"/>
          <w:sz w:val="22"/>
          <w:szCs w:val="22"/>
          <w:u w:val="dotted"/>
        </w:rPr>
      </w:pPr>
      <w:r w:rsidRPr="009C5AB5">
        <w:rPr>
          <w:rFonts w:ascii="Arial" w:hAnsi="Arial" w:cs="Arial"/>
          <w:sz w:val="22"/>
          <w:szCs w:val="22"/>
        </w:rPr>
        <w:t xml:space="preserve">V </w:t>
      </w:r>
      <w:permStart w:id="931752968" w:edGrp="everyone"/>
      <w:r w:rsidRPr="009C5AB5">
        <w:rPr>
          <w:rFonts w:ascii="Arial" w:hAnsi="Arial" w:cs="Arial"/>
          <w:sz w:val="22"/>
          <w:szCs w:val="22"/>
        </w:rPr>
        <w:t>..........................</w:t>
      </w:r>
      <w:permEnd w:id="931752968"/>
      <w:r w:rsidRPr="009C5AB5">
        <w:rPr>
          <w:rFonts w:ascii="Arial" w:hAnsi="Arial" w:cs="Arial"/>
          <w:sz w:val="22"/>
          <w:szCs w:val="22"/>
        </w:rPr>
        <w:t xml:space="preserve"> dňa </w:t>
      </w:r>
      <w:permStart w:id="840120397" w:edGrp="everyone"/>
      <w:r w:rsidRPr="009C5AB5">
        <w:rPr>
          <w:rFonts w:ascii="Arial" w:hAnsi="Arial" w:cs="Arial"/>
          <w:i/>
          <w:sz w:val="22"/>
          <w:szCs w:val="22"/>
          <w:u w:val="dotted"/>
        </w:rPr>
        <w:t>(</w:t>
      </w:r>
      <w:proofErr w:type="spellStart"/>
      <w:r w:rsidRPr="00BF3EFB">
        <w:rPr>
          <w:rFonts w:ascii="Arial" w:hAnsi="Arial" w:cs="Arial"/>
          <w:i/>
          <w:sz w:val="22"/>
          <w:szCs w:val="22"/>
          <w:highlight w:val="yellow"/>
          <w:u w:val="dotted"/>
        </w:rPr>
        <w:t>dd.mm.rrrr</w:t>
      </w:r>
      <w:proofErr w:type="spellEnd"/>
      <w:r w:rsidRPr="009C5AB5">
        <w:rPr>
          <w:rFonts w:ascii="Arial" w:hAnsi="Arial" w:cs="Arial"/>
          <w:i/>
          <w:sz w:val="22"/>
          <w:szCs w:val="22"/>
          <w:u w:val="dotted"/>
        </w:rPr>
        <w:t>)</w:t>
      </w:r>
      <w:permEnd w:id="840120397"/>
    </w:p>
    <w:p w14:paraId="425E479D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</w:p>
    <w:p w14:paraId="35EE2296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</w:p>
    <w:p w14:paraId="0BB19216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363E154F" w14:textId="77777777" w:rsidR="00D61D5B" w:rsidRPr="00EE4F57" w:rsidRDefault="00D61D5B" w:rsidP="00D61D5B">
      <w:pPr>
        <w:ind w:left="3540"/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 xml:space="preserve">                                                             .......................................................................</w:t>
      </w:r>
    </w:p>
    <w:p w14:paraId="06C43DD6" w14:textId="2C2DCC75" w:rsidR="00D61D5B" w:rsidRPr="00EE4F57" w:rsidRDefault="00D61D5B" w:rsidP="00D61D5B">
      <w:pPr>
        <w:rPr>
          <w:rFonts w:ascii="Arial" w:hAnsi="Arial" w:cs="Arial"/>
          <w:i/>
          <w:sz w:val="22"/>
          <w:szCs w:val="22"/>
        </w:rPr>
      </w:pPr>
      <w:r w:rsidRPr="00EE4F57">
        <w:rPr>
          <w:rFonts w:ascii="Arial" w:hAnsi="Arial" w:cs="Arial"/>
          <w:i/>
          <w:sz w:val="22"/>
          <w:szCs w:val="22"/>
        </w:rPr>
        <w:t xml:space="preserve">                                                  </w:t>
      </w:r>
      <w:r w:rsidR="00BB1A6C">
        <w:rPr>
          <w:rFonts w:ascii="Arial" w:hAnsi="Arial" w:cs="Arial"/>
          <w:i/>
          <w:sz w:val="22"/>
          <w:szCs w:val="22"/>
        </w:rPr>
        <w:t xml:space="preserve">              </w:t>
      </w:r>
      <w:r w:rsidRPr="00EE4F57">
        <w:rPr>
          <w:rFonts w:ascii="Arial" w:hAnsi="Arial" w:cs="Arial"/>
          <w:i/>
          <w:sz w:val="22"/>
          <w:szCs w:val="22"/>
        </w:rPr>
        <w:t xml:space="preserve">           </w:t>
      </w:r>
      <w:r w:rsidRPr="00BB1A6C">
        <w:rPr>
          <w:rFonts w:ascii="Arial" w:hAnsi="Arial" w:cs="Arial"/>
          <w:i/>
          <w:sz w:val="22"/>
          <w:szCs w:val="22"/>
        </w:rPr>
        <w:t>podpis splnomocniteľa</w:t>
      </w:r>
    </w:p>
    <w:p w14:paraId="3184EED2" w14:textId="77777777" w:rsidR="00D61D5B" w:rsidRDefault="00D61D5B" w:rsidP="00D61D5B">
      <w:pPr>
        <w:rPr>
          <w:rFonts w:ascii="Arial" w:hAnsi="Arial" w:cs="Arial"/>
          <w:sz w:val="22"/>
          <w:szCs w:val="22"/>
        </w:rPr>
      </w:pPr>
    </w:p>
    <w:p w14:paraId="6C87E24C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640C168B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5D23EB8A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6AC953E1" w14:textId="77777777" w:rsidR="00936BA3" w:rsidRDefault="00936BA3" w:rsidP="00D61D5B">
      <w:pPr>
        <w:rPr>
          <w:rFonts w:ascii="Arial" w:hAnsi="Arial" w:cs="Arial"/>
          <w:sz w:val="22"/>
          <w:szCs w:val="22"/>
        </w:rPr>
      </w:pPr>
    </w:p>
    <w:p w14:paraId="53CAAAFB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  <w:r w:rsidRPr="00EE4F57">
        <w:rPr>
          <w:rFonts w:ascii="Arial" w:hAnsi="Arial" w:cs="Arial"/>
          <w:sz w:val="22"/>
          <w:szCs w:val="22"/>
        </w:rPr>
        <w:t>Plnú moc prijímam:</w:t>
      </w:r>
    </w:p>
    <w:p w14:paraId="210E3DF8" w14:textId="77777777" w:rsidR="00D61D5B" w:rsidRPr="00EE4F57" w:rsidRDefault="00D61D5B" w:rsidP="00D61D5B">
      <w:pPr>
        <w:rPr>
          <w:rFonts w:ascii="Arial" w:hAnsi="Arial" w:cs="Arial"/>
          <w:sz w:val="22"/>
          <w:szCs w:val="22"/>
        </w:rPr>
      </w:pPr>
    </w:p>
    <w:p w14:paraId="3A6C2451" w14:textId="77777777" w:rsidR="00D61D5B" w:rsidRPr="00EE4F57" w:rsidRDefault="00D61D5B" w:rsidP="00D61D5B">
      <w:pPr>
        <w:rPr>
          <w:rFonts w:ascii="Arial" w:hAnsi="Arial" w:cs="Arial"/>
          <w:sz w:val="22"/>
          <w:szCs w:val="22"/>
          <w:u w:val="dotted"/>
        </w:rPr>
      </w:pPr>
      <w:r w:rsidRPr="00EE4F57">
        <w:rPr>
          <w:rFonts w:ascii="Arial" w:hAnsi="Arial" w:cs="Arial"/>
          <w:sz w:val="22"/>
          <w:szCs w:val="22"/>
        </w:rPr>
        <w:t xml:space="preserve">V </w:t>
      </w:r>
      <w:permStart w:id="1746483442" w:edGrp="everyone"/>
      <w:r w:rsidRPr="00EE4F57">
        <w:rPr>
          <w:rFonts w:ascii="Arial" w:hAnsi="Arial" w:cs="Arial"/>
          <w:sz w:val="22"/>
          <w:szCs w:val="22"/>
        </w:rPr>
        <w:t>..........................</w:t>
      </w:r>
      <w:permEnd w:id="1746483442"/>
      <w:r w:rsidRPr="00EE4F57">
        <w:rPr>
          <w:rFonts w:ascii="Arial" w:hAnsi="Arial" w:cs="Arial"/>
          <w:sz w:val="22"/>
          <w:szCs w:val="22"/>
        </w:rPr>
        <w:t xml:space="preserve"> dňa </w:t>
      </w:r>
      <w:permStart w:id="743201949" w:edGrp="everyone"/>
      <w:r w:rsidRPr="00EE4F57">
        <w:rPr>
          <w:rFonts w:ascii="Arial" w:hAnsi="Arial" w:cs="Arial"/>
          <w:i/>
          <w:sz w:val="22"/>
          <w:szCs w:val="22"/>
          <w:highlight w:val="lightGray"/>
          <w:u w:val="dotted"/>
        </w:rPr>
        <w:t>(</w:t>
      </w:r>
      <w:proofErr w:type="spellStart"/>
      <w:r w:rsidRPr="00AD21FC">
        <w:rPr>
          <w:rFonts w:ascii="Arial" w:hAnsi="Arial" w:cs="Arial"/>
          <w:i/>
          <w:sz w:val="22"/>
          <w:szCs w:val="22"/>
          <w:highlight w:val="yellow"/>
          <w:u w:val="dotted"/>
        </w:rPr>
        <w:t>dd.mm.rrrr</w:t>
      </w:r>
      <w:permEnd w:id="743201949"/>
      <w:proofErr w:type="spellEnd"/>
      <w:r w:rsidRPr="00EE4F57">
        <w:rPr>
          <w:rFonts w:ascii="Arial" w:hAnsi="Arial" w:cs="Arial"/>
          <w:i/>
          <w:sz w:val="22"/>
          <w:szCs w:val="22"/>
          <w:highlight w:val="lightGray"/>
          <w:u w:val="dotted"/>
        </w:rPr>
        <w:t>)</w:t>
      </w:r>
    </w:p>
    <w:p w14:paraId="61BA0D5E" w14:textId="77777777" w:rsidR="00D61D5B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399FB61A" w14:textId="77777777" w:rsidR="00D61D5B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3F19CCF3" w14:textId="77777777" w:rsidR="00D61D5B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5BD86762" w14:textId="77777777" w:rsidR="00D61D5B" w:rsidRPr="00EE4F57" w:rsidRDefault="00D61D5B" w:rsidP="00D61D5B">
      <w:pPr>
        <w:rPr>
          <w:rFonts w:ascii="Arial" w:hAnsi="Arial" w:cs="Arial"/>
          <w:sz w:val="22"/>
          <w:szCs w:val="22"/>
          <w:u w:val="dotted"/>
        </w:rPr>
      </w:pPr>
    </w:p>
    <w:p w14:paraId="18030407" w14:textId="77777777" w:rsidR="00D61D5B" w:rsidRPr="00EE4F57" w:rsidRDefault="00D61D5B" w:rsidP="00D61D5B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EE4F57">
        <w:rPr>
          <w:rFonts w:ascii="Arial" w:hAnsi="Arial" w:cs="Arial"/>
          <w:sz w:val="22"/>
          <w:szCs w:val="22"/>
        </w:rPr>
        <w:t>.......................................................................</w:t>
      </w:r>
    </w:p>
    <w:p w14:paraId="46BE49D3" w14:textId="77777777" w:rsidR="00D61D5B" w:rsidRDefault="00D61D5B" w:rsidP="00D61D5B">
      <w:pPr>
        <w:rPr>
          <w:rFonts w:ascii="Arial" w:hAnsi="Arial" w:cs="Arial"/>
          <w:i/>
          <w:sz w:val="22"/>
          <w:szCs w:val="22"/>
        </w:rPr>
      </w:pPr>
      <w:r w:rsidRPr="00EE4F57">
        <w:rPr>
          <w:rFonts w:ascii="Arial" w:hAnsi="Arial" w:cs="Arial"/>
          <w:i/>
          <w:sz w:val="22"/>
          <w:szCs w:val="22"/>
        </w:rPr>
        <w:t xml:space="preserve">                                          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EE4F57">
        <w:rPr>
          <w:rFonts w:ascii="Arial" w:hAnsi="Arial" w:cs="Arial"/>
          <w:i/>
          <w:sz w:val="22"/>
          <w:szCs w:val="22"/>
        </w:rPr>
        <w:t xml:space="preserve">                  </w:t>
      </w:r>
      <w:r>
        <w:rPr>
          <w:rFonts w:ascii="Arial" w:hAnsi="Arial" w:cs="Arial"/>
          <w:i/>
          <w:sz w:val="22"/>
          <w:szCs w:val="22"/>
        </w:rPr>
        <w:tab/>
      </w:r>
      <w:r w:rsidRPr="00EE4F57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   podpis splnomocnenca</w:t>
      </w:r>
    </w:p>
    <w:p w14:paraId="31A53E19" w14:textId="453C7CD5" w:rsidR="00F64930" w:rsidRPr="00A059FA" w:rsidRDefault="00F64930" w:rsidP="00D61D5B">
      <w:pPr>
        <w:jc w:val="center"/>
        <w:rPr>
          <w:rFonts w:ascii="Arial" w:hAnsi="Arial" w:cs="Arial"/>
        </w:rPr>
      </w:pPr>
    </w:p>
    <w:sectPr w:rsidR="00F64930" w:rsidRPr="00A059FA" w:rsidSect="00BB1A6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42CCC" w14:textId="77777777" w:rsidR="0044403E" w:rsidRDefault="0044403E" w:rsidP="00C55249">
      <w:r>
        <w:separator/>
      </w:r>
    </w:p>
  </w:endnote>
  <w:endnote w:type="continuationSeparator" w:id="0">
    <w:p w14:paraId="44442B9B" w14:textId="77777777" w:rsidR="0044403E" w:rsidRDefault="0044403E" w:rsidP="00C55249">
      <w:r>
        <w:continuationSeparator/>
      </w:r>
    </w:p>
  </w:endnote>
  <w:endnote w:type="continuationNotice" w:id="1">
    <w:p w14:paraId="539B93CA" w14:textId="77777777" w:rsidR="0044403E" w:rsidRDefault="004440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091BA207" w14:textId="77777777" w:rsidR="0016372D" w:rsidRPr="007364F0" w:rsidRDefault="0016372D" w:rsidP="007364F0">
            <w:pPr>
              <w:tabs>
                <w:tab w:val="center" w:pos="4536"/>
                <w:tab w:val="right" w:pos="9072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4238B09" w14:textId="77777777" w:rsidR="0016372D" w:rsidRDefault="0016372D" w:rsidP="0016372D">
            <w:pPr>
              <w:pStyle w:val="Pta"/>
            </w:pPr>
          </w:p>
          <w:p w14:paraId="62999D5A" w14:textId="77777777" w:rsidR="0016372D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>
              <w:tab/>
            </w:r>
          </w:p>
          <w:p w14:paraId="3A3671AB" w14:textId="77777777" w:rsidR="007364F0" w:rsidRPr="007364F0" w:rsidRDefault="007364F0" w:rsidP="007364F0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5B37D25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7434AF" w14:paraId="0A73FFCA" w14:textId="77777777" w:rsidTr="00794C3A">
      <w:trPr>
        <w:trHeight w:val="735"/>
      </w:trPr>
      <w:tc>
        <w:tcPr>
          <w:tcW w:w="2078" w:type="dxa"/>
        </w:tcPr>
        <w:p w14:paraId="58A44232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308C5201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1232C20A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404AACA9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0BCE9DA0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1081A884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592A9BEE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52ACDA58" w14:textId="5F1163A5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 xml:space="preserve">P.O. Box </w:t>
          </w:r>
          <w:r w:rsidR="00CF3250">
            <w:rPr>
              <w:rFonts w:ascii="Arial" w:hAnsi="Arial" w:cs="Arial"/>
              <w:color w:val="262626" w:themeColor="text1" w:themeTint="D9"/>
              <w:sz w:val="16"/>
              <w:szCs w:val="18"/>
            </w:rPr>
            <w:t>2</w:t>
          </w: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4</w:t>
          </w:r>
        </w:p>
        <w:p w14:paraId="4C41367D" w14:textId="3354FC1F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</w:t>
          </w:r>
          <w:r w:rsidR="00CF3250">
            <w:rPr>
              <w:rFonts w:ascii="Arial" w:hAnsi="Arial" w:cs="Arial"/>
              <w:color w:val="262626" w:themeColor="text1" w:themeTint="D9"/>
              <w:sz w:val="16"/>
              <w:szCs w:val="18"/>
            </w:rPr>
            <w:t>9</w:t>
          </w:r>
        </w:p>
      </w:tc>
      <w:tc>
        <w:tcPr>
          <w:tcW w:w="2169" w:type="dxa"/>
        </w:tcPr>
        <w:p w14:paraId="7CD42F0D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731DF729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5F9FE065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13707051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5B917CEF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7772CEC9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1F28AB25" w14:textId="77777777" w:rsidR="00036377" w:rsidRDefault="00981E62" w:rsidP="00036377">
    <w:pPr>
      <w:pStyle w:val="Pta"/>
    </w:pPr>
    <w:r>
      <w:rPr>
        <w:noProof/>
      </w:rPr>
      <w:drawing>
        <wp:anchor distT="0" distB="0" distL="114300" distR="114300" simplePos="0" relativeHeight="251669504" behindDoc="0" locked="0" layoutInCell="1" allowOverlap="1" wp14:anchorId="205A175E" wp14:editId="1A515354">
          <wp:simplePos x="0" y="0"/>
          <wp:positionH relativeFrom="margin">
            <wp:posOffset>106680</wp:posOffset>
          </wp:positionH>
          <wp:positionV relativeFrom="margin">
            <wp:posOffset>8742680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39A5B34" wp14:editId="53A97D8E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4E3635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8429C1C" wp14:editId="1E6BAAC0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23BD43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78301" w14:textId="77777777" w:rsidR="0044403E" w:rsidRDefault="0044403E" w:rsidP="00C55249">
      <w:r>
        <w:separator/>
      </w:r>
    </w:p>
  </w:footnote>
  <w:footnote w:type="continuationSeparator" w:id="0">
    <w:p w14:paraId="77EB7051" w14:textId="77777777" w:rsidR="0044403E" w:rsidRDefault="0044403E" w:rsidP="00C55249">
      <w:r>
        <w:continuationSeparator/>
      </w:r>
    </w:p>
  </w:footnote>
  <w:footnote w:type="continuationNotice" w:id="1">
    <w:p w14:paraId="37DB5B0C" w14:textId="77777777" w:rsidR="0044403E" w:rsidRDefault="004440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1F5F5" w14:textId="28CC5D48" w:rsidR="003D27EF" w:rsidRDefault="00322EE6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06368" behindDoc="0" locked="0" layoutInCell="1" allowOverlap="1" wp14:anchorId="73B58A7A" wp14:editId="40D01CDD">
          <wp:simplePos x="0" y="0"/>
          <wp:positionH relativeFrom="margin">
            <wp:posOffset>-83820</wp:posOffset>
          </wp:positionH>
          <wp:positionV relativeFrom="margin">
            <wp:posOffset>-698223</wp:posOffset>
          </wp:positionV>
          <wp:extent cx="4972685" cy="533400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68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18656" behindDoc="0" locked="0" layoutInCell="1" allowOverlap="1" wp14:anchorId="12E01057" wp14:editId="2E3E0C32">
          <wp:simplePos x="0" y="0"/>
          <wp:positionH relativeFrom="column">
            <wp:posOffset>-85090</wp:posOffset>
          </wp:positionH>
          <wp:positionV relativeFrom="paragraph">
            <wp:posOffset>-314325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B15D5" w:rsidRPr="004B15D5">
      <w:rPr>
        <w:noProof/>
      </w:rPr>
      <w:drawing>
        <wp:anchor distT="0" distB="0" distL="114300" distR="114300" simplePos="0" relativeHeight="251644928" behindDoc="1" locked="0" layoutInCell="1" allowOverlap="1" wp14:anchorId="717C7E48" wp14:editId="50058B30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4B15D5">
      <w:t xml:space="preserve">                                                                   </w:t>
    </w:r>
  </w:p>
  <w:p w14:paraId="28D2E275" w14:textId="77777777" w:rsidR="00322EE6" w:rsidRDefault="00322EE6" w:rsidP="003D27EF">
    <w:pPr>
      <w:pStyle w:val="Hlavika"/>
      <w:tabs>
        <w:tab w:val="right" w:pos="9638"/>
      </w:tabs>
      <w:jc w:val="right"/>
      <w:rPr>
        <w:rFonts w:ascii="Arial" w:hAnsi="Arial" w:cs="Arial"/>
        <w:sz w:val="18"/>
        <w:szCs w:val="18"/>
      </w:rPr>
    </w:pPr>
  </w:p>
  <w:p w14:paraId="10F59D03" w14:textId="4323583E" w:rsidR="003D27EF" w:rsidRDefault="00322EE6" w:rsidP="003D27EF">
    <w:pPr>
      <w:pStyle w:val="Hlavika"/>
      <w:tabs>
        <w:tab w:val="right" w:pos="9638"/>
      </w:tabs>
      <w:jc w:val="right"/>
    </w:pPr>
    <w:r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FB9942A" wp14:editId="5E8D2C11">
              <wp:simplePos x="0" y="0"/>
              <wp:positionH relativeFrom="margin">
                <wp:posOffset>-55245</wp:posOffset>
              </wp:positionH>
              <wp:positionV relativeFrom="paragraph">
                <wp:posOffset>175122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7351A8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13.8pt" to="475.2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322EE6">
      <w:rPr>
        <w:rFonts w:ascii="Arial" w:hAnsi="Arial" w:cs="Arial"/>
        <w:sz w:val="18"/>
        <w:szCs w:val="18"/>
      </w:rPr>
      <w:t>Príloha č.3 k F185-4_18.2.2026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p w14:paraId="2239D90B" w14:textId="3E1D5ED3" w:rsidR="00322EE6" w:rsidRDefault="000F67D9" w:rsidP="00322EE6">
    <w:pPr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694CA426" wp14:editId="11E9AED7">
              <wp:simplePos x="0" y="0"/>
              <wp:positionH relativeFrom="margin">
                <wp:posOffset>-49198</wp:posOffset>
              </wp:positionH>
              <wp:positionV relativeFrom="paragraph">
                <wp:posOffset>-129043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20BCD2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85pt,-10.15pt" to="136.8pt,-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" strokecolor="#02864a" strokeweight="6pt">
              <v:stroke joinstyle="miter"/>
              <w10:wrap anchorx="margin"/>
            </v:line>
          </w:pict>
        </mc:Fallback>
      </mc:AlternateContent>
    </w:r>
    <w:r w:rsidR="006901D2">
      <w:rPr>
        <w:noProof/>
      </w:rPr>
      <w:drawing>
        <wp:anchor distT="0" distB="0" distL="114300" distR="114300" simplePos="0" relativeHeight="251608064" behindDoc="1" locked="0" layoutInCell="1" allowOverlap="1" wp14:anchorId="03E02357" wp14:editId="5A79EA46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5B6">
      <w:rPr>
        <w:noProof/>
      </w:rPr>
      <w:drawing>
        <wp:inline distT="0" distB="0" distL="0" distR="0" wp14:anchorId="0025A0B4" wp14:editId="39D29A79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F2970" w:rsidRPr="00B95D3B">
      <w:rPr>
        <w:rFonts w:ascii="Arial" w:hAnsi="Arial" w:cs="Arial"/>
        <w:sz w:val="18"/>
        <w:szCs w:val="18"/>
      </w:rPr>
      <w:t xml:space="preserve"> </w:t>
    </w:r>
    <w:bookmarkEnd w:id="0"/>
    <w:bookmarkEnd w:id="1"/>
    <w:bookmarkEnd w:id="2"/>
    <w:bookmarkEnd w:id="3"/>
  </w:p>
  <w:p w14:paraId="5F0C2EA5" w14:textId="51C70565" w:rsidR="00B95D3B" w:rsidRPr="00B95D3B" w:rsidRDefault="00322EE6" w:rsidP="00B95D3B">
    <w:pPr>
      <w:jc w:val="right"/>
      <w:rPr>
        <w:rFonts w:ascii="Arial" w:hAnsi="Arial" w:cs="Arial"/>
        <w:color w:val="000000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5422FC4E" wp14:editId="5809D94B">
              <wp:simplePos x="0" y="0"/>
              <wp:positionH relativeFrom="margin">
                <wp:posOffset>-55245</wp:posOffset>
              </wp:positionH>
              <wp:positionV relativeFrom="paragraph">
                <wp:posOffset>131307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F8FA2E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10.35pt" to="475.2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" strokecolor="#02864a">
              <v:stroke joinstyle="miter"/>
              <w10:wrap anchorx="margin"/>
            </v:line>
          </w:pict>
        </mc:Fallback>
      </mc:AlternateContent>
    </w:r>
    <w:r>
      <w:rPr>
        <w:rFonts w:ascii="Arial" w:hAnsi="Arial" w:cs="Arial"/>
        <w:sz w:val="18"/>
        <w:szCs w:val="18"/>
      </w:rPr>
      <w:t xml:space="preserve">     </w:t>
    </w:r>
    <w:r w:rsidRPr="00322EE6">
      <w:rPr>
        <w:rFonts w:ascii="Arial" w:hAnsi="Arial" w:cs="Arial"/>
        <w:sz w:val="18"/>
        <w:szCs w:val="18"/>
      </w:rPr>
      <w:t>Príloha č.</w:t>
    </w:r>
    <w:r w:rsidRPr="00322EE6">
      <w:rPr>
        <w:rFonts w:ascii="Arial" w:hAnsi="Arial" w:cs="Arial"/>
        <w:sz w:val="18"/>
        <w:szCs w:val="18"/>
      </w:rPr>
      <w:t>3</w:t>
    </w:r>
    <w:r w:rsidRPr="00322EE6">
      <w:rPr>
        <w:rFonts w:ascii="Arial" w:hAnsi="Arial" w:cs="Arial"/>
        <w:sz w:val="18"/>
        <w:szCs w:val="18"/>
      </w:rPr>
      <w:t xml:space="preserve"> k F185-</w:t>
    </w:r>
    <w:r w:rsidRPr="00322EE6">
      <w:rPr>
        <w:rFonts w:ascii="Arial" w:hAnsi="Arial" w:cs="Arial"/>
        <w:sz w:val="18"/>
        <w:szCs w:val="18"/>
      </w:rPr>
      <w:t>4</w:t>
    </w:r>
    <w:r w:rsidRPr="00322EE6">
      <w:rPr>
        <w:rFonts w:ascii="Arial" w:hAnsi="Arial" w:cs="Arial"/>
        <w:sz w:val="18"/>
        <w:szCs w:val="18"/>
      </w:rPr>
      <w:t>_1</w:t>
    </w:r>
    <w:r w:rsidRPr="00322EE6">
      <w:rPr>
        <w:rFonts w:ascii="Arial" w:hAnsi="Arial" w:cs="Arial"/>
        <w:sz w:val="18"/>
        <w:szCs w:val="18"/>
      </w:rPr>
      <w:t>8</w:t>
    </w:r>
    <w:r w:rsidRPr="00322EE6">
      <w:rPr>
        <w:rFonts w:ascii="Arial" w:hAnsi="Arial" w:cs="Arial"/>
        <w:sz w:val="18"/>
        <w:szCs w:val="18"/>
      </w:rPr>
      <w:t>.</w:t>
    </w:r>
    <w:r w:rsidRPr="00322EE6">
      <w:rPr>
        <w:rFonts w:ascii="Arial" w:hAnsi="Arial" w:cs="Arial"/>
        <w:sz w:val="18"/>
        <w:szCs w:val="18"/>
      </w:rPr>
      <w:t>2</w:t>
    </w:r>
    <w:r w:rsidRPr="00322EE6">
      <w:rPr>
        <w:rFonts w:ascii="Arial" w:hAnsi="Arial" w:cs="Arial"/>
        <w:sz w:val="18"/>
        <w:szCs w:val="18"/>
      </w:rPr>
      <w:t>.202</w:t>
    </w:r>
    <w:r w:rsidRPr="00322EE6">
      <w:rPr>
        <w:rFonts w:ascii="Arial" w:hAnsi="Arial" w:cs="Arial"/>
        <w:sz w:val="18"/>
        <w:szCs w:val="18"/>
      </w:rPr>
      <w:t>6</w:t>
    </w:r>
  </w:p>
  <w:p w14:paraId="3BEEF259" w14:textId="71664A61" w:rsidR="00F26498" w:rsidRPr="00B95D3B" w:rsidRDefault="00F26498" w:rsidP="00FC7B8B">
    <w:pPr>
      <w:pStyle w:val="Hlavika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20CE9"/>
    <w:multiLevelType w:val="hybridMultilevel"/>
    <w:tmpl w:val="031452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B31EA6"/>
    <w:multiLevelType w:val="hybridMultilevel"/>
    <w:tmpl w:val="C3205D70"/>
    <w:lvl w:ilvl="0" w:tplc="A84E4944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0976966">
    <w:abstractNumId w:val="1"/>
  </w:num>
  <w:num w:numId="2" w16cid:durableId="1430001814">
    <w:abstractNumId w:val="2"/>
  </w:num>
  <w:num w:numId="3" w16cid:durableId="679357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xcxAb0/hnv3hOrvZTW6R/R/MJAXVa6vakir6LJ7OU3YcMbINhZ+U6Eut6HfqnYWLBSzJ5bWoWMFVB3y2tHjkFg==" w:salt="Knst0aPz69qsUAZ4hBrNI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E91"/>
    <w:rsid w:val="000113E2"/>
    <w:rsid w:val="00034BCF"/>
    <w:rsid w:val="00036377"/>
    <w:rsid w:val="00040F27"/>
    <w:rsid w:val="000667CD"/>
    <w:rsid w:val="00085662"/>
    <w:rsid w:val="0009348E"/>
    <w:rsid w:val="000F4B02"/>
    <w:rsid w:val="000F5DBF"/>
    <w:rsid w:val="000F67D9"/>
    <w:rsid w:val="0010105E"/>
    <w:rsid w:val="00104B19"/>
    <w:rsid w:val="0012385A"/>
    <w:rsid w:val="00133654"/>
    <w:rsid w:val="001519B0"/>
    <w:rsid w:val="00160855"/>
    <w:rsid w:val="0016372D"/>
    <w:rsid w:val="00165924"/>
    <w:rsid w:val="00166093"/>
    <w:rsid w:val="00181891"/>
    <w:rsid w:val="001B49A1"/>
    <w:rsid w:val="001C15B6"/>
    <w:rsid w:val="001C3FC5"/>
    <w:rsid w:val="001D4801"/>
    <w:rsid w:val="001E446F"/>
    <w:rsid w:val="00204E81"/>
    <w:rsid w:val="002253A8"/>
    <w:rsid w:val="0022610E"/>
    <w:rsid w:val="002428CE"/>
    <w:rsid w:val="00246CFD"/>
    <w:rsid w:val="002678E3"/>
    <w:rsid w:val="00281B32"/>
    <w:rsid w:val="00283461"/>
    <w:rsid w:val="002857DA"/>
    <w:rsid w:val="002B25B2"/>
    <w:rsid w:val="002B5B93"/>
    <w:rsid w:val="002B795B"/>
    <w:rsid w:val="002C19CF"/>
    <w:rsid w:val="002D200C"/>
    <w:rsid w:val="002E6F5C"/>
    <w:rsid w:val="003152FA"/>
    <w:rsid w:val="00317D58"/>
    <w:rsid w:val="00322EE6"/>
    <w:rsid w:val="00360463"/>
    <w:rsid w:val="003679B9"/>
    <w:rsid w:val="00381AE9"/>
    <w:rsid w:val="00385F6A"/>
    <w:rsid w:val="00390F57"/>
    <w:rsid w:val="00397413"/>
    <w:rsid w:val="003A4846"/>
    <w:rsid w:val="003A4C64"/>
    <w:rsid w:val="003B212A"/>
    <w:rsid w:val="003D27EF"/>
    <w:rsid w:val="003D4803"/>
    <w:rsid w:val="00426676"/>
    <w:rsid w:val="004269AE"/>
    <w:rsid w:val="00431081"/>
    <w:rsid w:val="004337D7"/>
    <w:rsid w:val="0044403E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24B42"/>
    <w:rsid w:val="00566323"/>
    <w:rsid w:val="00580DE3"/>
    <w:rsid w:val="00593D78"/>
    <w:rsid w:val="005B3776"/>
    <w:rsid w:val="005C5F1F"/>
    <w:rsid w:val="005D2AAC"/>
    <w:rsid w:val="005E269B"/>
    <w:rsid w:val="005F0286"/>
    <w:rsid w:val="00603016"/>
    <w:rsid w:val="00626A4A"/>
    <w:rsid w:val="00630D0B"/>
    <w:rsid w:val="006433BE"/>
    <w:rsid w:val="006503FD"/>
    <w:rsid w:val="006901D2"/>
    <w:rsid w:val="00692E70"/>
    <w:rsid w:val="006A418D"/>
    <w:rsid w:val="006C1E4D"/>
    <w:rsid w:val="006C26E9"/>
    <w:rsid w:val="006E531F"/>
    <w:rsid w:val="006F6567"/>
    <w:rsid w:val="00700EA9"/>
    <w:rsid w:val="007113AF"/>
    <w:rsid w:val="00712999"/>
    <w:rsid w:val="0071319D"/>
    <w:rsid w:val="00725693"/>
    <w:rsid w:val="00725C7E"/>
    <w:rsid w:val="007364F0"/>
    <w:rsid w:val="00763B95"/>
    <w:rsid w:val="00771F30"/>
    <w:rsid w:val="0079757F"/>
    <w:rsid w:val="007A01F9"/>
    <w:rsid w:val="007B0ECD"/>
    <w:rsid w:val="007B5512"/>
    <w:rsid w:val="007C1A83"/>
    <w:rsid w:val="007C5881"/>
    <w:rsid w:val="007D2242"/>
    <w:rsid w:val="007D4453"/>
    <w:rsid w:val="007E09B4"/>
    <w:rsid w:val="00806950"/>
    <w:rsid w:val="008079AB"/>
    <w:rsid w:val="00816C54"/>
    <w:rsid w:val="00854D64"/>
    <w:rsid w:val="0086058E"/>
    <w:rsid w:val="0087276A"/>
    <w:rsid w:val="00877788"/>
    <w:rsid w:val="00887B06"/>
    <w:rsid w:val="008955A5"/>
    <w:rsid w:val="00895870"/>
    <w:rsid w:val="008A4122"/>
    <w:rsid w:val="008B48DD"/>
    <w:rsid w:val="008B725C"/>
    <w:rsid w:val="008C1C60"/>
    <w:rsid w:val="008D4BF7"/>
    <w:rsid w:val="008D6281"/>
    <w:rsid w:val="008E0E4B"/>
    <w:rsid w:val="00925BAF"/>
    <w:rsid w:val="00927EF5"/>
    <w:rsid w:val="00931259"/>
    <w:rsid w:val="00936BA3"/>
    <w:rsid w:val="00946781"/>
    <w:rsid w:val="00965CDE"/>
    <w:rsid w:val="00972610"/>
    <w:rsid w:val="00980183"/>
    <w:rsid w:val="00981E62"/>
    <w:rsid w:val="00982425"/>
    <w:rsid w:val="009844FB"/>
    <w:rsid w:val="00991348"/>
    <w:rsid w:val="009B312E"/>
    <w:rsid w:val="009E5EE6"/>
    <w:rsid w:val="009F07BA"/>
    <w:rsid w:val="009F32FC"/>
    <w:rsid w:val="00A02B7C"/>
    <w:rsid w:val="00A059FA"/>
    <w:rsid w:val="00A06D22"/>
    <w:rsid w:val="00A07DD2"/>
    <w:rsid w:val="00A10B38"/>
    <w:rsid w:val="00A1409D"/>
    <w:rsid w:val="00A22FC5"/>
    <w:rsid w:val="00A26A5D"/>
    <w:rsid w:val="00A3069F"/>
    <w:rsid w:val="00A317AE"/>
    <w:rsid w:val="00A31D7E"/>
    <w:rsid w:val="00A328CA"/>
    <w:rsid w:val="00A5129F"/>
    <w:rsid w:val="00A9759A"/>
    <w:rsid w:val="00AA0F86"/>
    <w:rsid w:val="00AB0195"/>
    <w:rsid w:val="00AB2F7F"/>
    <w:rsid w:val="00AB53F7"/>
    <w:rsid w:val="00AC0816"/>
    <w:rsid w:val="00AD2D86"/>
    <w:rsid w:val="00AD2F14"/>
    <w:rsid w:val="00AE0803"/>
    <w:rsid w:val="00AE2E9E"/>
    <w:rsid w:val="00AF2F5D"/>
    <w:rsid w:val="00B215BA"/>
    <w:rsid w:val="00B26109"/>
    <w:rsid w:val="00B709D0"/>
    <w:rsid w:val="00B74E7B"/>
    <w:rsid w:val="00B857F7"/>
    <w:rsid w:val="00B85CFD"/>
    <w:rsid w:val="00B95D3B"/>
    <w:rsid w:val="00BA0783"/>
    <w:rsid w:val="00BA3C25"/>
    <w:rsid w:val="00BB1A6C"/>
    <w:rsid w:val="00BC7B3F"/>
    <w:rsid w:val="00BD46ED"/>
    <w:rsid w:val="00C16036"/>
    <w:rsid w:val="00C33618"/>
    <w:rsid w:val="00C369E1"/>
    <w:rsid w:val="00C4103F"/>
    <w:rsid w:val="00C55249"/>
    <w:rsid w:val="00CB68B8"/>
    <w:rsid w:val="00CC1B09"/>
    <w:rsid w:val="00CC30D4"/>
    <w:rsid w:val="00CE70A9"/>
    <w:rsid w:val="00CE7A21"/>
    <w:rsid w:val="00CF0399"/>
    <w:rsid w:val="00CF07E7"/>
    <w:rsid w:val="00CF3250"/>
    <w:rsid w:val="00D0785E"/>
    <w:rsid w:val="00D13B9B"/>
    <w:rsid w:val="00D231EC"/>
    <w:rsid w:val="00D26315"/>
    <w:rsid w:val="00D61D5B"/>
    <w:rsid w:val="00D66E91"/>
    <w:rsid w:val="00D71C9B"/>
    <w:rsid w:val="00D7269D"/>
    <w:rsid w:val="00D73501"/>
    <w:rsid w:val="00D82327"/>
    <w:rsid w:val="00D87FD5"/>
    <w:rsid w:val="00D9534E"/>
    <w:rsid w:val="00DA2BF3"/>
    <w:rsid w:val="00DA7754"/>
    <w:rsid w:val="00DB7750"/>
    <w:rsid w:val="00DC59CF"/>
    <w:rsid w:val="00DC6118"/>
    <w:rsid w:val="00DD4B22"/>
    <w:rsid w:val="00DE2146"/>
    <w:rsid w:val="00DE3F72"/>
    <w:rsid w:val="00DE7490"/>
    <w:rsid w:val="00E334D3"/>
    <w:rsid w:val="00E50D59"/>
    <w:rsid w:val="00E72DF4"/>
    <w:rsid w:val="00E73007"/>
    <w:rsid w:val="00E82976"/>
    <w:rsid w:val="00E87293"/>
    <w:rsid w:val="00E95D42"/>
    <w:rsid w:val="00E95D6D"/>
    <w:rsid w:val="00EA3235"/>
    <w:rsid w:val="00EA409F"/>
    <w:rsid w:val="00EB0B28"/>
    <w:rsid w:val="00EC1F45"/>
    <w:rsid w:val="00EC7435"/>
    <w:rsid w:val="00ED5224"/>
    <w:rsid w:val="00EF33F4"/>
    <w:rsid w:val="00EF7166"/>
    <w:rsid w:val="00F20711"/>
    <w:rsid w:val="00F25DEF"/>
    <w:rsid w:val="00F26498"/>
    <w:rsid w:val="00F35AFA"/>
    <w:rsid w:val="00F43678"/>
    <w:rsid w:val="00F53594"/>
    <w:rsid w:val="00F62F03"/>
    <w:rsid w:val="00F642D3"/>
    <w:rsid w:val="00F64930"/>
    <w:rsid w:val="00FA2C63"/>
    <w:rsid w:val="00FB4FDF"/>
    <w:rsid w:val="00FB6940"/>
    <w:rsid w:val="00FC1145"/>
    <w:rsid w:val="00FC7B8B"/>
    <w:rsid w:val="00FD4437"/>
    <w:rsid w:val="00FE6558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00795"/>
  <w15:docId w15:val="{21833F43-F34D-4C75-BE51-C63ADDD49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4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Stinking Styles2,Tekst przypisu- dokt,Char Char Char,Char Char Ch"/>
    <w:basedOn w:val="Normlny"/>
    <w:link w:val="TextpoznmkypodiarouChar"/>
    <w:uiPriority w:val="99"/>
    <w:unhideWhenUsed/>
    <w:rsid w:val="00A059FA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,Char Char Char Char"/>
    <w:basedOn w:val="Predvolenpsmoodseku"/>
    <w:link w:val="Textpoznmkypodiarou"/>
    <w:uiPriority w:val="99"/>
    <w:rsid w:val="00A059FA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059FA"/>
    <w:rPr>
      <w:vertAlign w:val="superscript"/>
    </w:rPr>
  </w:style>
  <w:style w:type="paragraph" w:styleId="Textkomentra">
    <w:name w:val="annotation text"/>
    <w:basedOn w:val="Normlny"/>
    <w:link w:val="TextkomentraChar1"/>
    <w:uiPriority w:val="99"/>
    <w:unhideWhenUsed/>
    <w:rsid w:val="00B95D3B"/>
    <w:pPr>
      <w:suppressAutoHyphens/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xtkomentraChar">
    <w:name w:val="Text komentára Char"/>
    <w:basedOn w:val="Predvolenpsmoodseku"/>
    <w:uiPriority w:val="99"/>
    <w:semiHidden/>
    <w:rsid w:val="00B95D3B"/>
    <w:rPr>
      <w:sz w:val="20"/>
      <w:szCs w:val="20"/>
    </w:rPr>
  </w:style>
  <w:style w:type="character" w:customStyle="1" w:styleId="TextkomentraChar1">
    <w:name w:val="Text komentára Char1"/>
    <w:link w:val="Textkomentra"/>
    <w:uiPriority w:val="99"/>
    <w:rsid w:val="00B95D3B"/>
    <w:rPr>
      <w:rFonts w:ascii="Calibri" w:eastAsia="Calibri" w:hAnsi="Calibri" w:cs="Times New Roman"/>
      <w:sz w:val="20"/>
      <w:szCs w:val="20"/>
    </w:rPr>
  </w:style>
  <w:style w:type="paragraph" w:styleId="Normlnywebov">
    <w:name w:val="Normal (Web)"/>
    <w:basedOn w:val="Normlny"/>
    <w:unhideWhenUsed/>
    <w:rsid w:val="001B49A1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1B49A1"/>
    <w:pPr>
      <w:ind w:left="720"/>
      <w:contextualSpacing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D4803"/>
    <w:pPr>
      <w:suppressAutoHyphens w:val="0"/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PredmetkomentraChar">
    <w:name w:val="Predmet komentára Char"/>
    <w:basedOn w:val="TextkomentraChar1"/>
    <w:link w:val="Predmetkomentra"/>
    <w:uiPriority w:val="99"/>
    <w:semiHidden/>
    <w:rsid w:val="003D4803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ckmann\Downloads\Vzor%20Hlavi&#269;kov&#253;%20papier%20MoF%20F230-1_08.08.2025%20(3)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 Hlavičkový papier MoF F230-1_08.08.2025 (3)</Template>
  <TotalTime>14</TotalTime>
  <Pages>2</Pages>
  <Words>333</Words>
  <Characters>1904</Characters>
  <Application>Microsoft Office Word</Application>
  <DocSecurity>8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7</cp:revision>
  <cp:lastPrinted>2025-10-08T08:59:00Z</cp:lastPrinted>
  <dcterms:created xsi:type="dcterms:W3CDTF">2026-01-30T12:00:00Z</dcterms:created>
  <dcterms:modified xsi:type="dcterms:W3CDTF">2026-02-18T09:38:00Z</dcterms:modified>
</cp:coreProperties>
</file>