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8071" w14:textId="77777777" w:rsidR="00BC39FC" w:rsidRPr="008D6281" w:rsidRDefault="00BC39FC" w:rsidP="00BC39FC">
      <w:pPr>
        <w:rPr>
          <w:rFonts w:ascii="Arial" w:hAnsi="Arial" w:cs="Arial"/>
        </w:rPr>
      </w:pPr>
    </w:p>
    <w:p w14:paraId="62CB4930" w14:textId="747B0F3C" w:rsidR="00BC39FC" w:rsidRPr="008D6281" w:rsidRDefault="00BC39FC" w:rsidP="00BC39FC">
      <w:pPr>
        <w:jc w:val="center"/>
        <w:rPr>
          <w:rFonts w:ascii="Arial" w:hAnsi="Arial" w:cs="Arial"/>
          <w:b/>
        </w:rPr>
      </w:pPr>
      <w:r w:rsidRPr="008D6281">
        <w:rPr>
          <w:rFonts w:ascii="Arial" w:hAnsi="Arial" w:cs="Arial"/>
          <w:b/>
        </w:rPr>
        <w:t>Čestné vyhlásenie žiadateľa</w:t>
      </w:r>
      <w:r w:rsidRPr="008D6281">
        <w:rPr>
          <w:rFonts w:ascii="Arial" w:hAnsi="Arial" w:cs="Arial"/>
          <w:b/>
        </w:rPr>
        <w:br/>
        <w:t xml:space="preserve">k zabezpečeniu </w:t>
      </w:r>
      <w:r>
        <w:rPr>
          <w:rFonts w:ascii="Arial" w:hAnsi="Arial" w:cs="Arial"/>
          <w:b/>
        </w:rPr>
        <w:t>povinnej výšky spolufinancovania z iných zdrojov ako z dotácie</w:t>
      </w:r>
    </w:p>
    <w:p w14:paraId="2BC3A3FC" w14:textId="77777777" w:rsidR="00BC39FC" w:rsidRPr="00783877" w:rsidRDefault="00BC39FC" w:rsidP="00BC39FC">
      <w:pPr>
        <w:jc w:val="center"/>
        <w:rPr>
          <w:rFonts w:ascii="Arial" w:hAnsi="Arial" w:cs="Arial"/>
          <w:b/>
          <w:sz w:val="28"/>
          <w:szCs w:val="32"/>
        </w:rPr>
      </w:pPr>
    </w:p>
    <w:p w14:paraId="0B76C375" w14:textId="77777777" w:rsidR="00BC39FC" w:rsidRPr="00783877" w:rsidRDefault="00BC39FC" w:rsidP="00BC39FC">
      <w:pPr>
        <w:rPr>
          <w:rFonts w:ascii="Arial" w:hAnsi="Arial" w:cs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BC39FC" w:rsidRPr="008D6281" w14:paraId="2DA6EBB6" w14:textId="77777777" w:rsidTr="000A0DD8">
        <w:tc>
          <w:tcPr>
            <w:tcW w:w="1484" w:type="pct"/>
            <w:shd w:val="clear" w:color="auto" w:fill="D9D9D9"/>
          </w:tcPr>
          <w:p w14:paraId="663508DD" w14:textId="01F89801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permStart w:id="1423325419" w:edGrp="everyone" w:colFirst="1" w:colLast="1"/>
            <w:r w:rsidRPr="008D6281">
              <w:rPr>
                <w:rFonts w:ascii="Arial" w:hAnsi="Arial" w:cs="Arial"/>
                <w:b/>
                <w:sz w:val="22"/>
                <w:szCs w:val="22"/>
              </w:rPr>
              <w:t>Názov žiadateľa</w:t>
            </w:r>
            <w:r w:rsidRPr="008D6281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516" w:type="pct"/>
            <w:vAlign w:val="center"/>
          </w:tcPr>
          <w:p w14:paraId="1BA1EA51" w14:textId="27226E62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BC39FC" w:rsidRPr="008D6281" w14:paraId="6A1B9301" w14:textId="77777777" w:rsidTr="000A0DD8">
        <w:tc>
          <w:tcPr>
            <w:tcW w:w="1484" w:type="pct"/>
            <w:shd w:val="clear" w:color="auto" w:fill="D9D9D9"/>
          </w:tcPr>
          <w:p w14:paraId="77AD6720" w14:textId="77777777" w:rsidR="00BC39FC" w:rsidRPr="008D6281" w:rsidRDefault="00BC39FC" w:rsidP="00BC39FC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1108037271" w:edGrp="everyone" w:colFirst="1" w:colLast="1"/>
            <w:permEnd w:id="1423325419"/>
            <w:r w:rsidRPr="008D6281">
              <w:rPr>
                <w:rFonts w:ascii="Arial" w:hAnsi="Arial" w:cs="Arial"/>
                <w:bCs/>
                <w:sz w:val="22"/>
                <w:szCs w:val="22"/>
              </w:rPr>
              <w:t>IČO žiadateľa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1</w:t>
            </w:r>
            <w:r w:rsidRPr="008D628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16" w:type="pct"/>
            <w:vAlign w:val="center"/>
          </w:tcPr>
          <w:p w14:paraId="525A37CD" w14:textId="469E465B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39FC" w:rsidRPr="008D6281" w14:paraId="22B54D93" w14:textId="77777777" w:rsidTr="000A0DD8">
        <w:tc>
          <w:tcPr>
            <w:tcW w:w="1484" w:type="pct"/>
            <w:shd w:val="clear" w:color="auto" w:fill="D9D9D9"/>
          </w:tcPr>
          <w:p w14:paraId="3EE37DE8" w14:textId="77777777" w:rsidR="00BC39FC" w:rsidRPr="008D6281" w:rsidRDefault="00BC39FC" w:rsidP="00BC39FC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1640583252" w:edGrp="everyone" w:colFirst="1" w:colLast="1"/>
            <w:permEnd w:id="1108037271"/>
            <w:r w:rsidRPr="008D6281">
              <w:rPr>
                <w:rFonts w:ascii="Arial" w:hAnsi="Arial" w:cs="Arial"/>
                <w:bCs/>
                <w:sz w:val="22"/>
                <w:szCs w:val="22"/>
              </w:rPr>
              <w:t>sídlo</w:t>
            </w:r>
          </w:p>
        </w:tc>
        <w:tc>
          <w:tcPr>
            <w:tcW w:w="3516" w:type="pct"/>
            <w:vAlign w:val="center"/>
          </w:tcPr>
          <w:p w14:paraId="38620061" w14:textId="5FF1EB32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39FC" w:rsidRPr="008D6281" w14:paraId="200DE0CD" w14:textId="77777777" w:rsidTr="000A0DD8">
        <w:tc>
          <w:tcPr>
            <w:tcW w:w="1484" w:type="pct"/>
            <w:shd w:val="clear" w:color="auto" w:fill="D9D9D9"/>
          </w:tcPr>
          <w:p w14:paraId="206DCD0E" w14:textId="77777777" w:rsidR="00BC39FC" w:rsidRPr="008D6281" w:rsidRDefault="00BC39FC" w:rsidP="00BC39FC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permStart w:id="477706220" w:edGrp="everyone" w:colFirst="1" w:colLast="1"/>
            <w:permEnd w:id="1640583252"/>
            <w:r w:rsidRPr="008D6281">
              <w:rPr>
                <w:rFonts w:ascii="Arial" w:hAnsi="Arial" w:cs="Arial"/>
                <w:bCs/>
                <w:sz w:val="22"/>
                <w:szCs w:val="22"/>
              </w:rPr>
              <w:t>konajúci prostredníctvom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16" w:type="pct"/>
            <w:vAlign w:val="center"/>
          </w:tcPr>
          <w:p w14:paraId="2F6064F5" w14:textId="16D7854A" w:rsidR="00BC39FC" w:rsidRPr="008D6281" w:rsidRDefault="00BC39FC" w:rsidP="00BC39FC">
            <w:pPr>
              <w:rPr>
                <w:rFonts w:ascii="Arial" w:hAnsi="Arial" w:cs="Arial"/>
                <w:sz w:val="22"/>
                <w:szCs w:val="22"/>
              </w:rPr>
            </w:pPr>
            <w:r w:rsidRPr="008D62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permEnd w:id="477706220"/>
    </w:tbl>
    <w:p w14:paraId="4F75CB20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74FE5C5E" w14:textId="77777777" w:rsidR="00BC39FC" w:rsidRPr="008D6281" w:rsidRDefault="00BC39FC" w:rsidP="00BC39FC">
      <w:pPr>
        <w:jc w:val="center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b/>
          <w:sz w:val="22"/>
          <w:szCs w:val="22"/>
        </w:rPr>
        <w:t>týmto čestne vyhlasujem,</w:t>
      </w:r>
    </w:p>
    <w:p w14:paraId="5D2A88DE" w14:textId="77777777" w:rsidR="00BC39FC" w:rsidRPr="008D6281" w:rsidRDefault="00BC39FC" w:rsidP="00BC39FC">
      <w:pPr>
        <w:jc w:val="center"/>
        <w:rPr>
          <w:rFonts w:ascii="Arial" w:hAnsi="Arial" w:cs="Arial"/>
          <w:sz w:val="22"/>
          <w:szCs w:val="22"/>
        </w:rPr>
      </w:pPr>
    </w:p>
    <w:p w14:paraId="43D19D44" w14:textId="77777777" w:rsidR="00BC39FC" w:rsidRPr="008D6281" w:rsidRDefault="00BC39FC" w:rsidP="00BC39FC">
      <w:pPr>
        <w:pStyle w:val="Normlnywebov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že mám zabezpečené finančné prostriedky na </w:t>
      </w:r>
      <w:r>
        <w:rPr>
          <w:rFonts w:ascii="Arial" w:hAnsi="Arial" w:cs="Arial"/>
          <w:sz w:val="22"/>
          <w:szCs w:val="22"/>
        </w:rPr>
        <w:t xml:space="preserve">povinné </w:t>
      </w:r>
      <w:r w:rsidRPr="008D6281">
        <w:rPr>
          <w:rFonts w:ascii="Arial" w:hAnsi="Arial" w:cs="Arial"/>
          <w:sz w:val="22"/>
          <w:szCs w:val="22"/>
        </w:rPr>
        <w:t>spolufinancovanie oprávnených nákladov projektu v rámci oprávneného obdobia z </w:t>
      </w:r>
      <w:r>
        <w:rPr>
          <w:rFonts w:ascii="Arial" w:hAnsi="Arial" w:cs="Arial"/>
          <w:sz w:val="22"/>
          <w:szCs w:val="22"/>
        </w:rPr>
        <w:t>iných</w:t>
      </w:r>
      <w:r w:rsidRPr="008D6281">
        <w:rPr>
          <w:rFonts w:ascii="Arial" w:hAnsi="Arial" w:cs="Arial"/>
          <w:sz w:val="22"/>
          <w:szCs w:val="22"/>
        </w:rPr>
        <w:t xml:space="preserve"> zdrojov </w:t>
      </w:r>
      <w:r>
        <w:rPr>
          <w:rFonts w:ascii="Arial" w:hAnsi="Arial" w:cs="Arial"/>
          <w:sz w:val="22"/>
          <w:szCs w:val="22"/>
        </w:rPr>
        <w:t> ako z dotácie, a to vo výške</w:t>
      </w:r>
    </w:p>
    <w:p w14:paraId="5B8B13C4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="-10" w:tblpY="74"/>
        <w:tblW w:w="16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47"/>
      </w:tblGrid>
      <w:tr w:rsidR="00BC39FC" w:rsidRPr="008D6281" w14:paraId="709F25EC" w14:textId="77777777" w:rsidTr="000A0DD8">
        <w:tc>
          <w:tcPr>
            <w:tcW w:w="3817" w:type="pct"/>
            <w:vAlign w:val="center"/>
          </w:tcPr>
          <w:p w14:paraId="01822CC9" w14:textId="42A4C446" w:rsidR="00BC39FC" w:rsidRPr="008D6281" w:rsidRDefault="00BC39FC" w:rsidP="00BC39FC">
            <w:pPr>
              <w:pStyle w:val="Normlnywebov"/>
              <w:spacing w:beforeAutospacing="0" w:after="0" w:afterAutospacing="0"/>
              <w:ind w:left="171" w:right="223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ermStart w:id="1725854930" w:edGrp="everyone"/>
            <w:permEnd w:id="1725854930"/>
          </w:p>
        </w:tc>
        <w:tc>
          <w:tcPr>
            <w:tcW w:w="1183" w:type="pct"/>
            <w:shd w:val="clear" w:color="auto" w:fill="D9D9D9"/>
            <w:vAlign w:val="center"/>
          </w:tcPr>
          <w:p w14:paraId="79FCC1AE" w14:textId="77777777" w:rsidR="00BC39FC" w:rsidRPr="008D6281" w:rsidRDefault="00BC39FC" w:rsidP="00BC39FC">
            <w:pPr>
              <w:pStyle w:val="Normlnywebov"/>
              <w:spacing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</w:tbl>
    <w:p w14:paraId="247EC1E7" w14:textId="77777777" w:rsidR="00BC39FC" w:rsidRPr="008D6281" w:rsidRDefault="00BC39FC" w:rsidP="00BC39FC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oprávnených nákladov</w:t>
      </w:r>
    </w:p>
    <w:p w14:paraId="2DE17570" w14:textId="77777777" w:rsidR="00BC39FC" w:rsidRPr="008D6281" w:rsidRDefault="00BC39FC" w:rsidP="00BC39FC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D631E35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1E8AACE6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ktoré budú použité na:</w:t>
      </w:r>
    </w:p>
    <w:p w14:paraId="4917BEA2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BC39FC" w:rsidRPr="008D6281" w14:paraId="58A06EA0" w14:textId="77777777" w:rsidTr="000A0DD8">
        <w:tc>
          <w:tcPr>
            <w:tcW w:w="1204" w:type="pct"/>
            <w:shd w:val="clear" w:color="auto" w:fill="D9D9D9"/>
          </w:tcPr>
          <w:p w14:paraId="2EF926D8" w14:textId="7777777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>Účel dotácie (názov projektu)</w:t>
            </w:r>
            <w:r w:rsidRPr="008D6281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796" w:type="pct"/>
            <w:vAlign w:val="center"/>
          </w:tcPr>
          <w:p w14:paraId="2753E5B7" w14:textId="66238469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777461792" w:edGrp="everyone"/>
            <w:permEnd w:id="777461792"/>
          </w:p>
        </w:tc>
      </w:tr>
    </w:tbl>
    <w:p w14:paraId="1DC0E577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BC39FC" w:rsidRPr="008D6281" w14:paraId="4DB61FD7" w14:textId="77777777" w:rsidTr="000A0DD8">
        <w:trPr>
          <w:trHeight w:val="435"/>
        </w:trPr>
        <w:tc>
          <w:tcPr>
            <w:tcW w:w="1204" w:type="pct"/>
            <w:shd w:val="clear" w:color="auto" w:fill="D9D9D9"/>
          </w:tcPr>
          <w:p w14:paraId="0C2FCAF1" w14:textId="7777777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>Kód projektu</w:t>
            </w:r>
          </w:p>
        </w:tc>
        <w:tc>
          <w:tcPr>
            <w:tcW w:w="3796" w:type="pct"/>
            <w:vAlign w:val="center"/>
          </w:tcPr>
          <w:p w14:paraId="208948AF" w14:textId="7B9B9BF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30637894" w:edGrp="everyone"/>
            <w:permEnd w:id="30637894"/>
          </w:p>
        </w:tc>
      </w:tr>
    </w:tbl>
    <w:p w14:paraId="5EF052C5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p w14:paraId="44A43D56" w14:textId="77777777" w:rsidR="00BC39FC" w:rsidRPr="008D6281" w:rsidRDefault="00BC39FC" w:rsidP="00BC39FC">
      <w:pPr>
        <w:pStyle w:val="Odsekzoznamu"/>
        <w:rPr>
          <w:rFonts w:ascii="Arial" w:hAnsi="Arial" w:cs="Arial"/>
          <w:b/>
          <w:sz w:val="22"/>
          <w:szCs w:val="22"/>
        </w:rPr>
      </w:pPr>
    </w:p>
    <w:p w14:paraId="6BD1EA0D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Som si vedomý možných následkov, ktoré vyplývajú z uvedenia nepravdivých alebo neúplných údajov. Zaväzujem sa bezodkladne písomne informovať o všetkých zmenách, ktoré sa týkajú vyššie uvedených údajov a skutočností. </w:t>
      </w:r>
    </w:p>
    <w:p w14:paraId="6F0CDE72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5BBEA0A4" w14:textId="77777777" w:rsidR="00BC39FC" w:rsidRDefault="00BC39FC" w:rsidP="00BC39FC">
      <w:pPr>
        <w:jc w:val="both"/>
        <w:rPr>
          <w:rFonts w:ascii="Arial" w:hAnsi="Arial" w:cs="Arial"/>
          <w:sz w:val="22"/>
          <w:szCs w:val="22"/>
        </w:rPr>
      </w:pPr>
      <w:r w:rsidRPr="00272171">
        <w:rPr>
          <w:rFonts w:ascii="Arial" w:hAnsi="Arial" w:cs="Arial"/>
          <w:sz w:val="22"/>
          <w:szCs w:val="22"/>
        </w:rPr>
        <w:t xml:space="preserve">Zároveň som si vedomý, že v prípade, ak bude výška </w:t>
      </w:r>
      <w:r>
        <w:rPr>
          <w:rFonts w:ascii="Arial" w:hAnsi="Arial" w:cs="Arial"/>
          <w:sz w:val="22"/>
          <w:szCs w:val="22"/>
        </w:rPr>
        <w:t>c</w:t>
      </w:r>
      <w:r w:rsidRPr="00272171">
        <w:rPr>
          <w:rFonts w:ascii="Arial" w:hAnsi="Arial" w:cs="Arial"/>
          <w:sz w:val="22"/>
          <w:szCs w:val="22"/>
        </w:rPr>
        <w:t xml:space="preserve">elkových nákladov Projektu vyššia ako súčet Dotácie uvedenej v Zmluve a povinnej </w:t>
      </w:r>
      <w:r>
        <w:rPr>
          <w:rFonts w:ascii="Arial" w:hAnsi="Arial" w:cs="Arial"/>
          <w:sz w:val="22"/>
          <w:szCs w:val="22"/>
        </w:rPr>
        <w:t>v</w:t>
      </w:r>
      <w:r w:rsidRPr="00272171">
        <w:rPr>
          <w:rFonts w:ascii="Arial" w:hAnsi="Arial" w:cs="Arial"/>
          <w:sz w:val="22"/>
          <w:szCs w:val="22"/>
        </w:rPr>
        <w:t>ýšky spolufinancovania, som povinný priebežne uhrádzať všetky vzniknuté Oprávnené náklady presahujúce výšku Dotácie a povinnú Výšku spolufinancovania a všetky vzniknuté Neoprávnené náklady na Realizáciu Projektu z iných zdrojov. Zároveň som si vedomý, že o sumu Oprávnených nákladov, ktoré prevýšia výšku Dotácie a povinnú Výšku spolufinancovania, sa zároveň navýši miera Výšky spolufinancovania, ktorú sa zaväzujem uhradiť taktiež z iných zdrojov ako z</w:t>
      </w:r>
      <w:r>
        <w:rPr>
          <w:rFonts w:ascii="Arial" w:hAnsi="Arial" w:cs="Arial"/>
          <w:sz w:val="22"/>
          <w:szCs w:val="22"/>
        </w:rPr>
        <w:t> </w:t>
      </w:r>
      <w:r w:rsidRPr="00272171">
        <w:rPr>
          <w:rFonts w:ascii="Arial" w:hAnsi="Arial" w:cs="Arial"/>
          <w:sz w:val="22"/>
          <w:szCs w:val="22"/>
        </w:rPr>
        <w:t>Dotácie</w:t>
      </w:r>
      <w:r>
        <w:rPr>
          <w:rFonts w:ascii="Arial" w:hAnsi="Arial" w:cs="Arial"/>
          <w:sz w:val="22"/>
          <w:szCs w:val="22"/>
        </w:rPr>
        <w:t>.</w:t>
      </w:r>
    </w:p>
    <w:p w14:paraId="3B259CB4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2CF97929" w14:textId="78DA35A4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  <w:permStart w:id="277492285" w:edGrp="everyone"/>
      <w:r w:rsidRPr="008D6281">
        <w:rPr>
          <w:rFonts w:ascii="Arial" w:hAnsi="Arial" w:cs="Arial"/>
          <w:sz w:val="22"/>
          <w:szCs w:val="22"/>
        </w:rPr>
        <w:t>V .........................................  dňa ...........................</w:t>
      </w:r>
      <w:permEnd w:id="277492285"/>
    </w:p>
    <w:p w14:paraId="79A9F694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p w14:paraId="0865800F" w14:textId="77777777" w:rsidR="00BC39FC" w:rsidRPr="008D6281" w:rsidRDefault="00BC39FC" w:rsidP="00BC39FC">
      <w:pPr>
        <w:ind w:left="5387"/>
        <w:jc w:val="center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38EE6F54" w14:textId="77777777" w:rsidR="00BC39FC" w:rsidRPr="008D6281" w:rsidRDefault="00BC39FC" w:rsidP="00BC39FC">
      <w:pPr>
        <w:ind w:left="538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8D6281">
        <w:rPr>
          <w:rFonts w:ascii="Arial" w:hAnsi="Arial" w:cs="Arial"/>
          <w:sz w:val="22"/>
          <w:szCs w:val="22"/>
        </w:rPr>
        <w:t>podpis štatutárneho orgánu žiadateľa)</w:t>
      </w:r>
    </w:p>
    <w:p w14:paraId="4684E734" w14:textId="77777777" w:rsidR="00BC39FC" w:rsidRPr="00783877" w:rsidRDefault="00BC39FC" w:rsidP="00BC39FC">
      <w:pPr>
        <w:rPr>
          <w:rFonts w:ascii="Arial" w:hAnsi="Arial" w:cs="Arial"/>
          <w:sz w:val="22"/>
        </w:rPr>
      </w:pPr>
    </w:p>
    <w:p w14:paraId="73A6987E" w14:textId="77777777" w:rsidR="00BC39FC" w:rsidRPr="00783877" w:rsidRDefault="00BC39FC" w:rsidP="00BC39FC">
      <w:pPr>
        <w:jc w:val="right"/>
        <w:rPr>
          <w:rFonts w:ascii="Arial" w:hAnsi="Arial" w:cs="Arial"/>
          <w:sz w:val="18"/>
          <w:szCs w:val="16"/>
        </w:rPr>
      </w:pPr>
    </w:p>
    <w:p w14:paraId="59351B79" w14:textId="77777777" w:rsidR="00BC39FC" w:rsidRPr="00BC39FC" w:rsidRDefault="00BC39FC" w:rsidP="00BC39FC">
      <w:pPr>
        <w:ind w:left="180" w:hanging="180"/>
        <w:jc w:val="both"/>
        <w:rPr>
          <w:rFonts w:ascii="Arial" w:hAnsi="Arial" w:cs="Arial"/>
          <w:sz w:val="16"/>
          <w:szCs w:val="16"/>
        </w:rPr>
      </w:pPr>
      <w:r w:rsidRPr="00783877">
        <w:rPr>
          <w:rFonts w:ascii="Arial" w:hAnsi="Arial" w:cs="Arial"/>
          <w:sz w:val="18"/>
          <w:szCs w:val="16"/>
          <w:vertAlign w:val="superscript"/>
        </w:rPr>
        <w:t>1</w:t>
      </w:r>
      <w:r w:rsidRPr="00783877">
        <w:rPr>
          <w:rFonts w:ascii="Arial" w:hAnsi="Arial" w:cs="Arial"/>
          <w:sz w:val="18"/>
          <w:szCs w:val="16"/>
        </w:rPr>
        <w:t xml:space="preserve"> </w:t>
      </w:r>
      <w:r w:rsidRPr="00783877">
        <w:rPr>
          <w:rFonts w:ascii="Arial" w:hAnsi="Arial" w:cs="Arial"/>
          <w:sz w:val="18"/>
          <w:szCs w:val="16"/>
        </w:rPr>
        <w:tab/>
      </w:r>
      <w:r w:rsidRPr="00BC39FC">
        <w:rPr>
          <w:rFonts w:ascii="Arial" w:hAnsi="Arial" w:cs="Arial"/>
          <w:sz w:val="16"/>
          <w:szCs w:val="16"/>
        </w:rPr>
        <w:t>Uveďte názov/IČO žiadateľa v súlade s potvrdením o pridelení identifikačného čísla organizácie (IČO), resp. príslušným registrom, v ktorom je žiadateľ vedený.</w:t>
      </w:r>
    </w:p>
    <w:p w14:paraId="656BDAFB" w14:textId="77777777" w:rsidR="00BC39FC" w:rsidRPr="00BC39FC" w:rsidRDefault="00BC39FC" w:rsidP="00BC39FC">
      <w:pPr>
        <w:ind w:left="180" w:hanging="180"/>
        <w:jc w:val="both"/>
        <w:rPr>
          <w:rFonts w:ascii="Arial" w:hAnsi="Arial" w:cs="Arial"/>
          <w:sz w:val="16"/>
          <w:szCs w:val="16"/>
        </w:rPr>
      </w:pPr>
      <w:r w:rsidRPr="00BC39FC">
        <w:rPr>
          <w:rFonts w:ascii="Arial" w:hAnsi="Arial" w:cs="Arial"/>
          <w:sz w:val="16"/>
          <w:szCs w:val="16"/>
          <w:vertAlign w:val="superscript"/>
        </w:rPr>
        <w:t>2</w:t>
      </w:r>
      <w:r w:rsidRPr="00BC39FC">
        <w:rPr>
          <w:rFonts w:ascii="Arial" w:hAnsi="Arial" w:cs="Arial"/>
          <w:sz w:val="16"/>
          <w:szCs w:val="16"/>
        </w:rPr>
        <w:t xml:space="preserve"> </w:t>
      </w:r>
      <w:r w:rsidRPr="00BC39FC">
        <w:rPr>
          <w:rFonts w:ascii="Arial" w:hAnsi="Arial" w:cs="Arial"/>
          <w:sz w:val="16"/>
          <w:szCs w:val="16"/>
        </w:rPr>
        <w:tab/>
        <w:t>Uveďte titul, meno a priezvisko, funkciu osoby oprávnenej konať v mene žiadateľa v súlade s dokladom, v ktorom je zvolený/menovaný, resp. údajmi z výpisu z príslušného registra, v ktorom je žiadateľ vedený.</w:t>
      </w:r>
    </w:p>
    <w:p w14:paraId="75BCA9D8" w14:textId="77777777" w:rsidR="00BC39FC" w:rsidRPr="00B86467" w:rsidRDefault="00BC39FC" w:rsidP="00BC39FC">
      <w:pPr>
        <w:ind w:left="180" w:hanging="180"/>
        <w:jc w:val="both"/>
        <w:rPr>
          <w:rFonts w:ascii="Arial" w:hAnsi="Arial" w:cs="Arial"/>
          <w:sz w:val="18"/>
          <w:szCs w:val="16"/>
        </w:rPr>
      </w:pPr>
      <w:r w:rsidRPr="00BC39FC">
        <w:rPr>
          <w:rFonts w:ascii="Arial" w:hAnsi="Arial" w:cs="Arial"/>
          <w:sz w:val="16"/>
          <w:szCs w:val="16"/>
          <w:vertAlign w:val="superscript"/>
        </w:rPr>
        <w:t xml:space="preserve">3 </w:t>
      </w:r>
      <w:r w:rsidRPr="00BC39FC">
        <w:rPr>
          <w:rFonts w:ascii="Arial" w:hAnsi="Arial" w:cs="Arial"/>
          <w:sz w:val="16"/>
          <w:szCs w:val="16"/>
          <w:vertAlign w:val="superscript"/>
        </w:rPr>
        <w:tab/>
      </w:r>
      <w:r w:rsidRPr="00BC39FC">
        <w:rPr>
          <w:rFonts w:ascii="Arial" w:hAnsi="Arial" w:cs="Arial"/>
          <w:sz w:val="16"/>
          <w:szCs w:val="16"/>
        </w:rPr>
        <w:t>Uveďte názov projektu, ktorý sa nachádza v Oznámení o schválení Žiadosti o poskytnutie finančných prostriedkov formou dotácie na projekty z prostriedkov Modernizačného fondu.</w:t>
      </w:r>
    </w:p>
    <w:p w14:paraId="4D3618F9" w14:textId="77777777" w:rsidR="00542C4C" w:rsidRDefault="00542C4C" w:rsidP="00BC39FC">
      <w:pPr>
        <w:rPr>
          <w:rFonts w:ascii="Arial" w:hAnsi="Arial" w:cs="Arial"/>
        </w:rPr>
      </w:pPr>
    </w:p>
    <w:sectPr w:rsidR="00542C4C" w:rsidSect="00830A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3F70" w14:textId="77777777" w:rsidR="00C74A42" w:rsidRDefault="00C74A42" w:rsidP="00C55249">
      <w:r>
        <w:separator/>
      </w:r>
    </w:p>
  </w:endnote>
  <w:endnote w:type="continuationSeparator" w:id="0">
    <w:p w14:paraId="6FD8AD8C" w14:textId="77777777" w:rsidR="00C74A42" w:rsidRDefault="00C74A42" w:rsidP="00C55249">
      <w:r>
        <w:continuationSeparator/>
      </w:r>
    </w:p>
  </w:endnote>
  <w:endnote w:type="continuationNotice" w:id="1">
    <w:p w14:paraId="5AFB78BB" w14:textId="77777777" w:rsidR="00C74A42" w:rsidRDefault="00C74A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668FDD6A" w14:textId="77777777" w:rsidR="007364F0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>
              <w:tab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82E1A67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2" w:rightFromText="142" w:vertAnchor="page" w:horzAnchor="margin" w:tblpXSpec="center" w:tblpY="15129"/>
      <w:tblOverlap w:val="nev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2268"/>
      <w:gridCol w:w="2409"/>
      <w:gridCol w:w="1986"/>
      <w:gridCol w:w="2125"/>
    </w:tblGrid>
    <w:tr w:rsidR="007D2782" w:rsidRPr="007434AF" w14:paraId="0230B37A" w14:textId="77777777" w:rsidTr="003B48F1">
      <w:trPr>
        <w:trHeight w:val="735"/>
      </w:trPr>
      <w:tc>
        <w:tcPr>
          <w:tcW w:w="2268" w:type="dxa"/>
        </w:tcPr>
        <w:p w14:paraId="59ADC96A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7B14C3F7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66AEE07A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DE68B00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706F614E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409" w:type="dxa"/>
        </w:tcPr>
        <w:p w14:paraId="7BF4D329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7A55C666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47A936A8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24</w:t>
          </w:r>
        </w:p>
        <w:p w14:paraId="41A2B1C2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29</w:t>
          </w:r>
        </w:p>
      </w:tc>
      <w:tc>
        <w:tcPr>
          <w:tcW w:w="1986" w:type="dxa"/>
        </w:tcPr>
        <w:p w14:paraId="198A3A71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66F0C828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3E3B8ED5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125" w:type="dxa"/>
        </w:tcPr>
        <w:p w14:paraId="0DE3553A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65494F5C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48766C97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216201E6" w14:textId="77777777" w:rsidR="007D2782" w:rsidRDefault="007D2782" w:rsidP="007D2782">
    <w:pPr>
      <w:pStyle w:val="Pta"/>
    </w:pPr>
    <w:r w:rsidRPr="00FC1145"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ACF3485" wp14:editId="5A1EAC14">
              <wp:simplePos x="0" y="0"/>
              <wp:positionH relativeFrom="margin">
                <wp:posOffset>1354673</wp:posOffset>
              </wp:positionH>
              <wp:positionV relativeFrom="paragraph">
                <wp:posOffset>-445</wp:posOffset>
              </wp:positionV>
              <wp:extent cx="4578824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88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CC7682" id="Rovná spojnica 7306979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65pt,-.05pt" to="46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5BC6C55" wp14:editId="0894D665">
              <wp:simplePos x="0" y="0"/>
              <wp:positionH relativeFrom="margin">
                <wp:posOffset>-181610</wp:posOffset>
              </wp:positionH>
              <wp:positionV relativeFrom="paragraph">
                <wp:posOffset>-1563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725622" id="Rovná spojnica 104506294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3pt,-.1pt" to="106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47EF9F56" w14:textId="77777777" w:rsidR="00036377" w:rsidRDefault="007D2782" w:rsidP="007D52AB">
    <w:pPr>
      <w:pStyle w:val="Pta"/>
      <w:tabs>
        <w:tab w:val="clear" w:pos="4536"/>
        <w:tab w:val="clear" w:pos="9072"/>
        <w:tab w:val="left" w:pos="68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9279" w14:textId="77777777" w:rsidR="00C74A42" w:rsidRDefault="00C74A42" w:rsidP="00C55249">
      <w:r>
        <w:separator/>
      </w:r>
    </w:p>
  </w:footnote>
  <w:footnote w:type="continuationSeparator" w:id="0">
    <w:p w14:paraId="1F4334FD" w14:textId="77777777" w:rsidR="00C74A42" w:rsidRDefault="00C74A42" w:rsidP="00C55249">
      <w:r>
        <w:continuationSeparator/>
      </w:r>
    </w:p>
  </w:footnote>
  <w:footnote w:type="continuationNotice" w:id="1">
    <w:p w14:paraId="79A8EE72" w14:textId="77777777" w:rsidR="00C74A42" w:rsidRDefault="00C74A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C1C0" w14:textId="77777777" w:rsidR="003D27EF" w:rsidRDefault="00B74E7B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18656" behindDoc="0" locked="0" layoutInCell="1" allowOverlap="1" wp14:anchorId="1440732B" wp14:editId="01DB5F6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55698636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6786D5CC" wp14:editId="0C2D4F8A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34932047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E3226D" wp14:editId="69E72F7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E1F2C5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5239DA4" w14:textId="77777777" w:rsidR="003D27EF" w:rsidRDefault="003D27EF" w:rsidP="003D27EF">
    <w:pPr>
      <w:pStyle w:val="Hlavika"/>
      <w:tabs>
        <w:tab w:val="right" w:pos="9638"/>
      </w:tabs>
      <w:jc w:val="right"/>
    </w:pPr>
  </w:p>
  <w:p w14:paraId="726393F0" w14:textId="77777777" w:rsidR="00DA7754" w:rsidRDefault="00DA7754" w:rsidP="00FB4FDF">
    <w:pPr>
      <w:pStyle w:val="Hlavika"/>
      <w:jc w:val="right"/>
    </w:pPr>
  </w:p>
  <w:p w14:paraId="712F45A9" w14:textId="77777777" w:rsidR="00B02A02" w:rsidRDefault="00B02A02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319AB008" w14:textId="6C9BD769" w:rsidR="00F26498" w:rsidRDefault="007D224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EC757DD" wp14:editId="4379388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ECD888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0497F9D8" wp14:editId="4082CBFB">
          <wp:extent cx="4972744" cy="533474"/>
          <wp:effectExtent l="0" t="0" r="0" b="0"/>
          <wp:docPr id="23439781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bookmarkEnd w:id="0"/>
    <w:bookmarkEnd w:id="1"/>
    <w:bookmarkEnd w:id="2"/>
    <w:bookmarkEnd w:id="3"/>
    <w:r w:rsidR="001D1FB6">
      <w:t xml:space="preserve">   </w:t>
    </w:r>
    <w:r w:rsidR="00A22DD6" w:rsidRPr="001D1FB6">
      <w:rPr>
        <w:rFonts w:ascii="Arial" w:hAnsi="Arial" w:cs="Arial"/>
        <w:sz w:val="16"/>
        <w:szCs w:val="16"/>
      </w:rPr>
      <w:t>F31</w:t>
    </w:r>
    <w:r w:rsidR="001D1FB6" w:rsidRPr="001D1FB6">
      <w:rPr>
        <w:rFonts w:ascii="Arial" w:hAnsi="Arial" w:cs="Arial"/>
        <w:sz w:val="16"/>
        <w:szCs w:val="16"/>
      </w:rPr>
      <w:t>3</w:t>
    </w:r>
    <w:r w:rsidR="00A22DD6" w:rsidRPr="001D1FB6">
      <w:rPr>
        <w:rFonts w:ascii="Arial" w:hAnsi="Arial" w:cs="Arial"/>
        <w:sz w:val="16"/>
        <w:szCs w:val="16"/>
      </w:rPr>
      <w:t>-1_2</w:t>
    </w:r>
    <w:r w:rsidR="001D1FB6" w:rsidRPr="001D1FB6">
      <w:rPr>
        <w:rFonts w:ascii="Arial" w:hAnsi="Arial" w:cs="Arial"/>
        <w:sz w:val="16"/>
        <w:szCs w:val="16"/>
      </w:rPr>
      <w:t>6</w:t>
    </w:r>
    <w:r w:rsidR="00A22DD6" w:rsidRPr="001D1FB6">
      <w:rPr>
        <w:rFonts w:ascii="Arial" w:hAnsi="Arial" w:cs="Arial"/>
        <w:sz w:val="16"/>
        <w:szCs w:val="16"/>
      </w:rPr>
      <w:t>.08.2026</w:t>
    </w:r>
  </w:p>
  <w:p w14:paraId="165FE752" w14:textId="77777777" w:rsidR="002F0052" w:rsidRDefault="002F005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A33D084" wp14:editId="3047CBFB">
              <wp:simplePos x="0" y="0"/>
              <wp:positionH relativeFrom="margin">
                <wp:posOffset>-55245</wp:posOffset>
              </wp:positionH>
              <wp:positionV relativeFrom="paragraph">
                <wp:posOffset>101448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291481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8pt" to="475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SRJwid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  <w:p w14:paraId="7839E20B" w14:textId="77777777" w:rsidR="002E37D3" w:rsidRPr="002F0052" w:rsidRDefault="002E37D3" w:rsidP="00FC7B8B">
    <w:pPr>
      <w:pStyle w:val="Hlavik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245D9"/>
    <w:multiLevelType w:val="multilevel"/>
    <w:tmpl w:val="AA642E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064A82"/>
    <w:multiLevelType w:val="multilevel"/>
    <w:tmpl w:val="4D3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A02F26"/>
    <w:multiLevelType w:val="multilevel"/>
    <w:tmpl w:val="FB9ACD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5246C6"/>
    <w:multiLevelType w:val="hybridMultilevel"/>
    <w:tmpl w:val="414A176A"/>
    <w:lvl w:ilvl="0" w:tplc="E166A41C">
      <w:start w:val="1"/>
      <w:numFmt w:val="decimal"/>
      <w:lvlText w:val="%1."/>
      <w:lvlJc w:val="left"/>
      <w:pPr>
        <w:ind w:left="1035" w:hanging="675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22672"/>
    <w:multiLevelType w:val="hybridMultilevel"/>
    <w:tmpl w:val="7178A13C"/>
    <w:lvl w:ilvl="0" w:tplc="B5040D6E">
      <w:start w:val="2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F150EA"/>
    <w:multiLevelType w:val="multilevel"/>
    <w:tmpl w:val="CC7069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A37E6"/>
    <w:multiLevelType w:val="hybridMultilevel"/>
    <w:tmpl w:val="3CE692FA"/>
    <w:lvl w:ilvl="0" w:tplc="0296A26A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C6839"/>
    <w:multiLevelType w:val="multilevel"/>
    <w:tmpl w:val="3A8694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385179710">
    <w:abstractNumId w:val="2"/>
  </w:num>
  <w:num w:numId="3" w16cid:durableId="1559318641">
    <w:abstractNumId w:val="6"/>
  </w:num>
  <w:num w:numId="4" w16cid:durableId="539051891">
    <w:abstractNumId w:val="3"/>
  </w:num>
  <w:num w:numId="5" w16cid:durableId="920060597">
    <w:abstractNumId w:val="0"/>
  </w:num>
  <w:num w:numId="6" w16cid:durableId="325978491">
    <w:abstractNumId w:val="8"/>
  </w:num>
  <w:num w:numId="7" w16cid:durableId="665133641">
    <w:abstractNumId w:val="7"/>
  </w:num>
  <w:num w:numId="8" w16cid:durableId="687292078">
    <w:abstractNumId w:val="5"/>
  </w:num>
  <w:num w:numId="9" w16cid:durableId="1625960800">
    <w:abstractNumId w:val="4"/>
  </w:num>
  <w:num w:numId="10" w16cid:durableId="14300018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1" w:cryptProviderType="rsaAES" w:cryptAlgorithmClass="hash" w:cryptAlgorithmType="typeAny" w:cryptAlgorithmSid="14" w:cryptSpinCount="100000" w:hash="b0B9xU2QL7HoNtun2V5hirgQkIe6AgyhtJrmM4Z5o2/KDyQcLBMkcHhbq5AKh/mL58epbebbh7W1A9ZDIms4sQ==" w:salt="v61UEG+Wk2AQJFtg9pyHV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FC"/>
    <w:rsid w:val="000113E2"/>
    <w:rsid w:val="000330FA"/>
    <w:rsid w:val="00034BCF"/>
    <w:rsid w:val="00036377"/>
    <w:rsid w:val="00040F27"/>
    <w:rsid w:val="00085662"/>
    <w:rsid w:val="0009348E"/>
    <w:rsid w:val="000B54FE"/>
    <w:rsid w:val="000F066D"/>
    <w:rsid w:val="000F4B02"/>
    <w:rsid w:val="000F5DBF"/>
    <w:rsid w:val="00100BCF"/>
    <w:rsid w:val="0010105E"/>
    <w:rsid w:val="0012385A"/>
    <w:rsid w:val="00133654"/>
    <w:rsid w:val="001519B0"/>
    <w:rsid w:val="00160855"/>
    <w:rsid w:val="0016372D"/>
    <w:rsid w:val="00165924"/>
    <w:rsid w:val="00166093"/>
    <w:rsid w:val="001660DA"/>
    <w:rsid w:val="00181891"/>
    <w:rsid w:val="001C15B6"/>
    <w:rsid w:val="001D1F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6412"/>
    <w:rsid w:val="002B25B2"/>
    <w:rsid w:val="002B795B"/>
    <w:rsid w:val="002C19CF"/>
    <w:rsid w:val="002D200C"/>
    <w:rsid w:val="002E37D3"/>
    <w:rsid w:val="002E6F5C"/>
    <w:rsid w:val="002F0052"/>
    <w:rsid w:val="00312DFB"/>
    <w:rsid w:val="00313356"/>
    <w:rsid w:val="00360463"/>
    <w:rsid w:val="00381AE9"/>
    <w:rsid w:val="00385F6A"/>
    <w:rsid w:val="00397413"/>
    <w:rsid w:val="003A010B"/>
    <w:rsid w:val="003A4C64"/>
    <w:rsid w:val="003B212A"/>
    <w:rsid w:val="003B48F1"/>
    <w:rsid w:val="003D27EF"/>
    <w:rsid w:val="00426676"/>
    <w:rsid w:val="004269AE"/>
    <w:rsid w:val="00431081"/>
    <w:rsid w:val="004337D7"/>
    <w:rsid w:val="0044634D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1424B"/>
    <w:rsid w:val="00524B42"/>
    <w:rsid w:val="00542C4C"/>
    <w:rsid w:val="00562D22"/>
    <w:rsid w:val="00566323"/>
    <w:rsid w:val="00580DE3"/>
    <w:rsid w:val="00593D78"/>
    <w:rsid w:val="005B3776"/>
    <w:rsid w:val="005D5717"/>
    <w:rsid w:val="005E269B"/>
    <w:rsid w:val="005E59D5"/>
    <w:rsid w:val="005F0286"/>
    <w:rsid w:val="005F4AFB"/>
    <w:rsid w:val="00603016"/>
    <w:rsid w:val="00626A4A"/>
    <w:rsid w:val="00630D0B"/>
    <w:rsid w:val="00631353"/>
    <w:rsid w:val="00653304"/>
    <w:rsid w:val="00653A71"/>
    <w:rsid w:val="006901D2"/>
    <w:rsid w:val="006C1E4D"/>
    <w:rsid w:val="006C26E9"/>
    <w:rsid w:val="006F6567"/>
    <w:rsid w:val="00700EA9"/>
    <w:rsid w:val="007113AF"/>
    <w:rsid w:val="00712999"/>
    <w:rsid w:val="0071319D"/>
    <w:rsid w:val="00725693"/>
    <w:rsid w:val="007346F9"/>
    <w:rsid w:val="007364F0"/>
    <w:rsid w:val="00763B95"/>
    <w:rsid w:val="00771F30"/>
    <w:rsid w:val="0079757F"/>
    <w:rsid w:val="007A01F9"/>
    <w:rsid w:val="007B0ECD"/>
    <w:rsid w:val="007B5512"/>
    <w:rsid w:val="007C5881"/>
    <w:rsid w:val="007D2242"/>
    <w:rsid w:val="007D2782"/>
    <w:rsid w:val="007D52AB"/>
    <w:rsid w:val="007E09B4"/>
    <w:rsid w:val="0080133B"/>
    <w:rsid w:val="00806950"/>
    <w:rsid w:val="008079AB"/>
    <w:rsid w:val="00830A76"/>
    <w:rsid w:val="008429CF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1DEF"/>
    <w:rsid w:val="00946781"/>
    <w:rsid w:val="009627DC"/>
    <w:rsid w:val="00965CDE"/>
    <w:rsid w:val="00972610"/>
    <w:rsid w:val="00980183"/>
    <w:rsid w:val="00981E62"/>
    <w:rsid w:val="00982425"/>
    <w:rsid w:val="009844FB"/>
    <w:rsid w:val="00987D73"/>
    <w:rsid w:val="00991348"/>
    <w:rsid w:val="009B04C2"/>
    <w:rsid w:val="009D0BB8"/>
    <w:rsid w:val="009F32FC"/>
    <w:rsid w:val="00A02B7C"/>
    <w:rsid w:val="00A06D22"/>
    <w:rsid w:val="00A07DD2"/>
    <w:rsid w:val="00A12DE4"/>
    <w:rsid w:val="00A22DD6"/>
    <w:rsid w:val="00A22FC5"/>
    <w:rsid w:val="00A26A5D"/>
    <w:rsid w:val="00A317AE"/>
    <w:rsid w:val="00A31D7E"/>
    <w:rsid w:val="00A328CA"/>
    <w:rsid w:val="00A5129F"/>
    <w:rsid w:val="00A60F86"/>
    <w:rsid w:val="00A9759A"/>
    <w:rsid w:val="00AA0F86"/>
    <w:rsid w:val="00AB2F7F"/>
    <w:rsid w:val="00AB53F7"/>
    <w:rsid w:val="00AD2D86"/>
    <w:rsid w:val="00AE0803"/>
    <w:rsid w:val="00B02A02"/>
    <w:rsid w:val="00B215BA"/>
    <w:rsid w:val="00B26109"/>
    <w:rsid w:val="00B709D0"/>
    <w:rsid w:val="00B74E7B"/>
    <w:rsid w:val="00B76270"/>
    <w:rsid w:val="00B856F4"/>
    <w:rsid w:val="00B85CFD"/>
    <w:rsid w:val="00BA0783"/>
    <w:rsid w:val="00BA3C25"/>
    <w:rsid w:val="00BA7C50"/>
    <w:rsid w:val="00BC39FC"/>
    <w:rsid w:val="00BC7B3F"/>
    <w:rsid w:val="00BD46ED"/>
    <w:rsid w:val="00BE2AD8"/>
    <w:rsid w:val="00C039CC"/>
    <w:rsid w:val="00C1569B"/>
    <w:rsid w:val="00C33618"/>
    <w:rsid w:val="00C346DC"/>
    <w:rsid w:val="00C369E1"/>
    <w:rsid w:val="00C4103F"/>
    <w:rsid w:val="00C52BE6"/>
    <w:rsid w:val="00C55249"/>
    <w:rsid w:val="00C6346D"/>
    <w:rsid w:val="00C65BC1"/>
    <w:rsid w:val="00C74A42"/>
    <w:rsid w:val="00C92A8D"/>
    <w:rsid w:val="00CB68B8"/>
    <w:rsid w:val="00CE70A9"/>
    <w:rsid w:val="00CE7A21"/>
    <w:rsid w:val="00CF0399"/>
    <w:rsid w:val="00CF07E7"/>
    <w:rsid w:val="00D13B9B"/>
    <w:rsid w:val="00D219EE"/>
    <w:rsid w:val="00D231EC"/>
    <w:rsid w:val="00D26315"/>
    <w:rsid w:val="00D318F2"/>
    <w:rsid w:val="00D34206"/>
    <w:rsid w:val="00D3526D"/>
    <w:rsid w:val="00D7269D"/>
    <w:rsid w:val="00D73501"/>
    <w:rsid w:val="00D87FD5"/>
    <w:rsid w:val="00D9534E"/>
    <w:rsid w:val="00D95A0A"/>
    <w:rsid w:val="00DA2BF3"/>
    <w:rsid w:val="00DA7754"/>
    <w:rsid w:val="00DB7750"/>
    <w:rsid w:val="00DC59CF"/>
    <w:rsid w:val="00DC6118"/>
    <w:rsid w:val="00DE3F72"/>
    <w:rsid w:val="00DE7490"/>
    <w:rsid w:val="00DF23E0"/>
    <w:rsid w:val="00E334D3"/>
    <w:rsid w:val="00E50D59"/>
    <w:rsid w:val="00E56C03"/>
    <w:rsid w:val="00E57AB6"/>
    <w:rsid w:val="00E82976"/>
    <w:rsid w:val="00E87293"/>
    <w:rsid w:val="00E95D42"/>
    <w:rsid w:val="00E95D6D"/>
    <w:rsid w:val="00EA3235"/>
    <w:rsid w:val="00EA409F"/>
    <w:rsid w:val="00EA5991"/>
    <w:rsid w:val="00EA7C3D"/>
    <w:rsid w:val="00EC1F45"/>
    <w:rsid w:val="00EC7435"/>
    <w:rsid w:val="00ED5224"/>
    <w:rsid w:val="00EF33F4"/>
    <w:rsid w:val="00EF7919"/>
    <w:rsid w:val="00F20711"/>
    <w:rsid w:val="00F22308"/>
    <w:rsid w:val="00F26498"/>
    <w:rsid w:val="00F35AFA"/>
    <w:rsid w:val="00F41F0E"/>
    <w:rsid w:val="00F43678"/>
    <w:rsid w:val="00F44F1F"/>
    <w:rsid w:val="00F62F03"/>
    <w:rsid w:val="00F642D3"/>
    <w:rsid w:val="00F64930"/>
    <w:rsid w:val="00FA2C63"/>
    <w:rsid w:val="00FA4507"/>
    <w:rsid w:val="00FB4FDF"/>
    <w:rsid w:val="00FB6698"/>
    <w:rsid w:val="00FB73C9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D7D58"/>
  <w15:docId w15:val="{487672CE-8BDE-4501-811D-D9552ED6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customStyle="1" w:styleId="paragraph">
    <w:name w:val="paragraph"/>
    <w:basedOn w:val="Normlny"/>
    <w:rsid w:val="009B04C2"/>
    <w:pPr>
      <w:spacing w:before="100" w:beforeAutospacing="1" w:after="100" w:afterAutospacing="1"/>
    </w:pPr>
  </w:style>
  <w:style w:type="character" w:customStyle="1" w:styleId="normaltextrun">
    <w:name w:val="normaltextrun"/>
    <w:basedOn w:val="Predvolenpsmoodseku"/>
    <w:rsid w:val="009B04C2"/>
  </w:style>
  <w:style w:type="character" w:customStyle="1" w:styleId="eop">
    <w:name w:val="eop"/>
    <w:basedOn w:val="Predvolenpsmoodseku"/>
    <w:rsid w:val="009B04C2"/>
  </w:style>
  <w:style w:type="character" w:customStyle="1" w:styleId="contentcontrolboundarysink">
    <w:name w:val="contentcontrolboundarysink"/>
    <w:basedOn w:val="Predvolenpsmoodseku"/>
    <w:rsid w:val="009B04C2"/>
  </w:style>
  <w:style w:type="character" w:customStyle="1" w:styleId="tabchar">
    <w:name w:val="tabchar"/>
    <w:basedOn w:val="Predvolenpsmoodseku"/>
    <w:rsid w:val="009B04C2"/>
  </w:style>
  <w:style w:type="paragraph" w:styleId="Normlnywebov">
    <w:name w:val="Normal (Web)"/>
    <w:basedOn w:val="Normlny"/>
    <w:unhideWhenUsed/>
    <w:rsid w:val="009B04C2"/>
    <w:pPr>
      <w:spacing w:before="100" w:beforeAutospacing="1" w:after="100" w:afterAutospacing="1"/>
    </w:p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52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52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D352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D352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BC3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%20Metodika\Dokumenty%20na%20Sharepoint\V&#253;zva6\Pln&#225;%20moc_25_08_2026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C82FD044D3D4683AD8812CD1190DC" ma:contentTypeVersion="4" ma:contentTypeDescription="Create a new document." ma:contentTypeScope="" ma:versionID="e9971f55f22da11f54aeb673f4563a87">
  <xsd:schema xmlns:xsd="http://www.w3.org/2001/XMLSchema" xmlns:xs="http://www.w3.org/2001/XMLSchema" xmlns:p="http://schemas.microsoft.com/office/2006/metadata/properties" xmlns:ns3="1d720ac9-d05c-435e-9440-ecfed85bb7c6" targetNamespace="http://schemas.microsoft.com/office/2006/metadata/properties" ma:root="true" ma:fieldsID="7ba73b8eda86ad4165fcc17b183068a3" ns3:_="">
    <xsd:import namespace="1d720ac9-d05c-435e-9440-ecfed85bb7c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20ac9-d05c-435e-9440-ecfed85bb7c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C9D21-E0A9-45E9-BD5B-9C0CE2967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20ac9-d05c-435e-9440-ecfed85bb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Plná moc_25_08_2026</Template>
  <TotalTime>11</TotalTime>
  <Pages>1</Pages>
  <Words>304</Words>
  <Characters>1737</Characters>
  <Application>Microsoft Office Word</Application>
  <DocSecurity>8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4</cp:revision>
  <cp:lastPrinted>2026-08-25T07:27:00Z</cp:lastPrinted>
  <dcterms:created xsi:type="dcterms:W3CDTF">2026-08-26T11:18:00Z</dcterms:created>
  <dcterms:modified xsi:type="dcterms:W3CDTF">2026-08-27T07:35:00Z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0x010100087C82FD044D3D4683AD8812CD1190DC</vt:lpwstr>
  </property>
</Properties>
</file>