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3A8DFC" w14:textId="77777777" w:rsidR="00B318D4" w:rsidRPr="008951D7" w:rsidRDefault="00B318D4" w:rsidP="00B318D4">
      <w:pPr>
        <w:widowControl w:val="0"/>
        <w:autoSpaceDE w:val="0"/>
        <w:autoSpaceDN w:val="0"/>
        <w:spacing w:before="7" w:after="0" w:line="240" w:lineRule="auto"/>
        <w:jc w:val="center"/>
        <w:rPr>
          <w:rFonts w:ascii="Arial" w:eastAsia="Arial" w:hAnsi="Arial" w:cs="Arial"/>
          <w:b/>
          <w:bCs/>
          <w:sz w:val="28"/>
          <w:szCs w:val="28"/>
        </w:rPr>
      </w:pPr>
      <w:r w:rsidRPr="008951D7">
        <w:rPr>
          <w:rFonts w:ascii="Arial" w:eastAsia="Arial" w:hAnsi="Arial" w:cs="Arial"/>
          <w:b/>
          <w:bCs/>
          <w:sz w:val="28"/>
          <w:szCs w:val="28"/>
        </w:rPr>
        <w:t>PRIEBEŽNÁ MONITOROVACIA SPRÁVA</w:t>
      </w:r>
      <w:r w:rsidRPr="008951D7">
        <w:rPr>
          <w:rFonts w:ascii="Arial" w:eastAsia="Arial" w:hAnsi="Arial" w:cs="Arial"/>
          <w:b/>
          <w:bCs/>
          <w:sz w:val="28"/>
          <w:szCs w:val="28"/>
          <w:vertAlign w:val="superscript"/>
        </w:rPr>
        <w:footnoteReference w:id="2"/>
      </w:r>
    </w:p>
    <w:p w14:paraId="5E65C959" w14:textId="77777777" w:rsidR="00B318D4" w:rsidRPr="008951D7" w:rsidRDefault="00B318D4" w:rsidP="00B318D4">
      <w:pPr>
        <w:widowControl w:val="0"/>
        <w:autoSpaceDE w:val="0"/>
        <w:autoSpaceDN w:val="0"/>
        <w:spacing w:before="7" w:after="0" w:line="240" w:lineRule="auto"/>
        <w:jc w:val="center"/>
        <w:rPr>
          <w:rFonts w:ascii="Arial" w:eastAsia="Arial" w:hAnsi="Arial" w:cs="Arial"/>
          <w:b/>
          <w:bCs/>
          <w:sz w:val="28"/>
          <w:szCs w:val="28"/>
        </w:rPr>
      </w:pPr>
      <w:r w:rsidRPr="008951D7">
        <w:rPr>
          <w:rFonts w:ascii="Arial" w:eastAsia="Arial" w:hAnsi="Arial" w:cs="Arial"/>
          <w:b/>
          <w:bCs/>
          <w:sz w:val="28"/>
          <w:szCs w:val="28"/>
        </w:rPr>
        <w:t>(Modernizačný fond)</w:t>
      </w:r>
    </w:p>
    <w:p w14:paraId="01EA3C25" w14:textId="77777777" w:rsidR="00980183" w:rsidRDefault="00980183" w:rsidP="00980183">
      <w:pPr>
        <w:rPr>
          <w:rFonts w:ascii="Arial" w:hAnsi="Arial" w:cs="Arial"/>
        </w:rPr>
      </w:pPr>
    </w:p>
    <w:tbl>
      <w:tblPr>
        <w:tblStyle w:val="Mriekatabuky3"/>
        <w:tblW w:w="0" w:type="auto"/>
        <w:tblInd w:w="26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660"/>
        <w:gridCol w:w="4679"/>
      </w:tblGrid>
      <w:tr w:rsidR="00B318D4" w:rsidRPr="008951D7" w14:paraId="57624041" w14:textId="77777777" w:rsidTr="002767B5">
        <w:trPr>
          <w:trHeight w:val="251"/>
        </w:trPr>
        <w:tc>
          <w:tcPr>
            <w:tcW w:w="9339" w:type="dxa"/>
            <w:gridSpan w:val="2"/>
            <w:shd w:val="clear" w:color="auto" w:fill="91B6E3"/>
          </w:tcPr>
          <w:p w14:paraId="1211FEA2" w14:textId="77777777" w:rsidR="00B318D4" w:rsidRPr="008951D7" w:rsidRDefault="00B318D4" w:rsidP="00EF7BE8">
            <w:pPr>
              <w:jc w:val="center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>A.1 Identifikácia Projektu (v zmysle uzatvorenej Zmluvy)</w:t>
            </w:r>
          </w:p>
        </w:tc>
      </w:tr>
      <w:tr w:rsidR="00B318D4" w:rsidRPr="008951D7" w14:paraId="7DBAC98B" w14:textId="77777777" w:rsidTr="002767B5">
        <w:tc>
          <w:tcPr>
            <w:tcW w:w="4660" w:type="dxa"/>
            <w:shd w:val="clear" w:color="auto" w:fill="8DB3E2"/>
          </w:tcPr>
          <w:p w14:paraId="6F47DF51" w14:textId="77777777" w:rsidR="00B318D4" w:rsidRPr="008951D7" w:rsidRDefault="00B318D4" w:rsidP="00EF7BE8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>Kód Výzvy</w:t>
            </w:r>
          </w:p>
        </w:tc>
        <w:tc>
          <w:tcPr>
            <w:tcW w:w="4679" w:type="dxa"/>
          </w:tcPr>
          <w:p w14:paraId="334F213C" w14:textId="77777777" w:rsidR="00B318D4" w:rsidRPr="008951D7" w:rsidRDefault="00B318D4" w:rsidP="00EF7BE8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 xml:space="preserve">MoF </w:t>
            </w:r>
            <w:r w:rsidR="002767B5">
              <w:rPr>
                <w:rFonts w:ascii="Arial" w:eastAsia="Arial" w:hAnsi="Arial" w:cs="Arial"/>
                <w:lang w:val="sk-SK"/>
              </w:rPr>
              <w:t>5</w:t>
            </w:r>
            <w:r w:rsidRPr="00D61C56">
              <w:rPr>
                <w:rFonts w:ascii="Arial" w:eastAsia="Arial" w:hAnsi="Arial" w:cs="Arial"/>
                <w:lang w:val="sk-SK"/>
              </w:rPr>
              <w:t>/202</w:t>
            </w:r>
            <w:r w:rsidR="002767B5">
              <w:rPr>
                <w:rFonts w:ascii="Arial" w:eastAsia="Arial" w:hAnsi="Arial" w:cs="Arial"/>
                <w:lang w:val="sk-SK"/>
              </w:rPr>
              <w:t>6</w:t>
            </w:r>
          </w:p>
        </w:tc>
      </w:tr>
      <w:tr w:rsidR="00B318D4" w:rsidRPr="008951D7" w14:paraId="3F331C85" w14:textId="77777777" w:rsidTr="002767B5">
        <w:trPr>
          <w:trHeight w:val="345"/>
        </w:trPr>
        <w:tc>
          <w:tcPr>
            <w:tcW w:w="4660" w:type="dxa"/>
            <w:shd w:val="clear" w:color="auto" w:fill="8DB3E2"/>
          </w:tcPr>
          <w:p w14:paraId="01D2D608" w14:textId="77777777" w:rsidR="00B318D4" w:rsidRPr="008951D7" w:rsidRDefault="00B318D4" w:rsidP="00EF7BE8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>Číslo Zmluvy o poskytnutí podpory z Environmentálneho fondu formou dotácie z prostriedkov Modernizačného fondu</w:t>
            </w:r>
          </w:p>
        </w:tc>
        <w:tc>
          <w:tcPr>
            <w:tcW w:w="4679" w:type="dxa"/>
          </w:tcPr>
          <w:p w14:paraId="1069A030" w14:textId="77777777" w:rsidR="00B318D4" w:rsidRPr="008951D7" w:rsidRDefault="00B318D4" w:rsidP="00EF7BE8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B318D4" w:rsidRPr="008951D7" w14:paraId="4038D07A" w14:textId="77777777" w:rsidTr="002767B5">
        <w:tc>
          <w:tcPr>
            <w:tcW w:w="4660" w:type="dxa"/>
            <w:shd w:val="clear" w:color="auto" w:fill="8DB3E2"/>
          </w:tcPr>
          <w:p w14:paraId="26D9E4F2" w14:textId="77777777" w:rsidR="00B318D4" w:rsidRPr="008951D7" w:rsidRDefault="00B318D4" w:rsidP="00EF7BE8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>Kód Projektu</w:t>
            </w:r>
          </w:p>
        </w:tc>
        <w:tc>
          <w:tcPr>
            <w:tcW w:w="4679" w:type="dxa"/>
          </w:tcPr>
          <w:p w14:paraId="1030EE76" w14:textId="77777777" w:rsidR="00B318D4" w:rsidRPr="008951D7" w:rsidRDefault="00B318D4" w:rsidP="00EF7BE8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B318D4" w:rsidRPr="008951D7" w14:paraId="16895008" w14:textId="77777777" w:rsidTr="002767B5">
        <w:tc>
          <w:tcPr>
            <w:tcW w:w="4660" w:type="dxa"/>
            <w:shd w:val="clear" w:color="auto" w:fill="8DB3E2"/>
          </w:tcPr>
          <w:p w14:paraId="5EA2A738" w14:textId="77777777" w:rsidR="00B318D4" w:rsidRPr="008951D7" w:rsidRDefault="00B318D4" w:rsidP="00EF7BE8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>Miesto Realizácie Projektu</w:t>
            </w:r>
          </w:p>
        </w:tc>
        <w:tc>
          <w:tcPr>
            <w:tcW w:w="4679" w:type="dxa"/>
          </w:tcPr>
          <w:p w14:paraId="20F5F373" w14:textId="77777777" w:rsidR="00B318D4" w:rsidRPr="008951D7" w:rsidRDefault="00B318D4" w:rsidP="00EF7BE8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B318D4" w:rsidRPr="008951D7" w14:paraId="42BB6D4C" w14:textId="77777777" w:rsidTr="002767B5">
        <w:tc>
          <w:tcPr>
            <w:tcW w:w="9339" w:type="dxa"/>
            <w:gridSpan w:val="2"/>
          </w:tcPr>
          <w:p w14:paraId="2CD000CC" w14:textId="77777777" w:rsidR="00B318D4" w:rsidRPr="008951D7" w:rsidRDefault="00B318D4" w:rsidP="00EF7BE8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B318D4" w:rsidRPr="008951D7" w14:paraId="23EF27B3" w14:textId="77777777" w:rsidTr="002767B5">
        <w:tc>
          <w:tcPr>
            <w:tcW w:w="9339" w:type="dxa"/>
            <w:gridSpan w:val="2"/>
            <w:shd w:val="clear" w:color="auto" w:fill="8DB3E2"/>
          </w:tcPr>
          <w:p w14:paraId="2B5CD89F" w14:textId="77777777" w:rsidR="00B318D4" w:rsidRPr="008951D7" w:rsidRDefault="00B318D4" w:rsidP="00EF7BE8">
            <w:pPr>
              <w:spacing w:before="3"/>
              <w:jc w:val="center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>A.2 Identifikácia Príjemcu (v zmysle uzatvorenej Zmluvy)</w:t>
            </w:r>
          </w:p>
        </w:tc>
      </w:tr>
      <w:tr w:rsidR="00B318D4" w:rsidRPr="008951D7" w14:paraId="71800D48" w14:textId="77777777" w:rsidTr="002767B5">
        <w:tc>
          <w:tcPr>
            <w:tcW w:w="4660" w:type="dxa"/>
            <w:shd w:val="clear" w:color="auto" w:fill="8DB3E2"/>
          </w:tcPr>
          <w:p w14:paraId="28D2D2FF" w14:textId="77777777" w:rsidR="00B318D4" w:rsidRPr="008951D7" w:rsidRDefault="00B318D4" w:rsidP="00EF7BE8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 xml:space="preserve">Názov </w:t>
            </w:r>
          </w:p>
        </w:tc>
        <w:tc>
          <w:tcPr>
            <w:tcW w:w="4679" w:type="dxa"/>
          </w:tcPr>
          <w:p w14:paraId="3AF559BA" w14:textId="77777777" w:rsidR="00B318D4" w:rsidRPr="008951D7" w:rsidRDefault="00B318D4" w:rsidP="00EF7BE8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B318D4" w:rsidRPr="008951D7" w14:paraId="3404B87B" w14:textId="77777777" w:rsidTr="002767B5">
        <w:tc>
          <w:tcPr>
            <w:tcW w:w="4660" w:type="dxa"/>
            <w:shd w:val="clear" w:color="auto" w:fill="8DB3E2"/>
          </w:tcPr>
          <w:p w14:paraId="588A85C1" w14:textId="77777777" w:rsidR="00B318D4" w:rsidRPr="008951D7" w:rsidDel="00C362AA" w:rsidRDefault="00B318D4" w:rsidP="00EF7BE8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>Sídlo</w:t>
            </w:r>
          </w:p>
        </w:tc>
        <w:tc>
          <w:tcPr>
            <w:tcW w:w="4679" w:type="dxa"/>
          </w:tcPr>
          <w:p w14:paraId="553A2E07" w14:textId="77777777" w:rsidR="00B318D4" w:rsidRPr="008951D7" w:rsidRDefault="00B318D4" w:rsidP="00EF7BE8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B318D4" w:rsidRPr="008951D7" w14:paraId="4600558D" w14:textId="77777777" w:rsidTr="002767B5">
        <w:tc>
          <w:tcPr>
            <w:tcW w:w="4660" w:type="dxa"/>
            <w:shd w:val="clear" w:color="auto" w:fill="8DB3E2"/>
          </w:tcPr>
          <w:p w14:paraId="34261CC7" w14:textId="77777777" w:rsidR="00B318D4" w:rsidRPr="008951D7" w:rsidRDefault="00B318D4" w:rsidP="00EF7BE8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>IČO</w:t>
            </w:r>
          </w:p>
        </w:tc>
        <w:tc>
          <w:tcPr>
            <w:tcW w:w="4679" w:type="dxa"/>
          </w:tcPr>
          <w:p w14:paraId="352ACCD2" w14:textId="77777777" w:rsidR="00B318D4" w:rsidRPr="008951D7" w:rsidRDefault="00B318D4" w:rsidP="00EF7BE8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B318D4" w:rsidRPr="008951D7" w14:paraId="21A567BD" w14:textId="77777777" w:rsidTr="002767B5">
        <w:tc>
          <w:tcPr>
            <w:tcW w:w="4660" w:type="dxa"/>
            <w:shd w:val="clear" w:color="auto" w:fill="8DB3E2"/>
          </w:tcPr>
          <w:p w14:paraId="15DEE415" w14:textId="77777777" w:rsidR="00B318D4" w:rsidRPr="008951D7" w:rsidRDefault="00B318D4" w:rsidP="00EF7BE8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>Kontaktná osoba (splnomocnenec)</w:t>
            </w:r>
          </w:p>
        </w:tc>
        <w:tc>
          <w:tcPr>
            <w:tcW w:w="4679" w:type="dxa"/>
          </w:tcPr>
          <w:p w14:paraId="22E0B5A6" w14:textId="77777777" w:rsidR="00B318D4" w:rsidRPr="008951D7" w:rsidRDefault="00B318D4" w:rsidP="00EF7BE8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B318D4" w:rsidRPr="008951D7" w14:paraId="2BE766CF" w14:textId="77777777" w:rsidTr="002767B5">
        <w:tc>
          <w:tcPr>
            <w:tcW w:w="4660" w:type="dxa"/>
            <w:shd w:val="clear" w:color="auto" w:fill="8DB3E2"/>
          </w:tcPr>
          <w:p w14:paraId="61898D9B" w14:textId="77777777" w:rsidR="00B318D4" w:rsidRPr="008951D7" w:rsidRDefault="00B318D4" w:rsidP="00EF7BE8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>Tel. kontaktná osoba (splnomocnenec)</w:t>
            </w:r>
          </w:p>
        </w:tc>
        <w:tc>
          <w:tcPr>
            <w:tcW w:w="4679" w:type="dxa"/>
          </w:tcPr>
          <w:p w14:paraId="750A6C3D" w14:textId="77777777" w:rsidR="00B318D4" w:rsidRPr="008951D7" w:rsidRDefault="00B318D4" w:rsidP="00EF7BE8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B318D4" w:rsidRPr="008951D7" w14:paraId="478B20BF" w14:textId="77777777" w:rsidTr="002767B5">
        <w:tc>
          <w:tcPr>
            <w:tcW w:w="4660" w:type="dxa"/>
            <w:shd w:val="clear" w:color="auto" w:fill="8DB3E2"/>
          </w:tcPr>
          <w:p w14:paraId="675FD668" w14:textId="77777777" w:rsidR="00B318D4" w:rsidRPr="008951D7" w:rsidRDefault="00B318D4" w:rsidP="00EF7BE8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>E-mail kontaktná osoba (splnomocnenec)</w:t>
            </w:r>
          </w:p>
        </w:tc>
        <w:tc>
          <w:tcPr>
            <w:tcW w:w="4679" w:type="dxa"/>
          </w:tcPr>
          <w:p w14:paraId="62B1515C" w14:textId="77777777" w:rsidR="00B318D4" w:rsidRPr="008951D7" w:rsidRDefault="00B318D4" w:rsidP="00EF7BE8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</w:tbl>
    <w:p w14:paraId="3F740F8F" w14:textId="77777777" w:rsidR="00F64930" w:rsidRDefault="00F64930" w:rsidP="00B318D4"/>
    <w:tbl>
      <w:tblPr>
        <w:tblStyle w:val="Mriekatabuky3"/>
        <w:tblW w:w="0" w:type="auto"/>
        <w:tblInd w:w="26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339"/>
      </w:tblGrid>
      <w:tr w:rsidR="00B318D4" w:rsidRPr="00B318D4" w14:paraId="4166D185" w14:textId="77777777" w:rsidTr="00EF7BE8">
        <w:tc>
          <w:tcPr>
            <w:tcW w:w="9339" w:type="dxa"/>
            <w:shd w:val="clear" w:color="auto" w:fill="8DB3E2"/>
          </w:tcPr>
          <w:p w14:paraId="6285C86C" w14:textId="77777777" w:rsidR="00B318D4" w:rsidRPr="00B318D4" w:rsidRDefault="00B318D4" w:rsidP="00B318D4">
            <w:pPr>
              <w:spacing w:before="3"/>
              <w:jc w:val="center"/>
              <w:rPr>
                <w:rFonts w:ascii="Arial" w:eastAsia="Arial" w:hAnsi="Arial" w:cs="Arial"/>
                <w:lang w:val="pl-PL"/>
              </w:rPr>
            </w:pPr>
            <w:r w:rsidRPr="00B318D4">
              <w:rPr>
                <w:rFonts w:ascii="Arial" w:eastAsia="Arial" w:hAnsi="Arial" w:cs="Arial"/>
                <w:lang w:val="pl-PL"/>
              </w:rPr>
              <w:t xml:space="preserve">B </w:t>
            </w:r>
            <w:r w:rsidR="006F598C">
              <w:rPr>
                <w:rFonts w:ascii="Arial" w:eastAsia="Arial" w:hAnsi="Arial" w:cs="Arial"/>
                <w:lang w:val="pl-PL"/>
              </w:rPr>
              <w:t>Základné údaje o jednotlivých Aktivitách Projektu a stav ich re</w:t>
            </w:r>
            <w:r w:rsidR="00FD22FA">
              <w:rPr>
                <w:rFonts w:ascii="Arial" w:eastAsia="Arial" w:hAnsi="Arial" w:cs="Arial"/>
                <w:lang w:val="pl-PL"/>
              </w:rPr>
              <w:t>a</w:t>
            </w:r>
            <w:r w:rsidR="006F598C">
              <w:rPr>
                <w:rFonts w:ascii="Arial" w:eastAsia="Arial" w:hAnsi="Arial" w:cs="Arial"/>
                <w:lang w:val="pl-PL"/>
              </w:rPr>
              <w:t>lizácie</w:t>
            </w:r>
            <w:r w:rsidRPr="00B318D4">
              <w:rPr>
                <w:rFonts w:ascii="Arial" w:eastAsia="Arial" w:hAnsi="Arial" w:cs="Arial"/>
                <w:lang w:val="pl-PL"/>
              </w:rPr>
              <w:t xml:space="preserve"> </w:t>
            </w:r>
          </w:p>
        </w:tc>
      </w:tr>
      <w:tr w:rsidR="00B318D4" w:rsidRPr="00B318D4" w14:paraId="719EF41B" w14:textId="77777777" w:rsidTr="00EF7BE8">
        <w:tc>
          <w:tcPr>
            <w:tcW w:w="9339" w:type="dxa"/>
          </w:tcPr>
          <w:p w14:paraId="20809F94" w14:textId="77777777" w:rsidR="00B318D4" w:rsidRPr="00B318D4" w:rsidRDefault="00B318D4" w:rsidP="00B318D4">
            <w:pPr>
              <w:spacing w:before="45"/>
              <w:rPr>
                <w:rFonts w:ascii="Arial" w:eastAsia="Arial" w:hAnsi="Arial" w:cs="Arial"/>
                <w:b/>
                <w:lang w:val="sk-SK"/>
              </w:rPr>
            </w:pPr>
            <w:r w:rsidRPr="00B318D4">
              <w:rPr>
                <w:rFonts w:ascii="Arial" w:eastAsia="Arial" w:hAnsi="Arial" w:cs="Arial"/>
                <w:b/>
                <w:lang w:val="sk-SK"/>
              </w:rPr>
              <w:t>Aktivita skupiny F.1</w:t>
            </w:r>
          </w:p>
          <w:p w14:paraId="0176B674" w14:textId="77777777" w:rsidR="00B318D4" w:rsidRPr="00B318D4" w:rsidRDefault="00B318D4" w:rsidP="00B318D4">
            <w:pPr>
              <w:spacing w:before="7"/>
              <w:rPr>
                <w:rFonts w:ascii="Arial" w:eastAsia="Arial" w:hAnsi="Arial" w:cs="Arial"/>
                <w:b/>
                <w:lang w:val="sk-SK"/>
              </w:rPr>
            </w:pPr>
            <w:r w:rsidRPr="00B318D4">
              <w:rPr>
                <w:rFonts w:ascii="Arial" w:eastAsia="Arial" w:hAnsi="Arial" w:cs="Arial"/>
                <w:b/>
                <w:lang w:val="sk-SK"/>
              </w:rPr>
              <w:t xml:space="preserve">Názov: </w:t>
            </w:r>
          </w:p>
          <w:p w14:paraId="424230C5" w14:textId="77777777" w:rsidR="00B318D4" w:rsidRPr="00B318D4" w:rsidRDefault="00B318D4" w:rsidP="00B318D4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  <w:p w14:paraId="0055CAFD" w14:textId="77777777" w:rsidR="00B318D4" w:rsidRPr="00B318D4" w:rsidRDefault="00B318D4" w:rsidP="00B318D4">
            <w:pPr>
              <w:rPr>
                <w:rFonts w:ascii="Arial" w:eastAsia="Arial" w:hAnsi="Arial" w:cs="Arial"/>
                <w:i/>
                <w:lang w:val="sk-SK"/>
              </w:rPr>
            </w:pPr>
            <w:r w:rsidRPr="00B318D4">
              <w:rPr>
                <w:rFonts w:ascii="Arial" w:eastAsia="Arial" w:hAnsi="Arial" w:cs="Arial"/>
                <w:u w:val="single"/>
                <w:lang w:val="sk-SK"/>
              </w:rPr>
              <w:t>Stav</w:t>
            </w:r>
            <w:r w:rsidRPr="00B318D4">
              <w:rPr>
                <w:rFonts w:ascii="Arial" w:eastAsia="Arial" w:hAnsi="Arial" w:cs="Arial"/>
                <w:spacing w:val="-4"/>
                <w:u w:val="single"/>
                <w:lang w:val="sk-SK"/>
              </w:rPr>
              <w:t xml:space="preserve"> </w:t>
            </w:r>
            <w:r w:rsidRPr="00B318D4">
              <w:rPr>
                <w:rFonts w:ascii="Arial" w:eastAsia="Arial" w:hAnsi="Arial" w:cs="Arial"/>
                <w:u w:val="single"/>
                <w:lang w:val="sk-SK"/>
              </w:rPr>
              <w:t>realizácie:</w:t>
            </w:r>
            <w:r w:rsidRPr="00B318D4">
              <w:rPr>
                <w:rFonts w:ascii="Arial" w:eastAsia="Arial" w:hAnsi="Arial" w:cs="Arial"/>
                <w:lang w:val="sk-SK"/>
              </w:rPr>
              <w:t xml:space="preserve"> </w:t>
            </w:r>
            <w:r w:rsidRPr="00B318D4">
              <w:rPr>
                <w:rFonts w:ascii="Arial" w:eastAsia="Arial" w:hAnsi="Arial" w:cs="Arial"/>
                <w:i/>
                <w:lang w:val="sk-SK"/>
              </w:rPr>
              <w:t>neza</w:t>
            </w:r>
            <w:r w:rsidRPr="00B318D4">
              <w:rPr>
                <w:rFonts w:ascii="Arial" w:eastAsia="Arial" w:hAnsi="Arial" w:cs="Arial"/>
                <w:lang w:val="sk-SK"/>
              </w:rPr>
              <w:t>č</w:t>
            </w:r>
            <w:r w:rsidRPr="00B318D4">
              <w:rPr>
                <w:rFonts w:ascii="Arial" w:eastAsia="Arial" w:hAnsi="Arial" w:cs="Arial"/>
                <w:i/>
                <w:lang w:val="sk-SK"/>
              </w:rPr>
              <w:t>atá</w:t>
            </w:r>
            <w:r w:rsidRPr="00B318D4">
              <w:rPr>
                <w:rFonts w:ascii="Arial" w:eastAsia="Arial" w:hAnsi="Arial" w:cs="Arial"/>
                <w:i/>
                <w:spacing w:val="-1"/>
                <w:lang w:val="sk-SK"/>
              </w:rPr>
              <w:t xml:space="preserve"> </w:t>
            </w:r>
            <w:r w:rsidRPr="00B318D4">
              <w:rPr>
                <w:rFonts w:ascii="Arial" w:eastAsia="Arial" w:hAnsi="Arial" w:cs="Arial"/>
                <w:i/>
                <w:lang w:val="sk-SK"/>
              </w:rPr>
              <w:t>/ v</w:t>
            </w:r>
            <w:r w:rsidRPr="00B318D4">
              <w:rPr>
                <w:rFonts w:ascii="Arial" w:eastAsia="Arial" w:hAnsi="Arial" w:cs="Arial"/>
                <w:i/>
                <w:spacing w:val="-1"/>
                <w:lang w:val="sk-SK"/>
              </w:rPr>
              <w:t xml:space="preserve"> </w:t>
            </w:r>
            <w:r w:rsidRPr="00B318D4">
              <w:rPr>
                <w:rFonts w:ascii="Arial" w:eastAsia="Arial" w:hAnsi="Arial" w:cs="Arial"/>
                <w:i/>
                <w:lang w:val="sk-SK"/>
              </w:rPr>
              <w:t>príprave</w:t>
            </w:r>
            <w:r w:rsidRPr="00B318D4">
              <w:rPr>
                <w:rFonts w:ascii="Arial" w:eastAsia="Arial" w:hAnsi="Arial" w:cs="Arial"/>
                <w:i/>
                <w:spacing w:val="-1"/>
                <w:lang w:val="sk-SK"/>
              </w:rPr>
              <w:t xml:space="preserve"> </w:t>
            </w:r>
            <w:r w:rsidRPr="00B318D4">
              <w:rPr>
                <w:rFonts w:ascii="Arial" w:eastAsia="Arial" w:hAnsi="Arial" w:cs="Arial"/>
                <w:i/>
                <w:lang w:val="sk-SK"/>
              </w:rPr>
              <w:t>/ v</w:t>
            </w:r>
            <w:r w:rsidRPr="00B318D4">
              <w:rPr>
                <w:rFonts w:ascii="Arial" w:eastAsia="Arial" w:hAnsi="Arial" w:cs="Arial"/>
                <w:i/>
                <w:spacing w:val="-1"/>
                <w:lang w:val="sk-SK"/>
              </w:rPr>
              <w:t xml:space="preserve"> </w:t>
            </w:r>
            <w:r w:rsidRPr="00B318D4">
              <w:rPr>
                <w:rFonts w:ascii="Arial" w:eastAsia="Arial" w:hAnsi="Arial" w:cs="Arial"/>
                <w:i/>
                <w:lang w:val="sk-SK"/>
              </w:rPr>
              <w:t>realizácii</w:t>
            </w:r>
            <w:r w:rsidRPr="00B318D4">
              <w:rPr>
                <w:rFonts w:ascii="Arial" w:eastAsia="Arial" w:hAnsi="Arial" w:cs="Arial"/>
                <w:i/>
                <w:spacing w:val="-1"/>
                <w:lang w:val="sk-SK"/>
              </w:rPr>
              <w:t xml:space="preserve"> </w:t>
            </w:r>
            <w:r w:rsidRPr="00B318D4">
              <w:rPr>
                <w:rFonts w:ascii="Arial" w:eastAsia="Arial" w:hAnsi="Arial" w:cs="Arial"/>
                <w:i/>
                <w:lang w:val="sk-SK"/>
              </w:rPr>
              <w:t>/ pred</w:t>
            </w:r>
            <w:r w:rsidRPr="00B318D4">
              <w:rPr>
                <w:rFonts w:ascii="Arial" w:eastAsia="Arial" w:hAnsi="Arial" w:cs="Arial"/>
                <w:i/>
                <w:spacing w:val="-2"/>
                <w:lang w:val="sk-SK"/>
              </w:rPr>
              <w:t xml:space="preserve"> </w:t>
            </w:r>
            <w:r w:rsidRPr="00B318D4">
              <w:rPr>
                <w:rFonts w:ascii="Arial" w:eastAsia="Arial" w:hAnsi="Arial" w:cs="Arial"/>
                <w:i/>
                <w:lang w:val="sk-SK"/>
              </w:rPr>
              <w:t>ukon</w:t>
            </w:r>
            <w:r w:rsidRPr="00B318D4">
              <w:rPr>
                <w:rFonts w:ascii="Arial" w:eastAsia="Arial" w:hAnsi="Arial" w:cs="Arial"/>
                <w:lang w:val="sk-SK"/>
              </w:rPr>
              <w:t>č</w:t>
            </w:r>
            <w:r w:rsidRPr="00B318D4">
              <w:rPr>
                <w:rFonts w:ascii="Arial" w:eastAsia="Arial" w:hAnsi="Arial" w:cs="Arial"/>
                <w:i/>
                <w:lang w:val="sk-SK"/>
              </w:rPr>
              <w:t>ením /</w:t>
            </w:r>
            <w:r w:rsidRPr="00B318D4">
              <w:rPr>
                <w:rFonts w:ascii="Arial" w:eastAsia="Arial" w:hAnsi="Arial" w:cs="Arial"/>
                <w:i/>
                <w:spacing w:val="1"/>
                <w:lang w:val="sk-SK"/>
              </w:rPr>
              <w:t xml:space="preserve"> </w:t>
            </w:r>
            <w:r w:rsidRPr="00B318D4">
              <w:rPr>
                <w:rFonts w:ascii="Arial" w:eastAsia="Arial" w:hAnsi="Arial" w:cs="Arial"/>
                <w:i/>
                <w:lang w:val="sk-SK"/>
              </w:rPr>
              <w:t>ukon</w:t>
            </w:r>
            <w:r w:rsidRPr="00B318D4">
              <w:rPr>
                <w:rFonts w:ascii="Arial" w:eastAsia="Arial" w:hAnsi="Arial" w:cs="Arial"/>
                <w:lang w:val="sk-SK"/>
              </w:rPr>
              <w:t>č</w:t>
            </w:r>
            <w:r w:rsidRPr="00B318D4">
              <w:rPr>
                <w:rFonts w:ascii="Arial" w:eastAsia="Arial" w:hAnsi="Arial" w:cs="Arial"/>
                <w:i/>
                <w:lang w:val="sk-SK"/>
              </w:rPr>
              <w:t>ená- kedy.</w:t>
            </w:r>
            <w:r w:rsidRPr="00B318D4">
              <w:rPr>
                <w:rFonts w:ascii="Arial" w:eastAsia="Arial" w:hAnsi="Arial" w:cs="Arial"/>
                <w:i/>
                <w:vertAlign w:val="superscript"/>
              </w:rPr>
              <w:footnoteReference w:id="3"/>
            </w:r>
          </w:p>
          <w:p w14:paraId="76590D8B" w14:textId="77777777" w:rsidR="00B318D4" w:rsidRPr="00B318D4" w:rsidRDefault="00B318D4" w:rsidP="00B318D4">
            <w:pPr>
              <w:rPr>
                <w:rFonts w:ascii="Arial" w:eastAsia="Arial" w:hAnsi="Arial" w:cs="Arial"/>
                <w:i/>
                <w:lang w:val="sk-SK"/>
              </w:rPr>
            </w:pPr>
          </w:p>
          <w:p w14:paraId="51699232" w14:textId="77777777" w:rsidR="00B318D4" w:rsidRPr="00B318D4" w:rsidRDefault="00B318D4" w:rsidP="00B318D4">
            <w:pPr>
              <w:spacing w:before="3"/>
              <w:rPr>
                <w:rFonts w:ascii="Arial" w:eastAsia="Arial" w:hAnsi="Arial" w:cs="Arial"/>
                <w:lang w:val="pl-PL"/>
              </w:rPr>
            </w:pPr>
            <w:r w:rsidRPr="00B318D4">
              <w:rPr>
                <w:rFonts w:ascii="Arial" w:eastAsia="Arial" w:hAnsi="Arial" w:cs="Arial"/>
                <w:lang w:val="pl-PL"/>
              </w:rPr>
              <w:t>Popis:</w:t>
            </w:r>
          </w:p>
          <w:p w14:paraId="5A1A6466" w14:textId="77777777" w:rsidR="00B318D4" w:rsidRPr="00B318D4" w:rsidRDefault="00B318D4" w:rsidP="00B318D4">
            <w:pPr>
              <w:spacing w:before="3"/>
              <w:rPr>
                <w:rFonts w:ascii="Arial" w:eastAsia="Arial" w:hAnsi="Arial" w:cs="Arial"/>
                <w:lang w:val="pl-PL"/>
              </w:rPr>
            </w:pPr>
          </w:p>
          <w:p w14:paraId="418A8DE6" w14:textId="77777777" w:rsidR="00B318D4" w:rsidRPr="00B318D4" w:rsidRDefault="00B318D4" w:rsidP="00B318D4">
            <w:pPr>
              <w:spacing w:before="3"/>
              <w:rPr>
                <w:rFonts w:ascii="Arial" w:eastAsia="Arial" w:hAnsi="Arial" w:cs="Arial"/>
                <w:lang w:val="pl-PL"/>
              </w:rPr>
            </w:pPr>
          </w:p>
          <w:p w14:paraId="7B727928" w14:textId="77777777" w:rsidR="00B318D4" w:rsidRPr="00B318D4" w:rsidRDefault="00B318D4" w:rsidP="00B318D4">
            <w:pPr>
              <w:spacing w:before="3"/>
              <w:rPr>
                <w:rFonts w:ascii="Arial" w:eastAsia="Arial" w:hAnsi="Arial" w:cs="Arial"/>
                <w:lang w:val="pl-PL"/>
              </w:rPr>
            </w:pPr>
            <w:r w:rsidRPr="00B318D4">
              <w:rPr>
                <w:rFonts w:ascii="Arial" w:eastAsia="Arial" w:hAnsi="Arial" w:cs="Arial"/>
                <w:lang w:val="pl-PL"/>
              </w:rPr>
              <w:t>Výsledok Realizácie Projektu / pokrok Projektu:</w:t>
            </w:r>
            <w:r w:rsidRPr="00B318D4">
              <w:rPr>
                <w:rFonts w:ascii="Arial" w:eastAsia="Arial" w:hAnsi="Arial" w:cs="Arial"/>
                <w:vertAlign w:val="superscript"/>
              </w:rPr>
              <w:footnoteReference w:id="4"/>
            </w:r>
            <w:r w:rsidRPr="00B318D4">
              <w:rPr>
                <w:rFonts w:ascii="Arial" w:eastAsia="Arial" w:hAnsi="Arial" w:cs="Arial"/>
                <w:lang w:val="pl-PL"/>
              </w:rPr>
              <w:t xml:space="preserve"> </w:t>
            </w:r>
          </w:p>
        </w:tc>
      </w:tr>
      <w:tr w:rsidR="00B318D4" w:rsidRPr="00B318D4" w14:paraId="68F830F5" w14:textId="77777777" w:rsidTr="00EF7BE8">
        <w:tc>
          <w:tcPr>
            <w:tcW w:w="9339" w:type="dxa"/>
          </w:tcPr>
          <w:p w14:paraId="7A07A452" w14:textId="77777777" w:rsidR="00B318D4" w:rsidRPr="00B318D4" w:rsidRDefault="00B318D4" w:rsidP="00B318D4">
            <w:pPr>
              <w:spacing w:before="45"/>
              <w:rPr>
                <w:rFonts w:ascii="Arial" w:eastAsia="Arial" w:hAnsi="Arial" w:cs="Arial"/>
                <w:b/>
                <w:lang w:val="sk-SK"/>
              </w:rPr>
            </w:pPr>
            <w:r w:rsidRPr="00B318D4">
              <w:rPr>
                <w:rFonts w:ascii="Arial" w:eastAsia="Arial" w:hAnsi="Arial" w:cs="Arial"/>
                <w:b/>
                <w:lang w:val="sk-SK"/>
              </w:rPr>
              <w:t>Aktivita skupiny F.2</w:t>
            </w:r>
          </w:p>
          <w:p w14:paraId="1237C904" w14:textId="77777777" w:rsidR="00B318D4" w:rsidRPr="00B318D4" w:rsidRDefault="00B318D4" w:rsidP="00B318D4">
            <w:pPr>
              <w:spacing w:before="7"/>
              <w:rPr>
                <w:rFonts w:ascii="Arial" w:eastAsia="Arial" w:hAnsi="Arial" w:cs="Arial"/>
                <w:b/>
                <w:lang w:val="sk-SK"/>
              </w:rPr>
            </w:pPr>
            <w:r w:rsidRPr="00B318D4">
              <w:rPr>
                <w:rFonts w:ascii="Arial" w:eastAsia="Arial" w:hAnsi="Arial" w:cs="Arial"/>
                <w:b/>
                <w:lang w:val="sk-SK"/>
              </w:rPr>
              <w:t xml:space="preserve">Názov: </w:t>
            </w:r>
          </w:p>
          <w:p w14:paraId="01274F3C" w14:textId="77777777" w:rsidR="00B318D4" w:rsidRPr="00B318D4" w:rsidRDefault="00B318D4" w:rsidP="00B318D4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  <w:p w14:paraId="5C176DCA" w14:textId="77777777" w:rsidR="00B318D4" w:rsidRPr="00B318D4" w:rsidRDefault="00B318D4" w:rsidP="00B318D4">
            <w:pPr>
              <w:rPr>
                <w:rFonts w:ascii="Arial" w:eastAsia="Arial" w:hAnsi="Arial" w:cs="Arial"/>
                <w:i/>
                <w:vertAlign w:val="superscript"/>
                <w:lang w:val="sk-SK"/>
              </w:rPr>
            </w:pPr>
            <w:r w:rsidRPr="00B318D4">
              <w:rPr>
                <w:rFonts w:ascii="Arial" w:eastAsia="Arial" w:hAnsi="Arial" w:cs="Arial"/>
                <w:u w:val="single"/>
                <w:lang w:val="sk-SK"/>
              </w:rPr>
              <w:t>Stav</w:t>
            </w:r>
            <w:r w:rsidRPr="00B318D4">
              <w:rPr>
                <w:rFonts w:ascii="Arial" w:eastAsia="Arial" w:hAnsi="Arial" w:cs="Arial"/>
                <w:spacing w:val="-4"/>
                <w:u w:val="single"/>
                <w:lang w:val="sk-SK"/>
              </w:rPr>
              <w:t xml:space="preserve"> </w:t>
            </w:r>
            <w:r w:rsidRPr="00B318D4">
              <w:rPr>
                <w:rFonts w:ascii="Arial" w:eastAsia="Arial" w:hAnsi="Arial" w:cs="Arial"/>
                <w:u w:val="single"/>
                <w:lang w:val="sk-SK"/>
              </w:rPr>
              <w:t>realizácie:</w:t>
            </w:r>
            <w:r w:rsidRPr="00B318D4">
              <w:rPr>
                <w:rFonts w:ascii="Arial" w:eastAsia="Arial" w:hAnsi="Arial" w:cs="Arial"/>
                <w:lang w:val="sk-SK"/>
              </w:rPr>
              <w:t xml:space="preserve"> </w:t>
            </w:r>
            <w:r w:rsidRPr="00B318D4">
              <w:rPr>
                <w:rFonts w:ascii="Arial" w:eastAsia="Arial" w:hAnsi="Arial" w:cs="Arial"/>
                <w:i/>
                <w:lang w:val="sk-SK"/>
              </w:rPr>
              <w:t>neza</w:t>
            </w:r>
            <w:r w:rsidRPr="00B318D4">
              <w:rPr>
                <w:rFonts w:ascii="Arial" w:eastAsia="Arial" w:hAnsi="Arial" w:cs="Arial"/>
                <w:lang w:val="sk-SK"/>
              </w:rPr>
              <w:t>č</w:t>
            </w:r>
            <w:r w:rsidRPr="00B318D4">
              <w:rPr>
                <w:rFonts w:ascii="Arial" w:eastAsia="Arial" w:hAnsi="Arial" w:cs="Arial"/>
                <w:i/>
                <w:lang w:val="sk-SK"/>
              </w:rPr>
              <w:t>atá</w:t>
            </w:r>
            <w:r w:rsidRPr="00B318D4">
              <w:rPr>
                <w:rFonts w:ascii="Arial" w:eastAsia="Arial" w:hAnsi="Arial" w:cs="Arial"/>
                <w:i/>
                <w:spacing w:val="-1"/>
                <w:lang w:val="sk-SK"/>
              </w:rPr>
              <w:t xml:space="preserve"> </w:t>
            </w:r>
            <w:r w:rsidRPr="00B318D4">
              <w:rPr>
                <w:rFonts w:ascii="Arial" w:eastAsia="Arial" w:hAnsi="Arial" w:cs="Arial"/>
                <w:i/>
                <w:lang w:val="sk-SK"/>
              </w:rPr>
              <w:t>/ v</w:t>
            </w:r>
            <w:r w:rsidRPr="00B318D4">
              <w:rPr>
                <w:rFonts w:ascii="Arial" w:eastAsia="Arial" w:hAnsi="Arial" w:cs="Arial"/>
                <w:i/>
                <w:spacing w:val="-1"/>
                <w:lang w:val="sk-SK"/>
              </w:rPr>
              <w:t xml:space="preserve"> </w:t>
            </w:r>
            <w:r w:rsidRPr="00B318D4">
              <w:rPr>
                <w:rFonts w:ascii="Arial" w:eastAsia="Arial" w:hAnsi="Arial" w:cs="Arial"/>
                <w:i/>
                <w:lang w:val="sk-SK"/>
              </w:rPr>
              <w:t>príprave</w:t>
            </w:r>
            <w:r w:rsidRPr="00B318D4">
              <w:rPr>
                <w:rFonts w:ascii="Arial" w:eastAsia="Arial" w:hAnsi="Arial" w:cs="Arial"/>
                <w:i/>
                <w:spacing w:val="-1"/>
                <w:lang w:val="sk-SK"/>
              </w:rPr>
              <w:t xml:space="preserve"> </w:t>
            </w:r>
            <w:r w:rsidRPr="00B318D4">
              <w:rPr>
                <w:rFonts w:ascii="Arial" w:eastAsia="Arial" w:hAnsi="Arial" w:cs="Arial"/>
                <w:i/>
                <w:lang w:val="sk-SK"/>
              </w:rPr>
              <w:t>/ v</w:t>
            </w:r>
            <w:r w:rsidRPr="00B318D4">
              <w:rPr>
                <w:rFonts w:ascii="Arial" w:eastAsia="Arial" w:hAnsi="Arial" w:cs="Arial"/>
                <w:i/>
                <w:spacing w:val="-1"/>
                <w:lang w:val="sk-SK"/>
              </w:rPr>
              <w:t xml:space="preserve"> </w:t>
            </w:r>
            <w:r w:rsidRPr="00B318D4">
              <w:rPr>
                <w:rFonts w:ascii="Arial" w:eastAsia="Arial" w:hAnsi="Arial" w:cs="Arial"/>
                <w:i/>
                <w:lang w:val="sk-SK"/>
              </w:rPr>
              <w:t>realizácii</w:t>
            </w:r>
            <w:r w:rsidRPr="00B318D4">
              <w:rPr>
                <w:rFonts w:ascii="Arial" w:eastAsia="Arial" w:hAnsi="Arial" w:cs="Arial"/>
                <w:i/>
                <w:spacing w:val="-1"/>
                <w:lang w:val="sk-SK"/>
              </w:rPr>
              <w:t xml:space="preserve"> </w:t>
            </w:r>
            <w:r w:rsidRPr="00B318D4">
              <w:rPr>
                <w:rFonts w:ascii="Arial" w:eastAsia="Arial" w:hAnsi="Arial" w:cs="Arial"/>
                <w:i/>
                <w:lang w:val="sk-SK"/>
              </w:rPr>
              <w:t>/ pred</w:t>
            </w:r>
            <w:r w:rsidRPr="00B318D4">
              <w:rPr>
                <w:rFonts w:ascii="Arial" w:eastAsia="Arial" w:hAnsi="Arial" w:cs="Arial"/>
                <w:i/>
                <w:spacing w:val="-2"/>
                <w:lang w:val="sk-SK"/>
              </w:rPr>
              <w:t xml:space="preserve"> </w:t>
            </w:r>
            <w:r w:rsidRPr="00B318D4">
              <w:rPr>
                <w:rFonts w:ascii="Arial" w:eastAsia="Arial" w:hAnsi="Arial" w:cs="Arial"/>
                <w:i/>
                <w:lang w:val="sk-SK"/>
              </w:rPr>
              <w:t>ukon</w:t>
            </w:r>
            <w:r w:rsidRPr="00B318D4">
              <w:rPr>
                <w:rFonts w:ascii="Arial" w:eastAsia="Arial" w:hAnsi="Arial" w:cs="Arial"/>
                <w:lang w:val="sk-SK"/>
              </w:rPr>
              <w:t>č</w:t>
            </w:r>
            <w:r w:rsidRPr="00B318D4">
              <w:rPr>
                <w:rFonts w:ascii="Arial" w:eastAsia="Arial" w:hAnsi="Arial" w:cs="Arial"/>
                <w:i/>
                <w:lang w:val="sk-SK"/>
              </w:rPr>
              <w:t>ením /</w:t>
            </w:r>
            <w:r w:rsidRPr="00B318D4">
              <w:rPr>
                <w:rFonts w:ascii="Arial" w:eastAsia="Arial" w:hAnsi="Arial" w:cs="Arial"/>
                <w:i/>
                <w:spacing w:val="1"/>
                <w:lang w:val="sk-SK"/>
              </w:rPr>
              <w:t xml:space="preserve"> </w:t>
            </w:r>
            <w:r w:rsidRPr="00B318D4">
              <w:rPr>
                <w:rFonts w:ascii="Arial" w:eastAsia="Arial" w:hAnsi="Arial" w:cs="Arial"/>
                <w:i/>
                <w:lang w:val="sk-SK"/>
              </w:rPr>
              <w:t>ukon</w:t>
            </w:r>
            <w:r w:rsidRPr="00B318D4">
              <w:rPr>
                <w:rFonts w:ascii="Arial" w:eastAsia="Arial" w:hAnsi="Arial" w:cs="Arial"/>
                <w:lang w:val="sk-SK"/>
              </w:rPr>
              <w:t>č</w:t>
            </w:r>
            <w:r w:rsidRPr="00B318D4">
              <w:rPr>
                <w:rFonts w:ascii="Arial" w:eastAsia="Arial" w:hAnsi="Arial" w:cs="Arial"/>
                <w:i/>
                <w:lang w:val="sk-SK"/>
              </w:rPr>
              <w:t>ená- kedy.</w:t>
            </w:r>
            <w:r w:rsidRPr="00B318D4">
              <w:rPr>
                <w:rFonts w:ascii="Arial" w:eastAsia="Arial" w:hAnsi="Arial" w:cs="Arial"/>
                <w:i/>
                <w:vertAlign w:val="superscript"/>
                <w:lang w:val="sk-SK"/>
              </w:rPr>
              <w:t>2</w:t>
            </w:r>
          </w:p>
          <w:p w14:paraId="09DBB2AF" w14:textId="77777777" w:rsidR="00B318D4" w:rsidRPr="00B318D4" w:rsidRDefault="00B318D4" w:rsidP="00B318D4">
            <w:pPr>
              <w:rPr>
                <w:rFonts w:ascii="Arial" w:eastAsia="Arial" w:hAnsi="Arial" w:cs="Arial"/>
                <w:i/>
                <w:lang w:val="sk-SK"/>
              </w:rPr>
            </w:pPr>
          </w:p>
          <w:p w14:paraId="4C62896A" w14:textId="77777777" w:rsidR="00B318D4" w:rsidRPr="00B318D4" w:rsidRDefault="00B318D4" w:rsidP="00B318D4">
            <w:pPr>
              <w:spacing w:before="3"/>
              <w:rPr>
                <w:rFonts w:ascii="Arial" w:eastAsia="Arial" w:hAnsi="Arial" w:cs="Arial"/>
                <w:lang w:val="pl-PL"/>
              </w:rPr>
            </w:pPr>
            <w:r w:rsidRPr="00B318D4">
              <w:rPr>
                <w:rFonts w:ascii="Arial" w:eastAsia="Arial" w:hAnsi="Arial" w:cs="Arial"/>
                <w:lang w:val="pl-PL"/>
              </w:rPr>
              <w:t>Popis:</w:t>
            </w:r>
          </w:p>
          <w:p w14:paraId="7B3E76EE" w14:textId="77777777" w:rsidR="00B318D4" w:rsidRPr="00B318D4" w:rsidRDefault="00B318D4" w:rsidP="00B318D4">
            <w:pPr>
              <w:spacing w:before="3"/>
              <w:rPr>
                <w:rFonts w:ascii="Arial" w:eastAsia="Arial" w:hAnsi="Arial" w:cs="Arial"/>
                <w:lang w:val="pl-PL"/>
              </w:rPr>
            </w:pPr>
          </w:p>
          <w:p w14:paraId="266576FB" w14:textId="77777777" w:rsidR="00B318D4" w:rsidRPr="00B318D4" w:rsidRDefault="00B318D4" w:rsidP="00B318D4">
            <w:pPr>
              <w:spacing w:before="3"/>
              <w:rPr>
                <w:rFonts w:ascii="Arial" w:eastAsia="Arial" w:hAnsi="Arial" w:cs="Arial"/>
                <w:lang w:val="pl-PL"/>
              </w:rPr>
            </w:pPr>
          </w:p>
          <w:p w14:paraId="1D925207" w14:textId="77777777" w:rsidR="00B318D4" w:rsidRPr="00B318D4" w:rsidRDefault="00B318D4" w:rsidP="00B318D4">
            <w:pPr>
              <w:spacing w:before="3"/>
              <w:rPr>
                <w:rFonts w:ascii="Arial" w:eastAsia="Arial" w:hAnsi="Arial" w:cs="Arial"/>
                <w:lang w:val="pl-PL"/>
              </w:rPr>
            </w:pPr>
          </w:p>
          <w:p w14:paraId="11619E07" w14:textId="77777777" w:rsidR="00B318D4" w:rsidRPr="00B318D4" w:rsidRDefault="00B318D4" w:rsidP="00B318D4">
            <w:pPr>
              <w:spacing w:before="3"/>
              <w:rPr>
                <w:rFonts w:ascii="Arial" w:eastAsia="Arial" w:hAnsi="Arial" w:cs="Arial"/>
                <w:lang w:val="pl-PL"/>
              </w:rPr>
            </w:pPr>
            <w:r w:rsidRPr="00B318D4">
              <w:rPr>
                <w:rFonts w:ascii="Arial" w:eastAsia="Arial" w:hAnsi="Arial" w:cs="Arial"/>
                <w:lang w:val="pl-PL"/>
              </w:rPr>
              <w:t>Výsledok Realizácie Projektu / pokrok Projektu:</w:t>
            </w:r>
            <w:r w:rsidRPr="00B318D4">
              <w:rPr>
                <w:rFonts w:ascii="Arial" w:eastAsia="Arial" w:hAnsi="Arial" w:cs="Arial"/>
                <w:vertAlign w:val="superscript"/>
                <w:lang w:val="pl-PL"/>
              </w:rPr>
              <w:t>3</w:t>
            </w:r>
            <w:r w:rsidRPr="00B318D4">
              <w:rPr>
                <w:rFonts w:ascii="Arial" w:eastAsia="Arial" w:hAnsi="Arial" w:cs="Arial"/>
                <w:lang w:val="pl-PL"/>
              </w:rPr>
              <w:t xml:space="preserve"> </w:t>
            </w:r>
          </w:p>
        </w:tc>
      </w:tr>
    </w:tbl>
    <w:p w14:paraId="147B0C9C" w14:textId="77777777" w:rsidR="00B318D4" w:rsidRDefault="00B318D4" w:rsidP="00B318D4"/>
    <w:p w14:paraId="4F9F7BD6" w14:textId="77777777" w:rsidR="0090781D" w:rsidRDefault="0090781D" w:rsidP="00B318D4"/>
    <w:tbl>
      <w:tblPr>
        <w:tblStyle w:val="Mriekatabuky3"/>
        <w:tblW w:w="0" w:type="auto"/>
        <w:tblInd w:w="26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339"/>
      </w:tblGrid>
      <w:tr w:rsidR="00B318D4" w:rsidRPr="00B318D4" w14:paraId="2D122FA8" w14:textId="77777777" w:rsidTr="00EF7BE8">
        <w:tc>
          <w:tcPr>
            <w:tcW w:w="9339" w:type="dxa"/>
            <w:shd w:val="clear" w:color="auto" w:fill="8DB3E2"/>
          </w:tcPr>
          <w:p w14:paraId="345E9F4D" w14:textId="45D5FCEC" w:rsidR="00B318D4" w:rsidRPr="00E56413" w:rsidRDefault="00B318D4" w:rsidP="00B318D4">
            <w:pPr>
              <w:spacing w:before="3"/>
              <w:jc w:val="center"/>
              <w:rPr>
                <w:rFonts w:ascii="Arial" w:eastAsia="Arial" w:hAnsi="Arial" w:cs="Arial"/>
                <w:lang w:val="pl-PL"/>
              </w:rPr>
            </w:pPr>
            <w:r w:rsidRPr="00B318D4">
              <w:rPr>
                <w:rFonts w:ascii="Arial" w:eastAsia="Arial" w:hAnsi="Arial" w:cs="Arial"/>
                <w:lang w:val="pl-PL"/>
              </w:rPr>
              <w:t xml:space="preserve">C </w:t>
            </w:r>
            <w:r w:rsidR="006F598C">
              <w:rPr>
                <w:rFonts w:ascii="Arial" w:eastAsia="Arial" w:hAnsi="Arial" w:cs="Arial"/>
                <w:lang w:val="pl-PL"/>
              </w:rPr>
              <w:t>Vzťah Aktivít Projektu a finančnej realizácie Projektu vo forme predpokladaného h</w:t>
            </w:r>
            <w:r w:rsidRPr="00B318D4">
              <w:rPr>
                <w:rFonts w:ascii="Arial" w:eastAsia="Arial" w:hAnsi="Arial" w:cs="Arial"/>
                <w:lang w:val="pl-PL"/>
              </w:rPr>
              <w:t>armonogram</w:t>
            </w:r>
            <w:r w:rsidR="00900127">
              <w:rPr>
                <w:rFonts w:ascii="Arial" w:eastAsia="Arial" w:hAnsi="Arial" w:cs="Arial"/>
                <w:lang w:val="pl-PL"/>
              </w:rPr>
              <w:t>u</w:t>
            </w:r>
            <w:r w:rsidRPr="00B318D4">
              <w:rPr>
                <w:rFonts w:ascii="Arial" w:eastAsia="Arial" w:hAnsi="Arial" w:cs="Arial"/>
                <w:lang w:val="pl-PL"/>
              </w:rPr>
              <w:t xml:space="preserve"> finančnej  realizácie Projektu </w:t>
            </w:r>
          </w:p>
        </w:tc>
      </w:tr>
      <w:tr w:rsidR="00B318D4" w:rsidRPr="00B318D4" w14:paraId="0D9B27FE" w14:textId="77777777" w:rsidTr="00EF7BE8">
        <w:tc>
          <w:tcPr>
            <w:tcW w:w="9339" w:type="dxa"/>
          </w:tcPr>
          <w:p w14:paraId="2DBAFBFA" w14:textId="77777777" w:rsidR="00B318D4" w:rsidRPr="00B318D4" w:rsidRDefault="00B318D4" w:rsidP="00B318D4">
            <w:pPr>
              <w:spacing w:before="3"/>
              <w:rPr>
                <w:rFonts w:ascii="Arial" w:eastAsia="Arial" w:hAnsi="Arial" w:cs="Arial"/>
                <w:lang w:val="pl-PL"/>
              </w:rPr>
            </w:pPr>
            <w:r w:rsidRPr="00B318D4">
              <w:rPr>
                <w:rFonts w:ascii="Arial" w:eastAsia="Arial" w:hAnsi="Arial" w:cs="Arial"/>
                <w:lang w:val="pl-PL"/>
              </w:rPr>
              <w:t xml:space="preserve"> </w:t>
            </w:r>
          </w:p>
          <w:p w14:paraId="79616548" w14:textId="77777777" w:rsidR="00B318D4" w:rsidRPr="00B318D4" w:rsidRDefault="00B318D4" w:rsidP="00B318D4">
            <w:pPr>
              <w:spacing w:before="3"/>
              <w:rPr>
                <w:rFonts w:ascii="Arial" w:eastAsia="Arial" w:hAnsi="Arial" w:cs="Arial"/>
                <w:lang w:val="pl-PL"/>
              </w:rPr>
            </w:pPr>
          </w:p>
          <w:p w14:paraId="28777597" w14:textId="77777777" w:rsidR="00B318D4" w:rsidRPr="00B318D4" w:rsidRDefault="00B318D4" w:rsidP="00B318D4">
            <w:pPr>
              <w:spacing w:before="3"/>
              <w:rPr>
                <w:rFonts w:ascii="Arial" w:eastAsia="Arial" w:hAnsi="Arial" w:cs="Arial"/>
                <w:lang w:val="pl-PL"/>
              </w:rPr>
            </w:pPr>
          </w:p>
          <w:p w14:paraId="09E6F435" w14:textId="77777777" w:rsidR="00B318D4" w:rsidRPr="00B318D4" w:rsidRDefault="00B318D4" w:rsidP="00B318D4">
            <w:pPr>
              <w:spacing w:before="3"/>
              <w:rPr>
                <w:rFonts w:ascii="Arial" w:eastAsia="Arial" w:hAnsi="Arial" w:cs="Arial"/>
                <w:lang w:val="pl-PL"/>
              </w:rPr>
            </w:pPr>
          </w:p>
          <w:p w14:paraId="7C333A44" w14:textId="77777777" w:rsidR="00B318D4" w:rsidRPr="00B318D4" w:rsidRDefault="00B318D4" w:rsidP="00B318D4">
            <w:pPr>
              <w:spacing w:before="3"/>
              <w:rPr>
                <w:rFonts w:ascii="Arial" w:eastAsia="Arial" w:hAnsi="Arial" w:cs="Arial"/>
                <w:lang w:val="pl-PL"/>
              </w:rPr>
            </w:pPr>
          </w:p>
          <w:p w14:paraId="544F3890" w14:textId="77777777" w:rsidR="00B318D4" w:rsidRPr="00B318D4" w:rsidRDefault="00B318D4" w:rsidP="00B318D4">
            <w:pPr>
              <w:spacing w:before="3"/>
              <w:rPr>
                <w:rFonts w:ascii="Arial" w:eastAsia="Arial" w:hAnsi="Arial" w:cs="Arial"/>
                <w:lang w:val="pl-PL"/>
              </w:rPr>
            </w:pPr>
          </w:p>
          <w:p w14:paraId="7E39E1DF" w14:textId="77777777" w:rsidR="00B318D4" w:rsidRPr="00B318D4" w:rsidRDefault="00B318D4" w:rsidP="00B318D4">
            <w:pPr>
              <w:spacing w:before="3"/>
              <w:rPr>
                <w:rFonts w:ascii="Arial" w:eastAsia="Arial" w:hAnsi="Arial" w:cs="Arial"/>
                <w:lang w:val="pl-PL"/>
              </w:rPr>
            </w:pPr>
          </w:p>
        </w:tc>
      </w:tr>
    </w:tbl>
    <w:p w14:paraId="1459F80B" w14:textId="77777777" w:rsidR="00B318D4" w:rsidRDefault="00B318D4" w:rsidP="00B318D4"/>
    <w:tbl>
      <w:tblPr>
        <w:tblStyle w:val="Mriekatabuky3"/>
        <w:tblW w:w="0" w:type="auto"/>
        <w:tblInd w:w="26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114"/>
        <w:gridCol w:w="6225"/>
      </w:tblGrid>
      <w:tr w:rsidR="00B318D4" w:rsidRPr="00B318D4" w14:paraId="01100C12" w14:textId="77777777" w:rsidTr="00EF7BE8">
        <w:tc>
          <w:tcPr>
            <w:tcW w:w="9355" w:type="dxa"/>
            <w:gridSpan w:val="2"/>
            <w:shd w:val="clear" w:color="auto" w:fill="8DB3E2"/>
          </w:tcPr>
          <w:p w14:paraId="5A8D7D62" w14:textId="35ABAB2A" w:rsidR="00B318D4" w:rsidRPr="00E56413" w:rsidRDefault="00B318D4" w:rsidP="00B318D4">
            <w:pPr>
              <w:spacing w:before="3"/>
              <w:jc w:val="center"/>
              <w:rPr>
                <w:rFonts w:ascii="Arial" w:eastAsia="Arial" w:hAnsi="Arial" w:cs="Arial"/>
                <w:lang w:val="pl-PL"/>
              </w:rPr>
            </w:pPr>
            <w:r w:rsidRPr="00B318D4">
              <w:rPr>
                <w:rFonts w:ascii="Arial" w:eastAsia="Arial" w:hAnsi="Arial" w:cs="Arial"/>
                <w:lang w:val="pl-PL"/>
              </w:rPr>
              <w:t>D Stav Merateľných ukazovateľov Projektu (MU)</w:t>
            </w:r>
            <w:r w:rsidR="00E04CCD">
              <w:rPr>
                <w:rStyle w:val="Odkaznapoznmkupodiarou"/>
                <w:rFonts w:ascii="Arial" w:eastAsia="Arial" w:hAnsi="Arial" w:cs="Arial"/>
                <w:lang w:val="pl-PL"/>
              </w:rPr>
              <w:footnoteReference w:id="5"/>
            </w:r>
          </w:p>
        </w:tc>
      </w:tr>
      <w:tr w:rsidR="00B318D4" w:rsidRPr="00B318D4" w14:paraId="57FB709E" w14:textId="77777777" w:rsidTr="00EF7BE8">
        <w:tc>
          <w:tcPr>
            <w:tcW w:w="3118" w:type="dxa"/>
            <w:shd w:val="clear" w:color="auto" w:fill="8DB3E2"/>
          </w:tcPr>
          <w:p w14:paraId="5FABBE7E" w14:textId="77777777" w:rsidR="00B318D4" w:rsidRPr="00B318D4" w:rsidRDefault="00B318D4" w:rsidP="00B318D4">
            <w:pPr>
              <w:spacing w:before="3"/>
              <w:rPr>
                <w:rFonts w:ascii="Arial" w:eastAsia="Arial" w:hAnsi="Arial" w:cs="Arial"/>
              </w:rPr>
            </w:pPr>
            <w:r w:rsidRPr="00B318D4">
              <w:rPr>
                <w:rFonts w:ascii="Arial" w:eastAsia="Arial" w:hAnsi="Arial" w:cs="Arial"/>
              </w:rPr>
              <w:t>Kód MU</w:t>
            </w:r>
          </w:p>
        </w:tc>
        <w:tc>
          <w:tcPr>
            <w:tcW w:w="6237" w:type="dxa"/>
          </w:tcPr>
          <w:p w14:paraId="5AB7CB34" w14:textId="77777777" w:rsidR="00B318D4" w:rsidRPr="00B318D4" w:rsidRDefault="00B318D4" w:rsidP="00B318D4">
            <w:pPr>
              <w:spacing w:before="3"/>
              <w:rPr>
                <w:rFonts w:ascii="Arial" w:eastAsia="Arial" w:hAnsi="Arial" w:cs="Arial"/>
              </w:rPr>
            </w:pPr>
          </w:p>
        </w:tc>
      </w:tr>
      <w:tr w:rsidR="00B318D4" w:rsidRPr="00B318D4" w14:paraId="22672921" w14:textId="77777777" w:rsidTr="00EF7BE8">
        <w:tc>
          <w:tcPr>
            <w:tcW w:w="3118" w:type="dxa"/>
            <w:shd w:val="clear" w:color="auto" w:fill="8DB3E2"/>
          </w:tcPr>
          <w:p w14:paraId="641C385C" w14:textId="77777777" w:rsidR="00B318D4" w:rsidRPr="00B318D4" w:rsidRDefault="00B318D4" w:rsidP="00B318D4">
            <w:pPr>
              <w:spacing w:before="3"/>
              <w:rPr>
                <w:rFonts w:ascii="Arial" w:eastAsia="Arial" w:hAnsi="Arial" w:cs="Arial"/>
              </w:rPr>
            </w:pPr>
            <w:r w:rsidRPr="00B318D4">
              <w:rPr>
                <w:rFonts w:ascii="Arial" w:eastAsia="Arial" w:hAnsi="Arial" w:cs="Arial"/>
              </w:rPr>
              <w:t>Názov MU</w:t>
            </w:r>
          </w:p>
        </w:tc>
        <w:tc>
          <w:tcPr>
            <w:tcW w:w="6237" w:type="dxa"/>
          </w:tcPr>
          <w:p w14:paraId="29AB0EE5" w14:textId="77777777" w:rsidR="00B318D4" w:rsidRPr="00B318D4" w:rsidRDefault="00B318D4" w:rsidP="00B318D4">
            <w:pPr>
              <w:spacing w:before="3"/>
              <w:rPr>
                <w:rFonts w:ascii="Arial" w:eastAsia="Arial" w:hAnsi="Arial" w:cs="Arial"/>
              </w:rPr>
            </w:pPr>
          </w:p>
        </w:tc>
      </w:tr>
      <w:tr w:rsidR="00B318D4" w:rsidRPr="00B318D4" w14:paraId="0A7FD014" w14:textId="77777777" w:rsidTr="00EF7BE8">
        <w:tc>
          <w:tcPr>
            <w:tcW w:w="3118" w:type="dxa"/>
            <w:shd w:val="clear" w:color="auto" w:fill="8DB3E2"/>
          </w:tcPr>
          <w:p w14:paraId="6AA1AAD5" w14:textId="77777777" w:rsidR="00B318D4" w:rsidRPr="00B318D4" w:rsidRDefault="00B318D4" w:rsidP="00B318D4">
            <w:pPr>
              <w:spacing w:before="3"/>
              <w:rPr>
                <w:rFonts w:ascii="Arial" w:eastAsia="Arial" w:hAnsi="Arial" w:cs="Arial"/>
              </w:rPr>
            </w:pPr>
            <w:r w:rsidRPr="00B318D4">
              <w:rPr>
                <w:rFonts w:ascii="Arial" w:eastAsia="Arial" w:hAnsi="Arial" w:cs="Arial"/>
              </w:rPr>
              <w:t>Merná jednotka</w:t>
            </w:r>
          </w:p>
        </w:tc>
        <w:tc>
          <w:tcPr>
            <w:tcW w:w="6237" w:type="dxa"/>
          </w:tcPr>
          <w:p w14:paraId="57239108" w14:textId="77777777" w:rsidR="00B318D4" w:rsidRPr="00B318D4" w:rsidRDefault="00B318D4" w:rsidP="00B318D4">
            <w:pPr>
              <w:spacing w:before="3"/>
              <w:rPr>
                <w:rFonts w:ascii="Arial" w:eastAsia="Arial" w:hAnsi="Arial" w:cs="Arial"/>
              </w:rPr>
            </w:pPr>
          </w:p>
        </w:tc>
      </w:tr>
      <w:tr w:rsidR="00B318D4" w:rsidRPr="00B318D4" w14:paraId="370B70C2" w14:textId="77777777" w:rsidTr="00EF7BE8">
        <w:tc>
          <w:tcPr>
            <w:tcW w:w="3118" w:type="dxa"/>
            <w:shd w:val="clear" w:color="auto" w:fill="8DB3E2"/>
          </w:tcPr>
          <w:p w14:paraId="645E3F84" w14:textId="77777777" w:rsidR="00B318D4" w:rsidRPr="00B318D4" w:rsidRDefault="00B318D4" w:rsidP="00B318D4">
            <w:pPr>
              <w:spacing w:before="3"/>
              <w:rPr>
                <w:rFonts w:ascii="Arial" w:eastAsia="Arial" w:hAnsi="Arial" w:cs="Arial"/>
              </w:rPr>
            </w:pPr>
            <w:r w:rsidRPr="00B318D4">
              <w:rPr>
                <w:rFonts w:ascii="Arial" w:eastAsia="Arial" w:hAnsi="Arial" w:cs="Arial"/>
              </w:rPr>
              <w:t>Hodnota (plánový stav)</w:t>
            </w:r>
          </w:p>
        </w:tc>
        <w:tc>
          <w:tcPr>
            <w:tcW w:w="6237" w:type="dxa"/>
          </w:tcPr>
          <w:p w14:paraId="0EB7AA42" w14:textId="77777777" w:rsidR="00B318D4" w:rsidRPr="00B318D4" w:rsidRDefault="00B318D4" w:rsidP="00B318D4">
            <w:pPr>
              <w:spacing w:before="3"/>
              <w:rPr>
                <w:rFonts w:ascii="Arial" w:eastAsia="Arial" w:hAnsi="Arial" w:cs="Arial"/>
              </w:rPr>
            </w:pPr>
          </w:p>
        </w:tc>
      </w:tr>
      <w:tr w:rsidR="00B318D4" w:rsidRPr="00B318D4" w14:paraId="739A09EC" w14:textId="77777777" w:rsidTr="00EF7BE8">
        <w:tc>
          <w:tcPr>
            <w:tcW w:w="3118" w:type="dxa"/>
            <w:shd w:val="clear" w:color="auto" w:fill="8DB3E2"/>
          </w:tcPr>
          <w:p w14:paraId="4CF18097" w14:textId="234FABB0" w:rsidR="00B318D4" w:rsidRPr="00B318D4" w:rsidRDefault="00B318D4" w:rsidP="00B318D4">
            <w:pPr>
              <w:spacing w:before="3"/>
              <w:rPr>
                <w:rFonts w:ascii="Arial" w:eastAsia="Arial" w:hAnsi="Arial" w:cs="Arial"/>
              </w:rPr>
            </w:pPr>
            <w:r w:rsidRPr="00B318D4">
              <w:rPr>
                <w:rFonts w:ascii="Arial" w:eastAsia="Arial" w:hAnsi="Arial" w:cs="Arial"/>
              </w:rPr>
              <w:t>Hodnota (skutočný stav)</w:t>
            </w:r>
            <w:r w:rsidR="00E04CCD">
              <w:rPr>
                <w:rStyle w:val="Odkaznapoznmkupodiarou"/>
                <w:rFonts w:ascii="Arial" w:eastAsia="Arial" w:hAnsi="Arial" w:cs="Arial"/>
              </w:rPr>
              <w:footnoteReference w:id="6"/>
            </w:r>
          </w:p>
        </w:tc>
        <w:tc>
          <w:tcPr>
            <w:tcW w:w="6237" w:type="dxa"/>
          </w:tcPr>
          <w:p w14:paraId="67DF10F2" w14:textId="77777777" w:rsidR="00B318D4" w:rsidRPr="00B318D4" w:rsidRDefault="00B318D4" w:rsidP="00B318D4">
            <w:pPr>
              <w:spacing w:before="3"/>
              <w:rPr>
                <w:rFonts w:ascii="Arial" w:eastAsia="Arial" w:hAnsi="Arial" w:cs="Arial"/>
              </w:rPr>
            </w:pPr>
          </w:p>
        </w:tc>
      </w:tr>
      <w:tr w:rsidR="00B318D4" w:rsidRPr="00B318D4" w14:paraId="341C346D" w14:textId="77777777" w:rsidTr="00EF7BE8">
        <w:tc>
          <w:tcPr>
            <w:tcW w:w="3118" w:type="dxa"/>
            <w:shd w:val="clear" w:color="auto" w:fill="8DB3E2"/>
          </w:tcPr>
          <w:p w14:paraId="777BA628" w14:textId="77777777" w:rsidR="00B318D4" w:rsidRPr="00B318D4" w:rsidRDefault="00B318D4" w:rsidP="00B318D4">
            <w:pPr>
              <w:spacing w:before="3"/>
              <w:rPr>
                <w:rFonts w:ascii="Arial" w:eastAsia="Arial" w:hAnsi="Arial" w:cs="Arial"/>
              </w:rPr>
            </w:pPr>
            <w:r w:rsidRPr="00B318D4">
              <w:rPr>
                <w:rFonts w:ascii="Arial" w:eastAsia="Arial" w:hAnsi="Arial" w:cs="Arial"/>
              </w:rPr>
              <w:t>Rozpočtová položka</w:t>
            </w:r>
          </w:p>
        </w:tc>
        <w:tc>
          <w:tcPr>
            <w:tcW w:w="6237" w:type="dxa"/>
          </w:tcPr>
          <w:p w14:paraId="5DA23D72" w14:textId="77777777" w:rsidR="00B318D4" w:rsidRPr="00B318D4" w:rsidRDefault="00B318D4" w:rsidP="00B318D4">
            <w:pPr>
              <w:spacing w:before="3"/>
              <w:rPr>
                <w:rFonts w:ascii="Arial" w:eastAsia="Arial" w:hAnsi="Arial" w:cs="Arial"/>
              </w:rPr>
            </w:pPr>
          </w:p>
        </w:tc>
      </w:tr>
      <w:tr w:rsidR="00B318D4" w:rsidRPr="00B318D4" w14:paraId="2F55491C" w14:textId="77777777" w:rsidTr="00EF7BE8">
        <w:tc>
          <w:tcPr>
            <w:tcW w:w="3118" w:type="dxa"/>
            <w:tcBorders>
              <w:bottom w:val="single" w:sz="12" w:space="0" w:color="auto"/>
            </w:tcBorders>
            <w:shd w:val="clear" w:color="auto" w:fill="8DB3E2"/>
          </w:tcPr>
          <w:p w14:paraId="391416A9" w14:textId="0A709490" w:rsidR="00B318D4" w:rsidRPr="00B318D4" w:rsidRDefault="00B318D4" w:rsidP="00B318D4">
            <w:pPr>
              <w:spacing w:before="3"/>
              <w:rPr>
                <w:rFonts w:ascii="Arial" w:eastAsia="Arial" w:hAnsi="Arial" w:cs="Arial"/>
                <w:vertAlign w:val="superscript"/>
              </w:rPr>
            </w:pPr>
            <w:r w:rsidRPr="00B318D4">
              <w:rPr>
                <w:rFonts w:ascii="Arial" w:eastAsia="Arial" w:hAnsi="Arial" w:cs="Arial"/>
              </w:rPr>
              <w:t>Miera plnenia MU v %</w:t>
            </w:r>
            <w:r w:rsidR="00E04CCD" w:rsidRPr="00E04CCD">
              <w:rPr>
                <w:rFonts w:ascii="Arial" w:eastAsia="Arial" w:hAnsi="Arial" w:cs="Arial"/>
                <w:vertAlign w:val="superscript"/>
              </w:rPr>
              <w:t>5</w:t>
            </w:r>
          </w:p>
        </w:tc>
        <w:tc>
          <w:tcPr>
            <w:tcW w:w="6237" w:type="dxa"/>
            <w:tcBorders>
              <w:bottom w:val="single" w:sz="12" w:space="0" w:color="auto"/>
            </w:tcBorders>
          </w:tcPr>
          <w:p w14:paraId="52B61BCC" w14:textId="77777777" w:rsidR="00B318D4" w:rsidRPr="00B318D4" w:rsidRDefault="00B318D4" w:rsidP="00B318D4">
            <w:pPr>
              <w:spacing w:before="3"/>
              <w:rPr>
                <w:rFonts w:ascii="Arial" w:eastAsia="Arial" w:hAnsi="Arial" w:cs="Arial"/>
              </w:rPr>
            </w:pPr>
          </w:p>
        </w:tc>
      </w:tr>
      <w:tr w:rsidR="00B318D4" w:rsidRPr="00B318D4" w14:paraId="108E6A01" w14:textId="77777777" w:rsidTr="00EF7BE8">
        <w:tc>
          <w:tcPr>
            <w:tcW w:w="9355" w:type="dxa"/>
            <w:gridSpan w:val="2"/>
            <w:tcBorders>
              <w:bottom w:val="single" w:sz="12" w:space="0" w:color="auto"/>
            </w:tcBorders>
          </w:tcPr>
          <w:p w14:paraId="75E29581" w14:textId="77777777" w:rsidR="00B318D4" w:rsidRPr="00B318D4" w:rsidRDefault="00B318D4" w:rsidP="00B318D4">
            <w:pPr>
              <w:spacing w:before="3"/>
              <w:rPr>
                <w:rFonts w:ascii="Arial" w:eastAsia="Arial" w:hAnsi="Arial" w:cs="Arial"/>
              </w:rPr>
            </w:pPr>
          </w:p>
        </w:tc>
      </w:tr>
      <w:tr w:rsidR="00B318D4" w:rsidRPr="00B318D4" w14:paraId="5AC43511" w14:textId="77777777" w:rsidTr="00EF7B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428570D2" w14:textId="77777777" w:rsidR="00B318D4" w:rsidRPr="00B318D4" w:rsidRDefault="00B318D4" w:rsidP="00B318D4">
            <w:pPr>
              <w:spacing w:before="3"/>
              <w:rPr>
                <w:rFonts w:ascii="Arial" w:eastAsia="Arial" w:hAnsi="Arial" w:cs="Arial"/>
              </w:rPr>
            </w:pPr>
            <w:r w:rsidRPr="00B318D4">
              <w:rPr>
                <w:rFonts w:ascii="Arial" w:eastAsia="Arial" w:hAnsi="Arial" w:cs="Arial"/>
              </w:rPr>
              <w:t>Kód MU</w:t>
            </w:r>
          </w:p>
        </w:tc>
        <w:tc>
          <w:tcPr>
            <w:tcW w:w="62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45F492" w14:textId="77777777" w:rsidR="00B318D4" w:rsidRPr="00B318D4" w:rsidRDefault="00B318D4" w:rsidP="00B318D4">
            <w:pPr>
              <w:spacing w:before="3"/>
              <w:rPr>
                <w:rFonts w:ascii="Arial" w:eastAsia="Arial" w:hAnsi="Arial" w:cs="Arial"/>
              </w:rPr>
            </w:pPr>
          </w:p>
        </w:tc>
      </w:tr>
      <w:tr w:rsidR="00B318D4" w:rsidRPr="00B318D4" w14:paraId="153F0CDB" w14:textId="77777777" w:rsidTr="00EF7B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3434B793" w14:textId="77777777" w:rsidR="00B318D4" w:rsidRPr="00B318D4" w:rsidRDefault="00B318D4" w:rsidP="00B318D4">
            <w:pPr>
              <w:spacing w:before="3"/>
              <w:rPr>
                <w:rFonts w:ascii="Arial" w:eastAsia="Arial" w:hAnsi="Arial" w:cs="Arial"/>
              </w:rPr>
            </w:pPr>
            <w:r w:rsidRPr="00B318D4">
              <w:rPr>
                <w:rFonts w:ascii="Arial" w:eastAsia="Arial" w:hAnsi="Arial" w:cs="Arial"/>
              </w:rPr>
              <w:t>Názov MU</w:t>
            </w:r>
          </w:p>
        </w:tc>
        <w:tc>
          <w:tcPr>
            <w:tcW w:w="62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73598B" w14:textId="77777777" w:rsidR="00B318D4" w:rsidRPr="00B318D4" w:rsidRDefault="00B318D4" w:rsidP="00B318D4">
            <w:pPr>
              <w:spacing w:before="3"/>
              <w:rPr>
                <w:rFonts w:ascii="Arial" w:eastAsia="Arial" w:hAnsi="Arial" w:cs="Arial"/>
              </w:rPr>
            </w:pPr>
          </w:p>
        </w:tc>
      </w:tr>
      <w:tr w:rsidR="00B318D4" w:rsidRPr="00B318D4" w14:paraId="65C14607" w14:textId="77777777" w:rsidTr="00EF7B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2EDCDB7E" w14:textId="77777777" w:rsidR="00B318D4" w:rsidRPr="00B318D4" w:rsidRDefault="00B318D4" w:rsidP="00B318D4">
            <w:pPr>
              <w:spacing w:before="3"/>
              <w:rPr>
                <w:rFonts w:ascii="Arial" w:eastAsia="Arial" w:hAnsi="Arial" w:cs="Arial"/>
              </w:rPr>
            </w:pPr>
            <w:r w:rsidRPr="00B318D4">
              <w:rPr>
                <w:rFonts w:ascii="Arial" w:eastAsia="Arial" w:hAnsi="Arial" w:cs="Arial"/>
              </w:rPr>
              <w:t>Merná jednotka</w:t>
            </w:r>
          </w:p>
        </w:tc>
        <w:tc>
          <w:tcPr>
            <w:tcW w:w="62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DD3182" w14:textId="77777777" w:rsidR="00B318D4" w:rsidRPr="00B318D4" w:rsidRDefault="00B318D4" w:rsidP="00B318D4">
            <w:pPr>
              <w:spacing w:before="3"/>
              <w:rPr>
                <w:rFonts w:ascii="Arial" w:eastAsia="Arial" w:hAnsi="Arial" w:cs="Arial"/>
              </w:rPr>
            </w:pPr>
          </w:p>
        </w:tc>
      </w:tr>
      <w:tr w:rsidR="00B318D4" w:rsidRPr="00B318D4" w14:paraId="44A98F43" w14:textId="77777777" w:rsidTr="00EF7B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42A879C5" w14:textId="77777777" w:rsidR="00B318D4" w:rsidRPr="00B318D4" w:rsidRDefault="00B318D4" w:rsidP="00B318D4">
            <w:pPr>
              <w:spacing w:before="3"/>
              <w:rPr>
                <w:rFonts w:ascii="Arial" w:eastAsia="Arial" w:hAnsi="Arial" w:cs="Arial"/>
              </w:rPr>
            </w:pPr>
            <w:r w:rsidRPr="00B318D4">
              <w:rPr>
                <w:rFonts w:ascii="Arial" w:eastAsia="Arial" w:hAnsi="Arial" w:cs="Arial"/>
              </w:rPr>
              <w:t>Hodnota (plánový stav)</w:t>
            </w:r>
          </w:p>
        </w:tc>
        <w:tc>
          <w:tcPr>
            <w:tcW w:w="62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5464BD" w14:textId="77777777" w:rsidR="00B318D4" w:rsidRPr="00B318D4" w:rsidRDefault="00B318D4" w:rsidP="00B318D4">
            <w:pPr>
              <w:spacing w:before="3"/>
              <w:rPr>
                <w:rFonts w:ascii="Arial" w:eastAsia="Arial" w:hAnsi="Arial" w:cs="Arial"/>
              </w:rPr>
            </w:pPr>
          </w:p>
        </w:tc>
      </w:tr>
      <w:tr w:rsidR="00B318D4" w:rsidRPr="00B318D4" w14:paraId="0D1A760C" w14:textId="77777777" w:rsidTr="00EF7B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37E9C6B2" w14:textId="1C000E30" w:rsidR="00B318D4" w:rsidRPr="00B318D4" w:rsidRDefault="00B318D4" w:rsidP="00B318D4">
            <w:pPr>
              <w:spacing w:before="3"/>
              <w:rPr>
                <w:rFonts w:ascii="Arial" w:eastAsia="Arial" w:hAnsi="Arial" w:cs="Arial"/>
                <w:vertAlign w:val="superscript"/>
              </w:rPr>
            </w:pPr>
            <w:r w:rsidRPr="00B318D4">
              <w:rPr>
                <w:rFonts w:ascii="Arial" w:eastAsia="Arial" w:hAnsi="Arial" w:cs="Arial"/>
              </w:rPr>
              <w:t>Hodnota (skutočný stav)</w:t>
            </w:r>
            <w:r w:rsidR="00E04CCD" w:rsidRPr="00E04CCD">
              <w:rPr>
                <w:rFonts w:ascii="Arial" w:eastAsia="Arial" w:hAnsi="Arial" w:cs="Arial"/>
                <w:vertAlign w:val="superscript"/>
              </w:rPr>
              <w:t>5</w:t>
            </w:r>
          </w:p>
        </w:tc>
        <w:tc>
          <w:tcPr>
            <w:tcW w:w="62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E786DD6" w14:textId="77777777" w:rsidR="00B318D4" w:rsidRPr="00B318D4" w:rsidRDefault="00B318D4" w:rsidP="00B318D4">
            <w:pPr>
              <w:spacing w:before="3"/>
              <w:rPr>
                <w:rFonts w:ascii="Arial" w:eastAsia="Arial" w:hAnsi="Arial" w:cs="Arial"/>
              </w:rPr>
            </w:pPr>
          </w:p>
        </w:tc>
      </w:tr>
      <w:tr w:rsidR="00B318D4" w:rsidRPr="00B318D4" w14:paraId="1240732D" w14:textId="77777777" w:rsidTr="00EF7B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4B2F72E4" w14:textId="77777777" w:rsidR="00B318D4" w:rsidRPr="00B318D4" w:rsidRDefault="00B318D4" w:rsidP="00B318D4">
            <w:pPr>
              <w:spacing w:before="3"/>
              <w:rPr>
                <w:rFonts w:ascii="Arial" w:eastAsia="Arial" w:hAnsi="Arial" w:cs="Arial"/>
              </w:rPr>
            </w:pPr>
            <w:r w:rsidRPr="00B318D4">
              <w:rPr>
                <w:rFonts w:ascii="Arial" w:eastAsia="Arial" w:hAnsi="Arial" w:cs="Arial"/>
              </w:rPr>
              <w:t>Rozpočtová položka</w:t>
            </w:r>
          </w:p>
        </w:tc>
        <w:tc>
          <w:tcPr>
            <w:tcW w:w="62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576812" w14:textId="77777777" w:rsidR="00B318D4" w:rsidRPr="00B318D4" w:rsidRDefault="00B318D4" w:rsidP="00B318D4">
            <w:pPr>
              <w:spacing w:before="3"/>
              <w:rPr>
                <w:rFonts w:ascii="Arial" w:eastAsia="Arial" w:hAnsi="Arial" w:cs="Arial"/>
              </w:rPr>
            </w:pPr>
          </w:p>
        </w:tc>
      </w:tr>
      <w:tr w:rsidR="00B318D4" w:rsidRPr="00B318D4" w14:paraId="335F409D" w14:textId="77777777" w:rsidTr="00EF7B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4D8F49E8" w14:textId="492D11EA" w:rsidR="00B318D4" w:rsidRPr="00B318D4" w:rsidRDefault="00B318D4" w:rsidP="00B318D4">
            <w:pPr>
              <w:spacing w:before="3"/>
              <w:rPr>
                <w:rFonts w:ascii="Arial" w:eastAsia="Arial" w:hAnsi="Arial" w:cs="Arial"/>
                <w:vertAlign w:val="superscript"/>
              </w:rPr>
            </w:pPr>
            <w:r w:rsidRPr="00B318D4">
              <w:rPr>
                <w:rFonts w:ascii="Arial" w:eastAsia="Arial" w:hAnsi="Arial" w:cs="Arial"/>
              </w:rPr>
              <w:t>Miera plnenia MU v %</w:t>
            </w:r>
            <w:r w:rsidR="00E04CCD" w:rsidRPr="00E04CCD">
              <w:rPr>
                <w:rFonts w:ascii="Arial" w:eastAsia="Arial" w:hAnsi="Arial" w:cs="Arial"/>
                <w:vertAlign w:val="superscript"/>
              </w:rPr>
              <w:t>5</w:t>
            </w:r>
          </w:p>
        </w:tc>
        <w:tc>
          <w:tcPr>
            <w:tcW w:w="62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132AD7" w14:textId="77777777" w:rsidR="00B318D4" w:rsidRPr="00B318D4" w:rsidRDefault="00B318D4" w:rsidP="00B318D4">
            <w:pPr>
              <w:spacing w:before="3"/>
              <w:rPr>
                <w:rFonts w:ascii="Arial" w:eastAsia="Arial" w:hAnsi="Arial" w:cs="Arial"/>
              </w:rPr>
            </w:pPr>
          </w:p>
        </w:tc>
      </w:tr>
      <w:tr w:rsidR="00B318D4" w:rsidRPr="00B318D4" w14:paraId="453E6817" w14:textId="77777777" w:rsidTr="00EF7B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35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83E9DF3" w14:textId="77777777" w:rsidR="00B318D4" w:rsidRPr="00B318D4" w:rsidRDefault="00B318D4" w:rsidP="00B318D4">
            <w:pPr>
              <w:spacing w:before="3"/>
              <w:rPr>
                <w:rFonts w:ascii="Arial" w:eastAsia="Arial" w:hAnsi="Arial" w:cs="Arial"/>
              </w:rPr>
            </w:pPr>
          </w:p>
        </w:tc>
      </w:tr>
      <w:tr w:rsidR="00B318D4" w:rsidRPr="00B318D4" w14:paraId="77AEF62E" w14:textId="77777777" w:rsidTr="00EF7B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062C1B04" w14:textId="77777777" w:rsidR="00B318D4" w:rsidRPr="00B318D4" w:rsidRDefault="00B318D4" w:rsidP="00B318D4">
            <w:pPr>
              <w:spacing w:before="3"/>
              <w:rPr>
                <w:rFonts w:ascii="Arial" w:eastAsia="Arial" w:hAnsi="Arial" w:cs="Arial"/>
              </w:rPr>
            </w:pPr>
            <w:r w:rsidRPr="00B318D4">
              <w:rPr>
                <w:rFonts w:ascii="Arial" w:eastAsia="Arial" w:hAnsi="Arial" w:cs="Arial"/>
              </w:rPr>
              <w:t>Kód MU</w:t>
            </w:r>
          </w:p>
        </w:tc>
        <w:tc>
          <w:tcPr>
            <w:tcW w:w="62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152811" w14:textId="77777777" w:rsidR="00B318D4" w:rsidRPr="00B318D4" w:rsidRDefault="00B318D4" w:rsidP="00B318D4">
            <w:pPr>
              <w:spacing w:before="3"/>
              <w:rPr>
                <w:rFonts w:ascii="Arial" w:eastAsia="Arial" w:hAnsi="Arial" w:cs="Arial"/>
              </w:rPr>
            </w:pPr>
          </w:p>
        </w:tc>
      </w:tr>
      <w:tr w:rsidR="00B318D4" w:rsidRPr="00B318D4" w14:paraId="1B5807A7" w14:textId="77777777" w:rsidTr="00EF7B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0E273308" w14:textId="77777777" w:rsidR="00B318D4" w:rsidRPr="00B318D4" w:rsidRDefault="00B318D4" w:rsidP="00B318D4">
            <w:pPr>
              <w:spacing w:before="3"/>
              <w:rPr>
                <w:rFonts w:ascii="Arial" w:eastAsia="Arial" w:hAnsi="Arial" w:cs="Arial"/>
              </w:rPr>
            </w:pPr>
            <w:r w:rsidRPr="00B318D4">
              <w:rPr>
                <w:rFonts w:ascii="Arial" w:eastAsia="Arial" w:hAnsi="Arial" w:cs="Arial"/>
              </w:rPr>
              <w:t>Názov MU</w:t>
            </w:r>
          </w:p>
        </w:tc>
        <w:tc>
          <w:tcPr>
            <w:tcW w:w="62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DD782D" w14:textId="77777777" w:rsidR="00B318D4" w:rsidRPr="00B318D4" w:rsidRDefault="00B318D4" w:rsidP="00B318D4">
            <w:pPr>
              <w:spacing w:before="3"/>
              <w:rPr>
                <w:rFonts w:ascii="Arial" w:eastAsia="Arial" w:hAnsi="Arial" w:cs="Arial"/>
              </w:rPr>
            </w:pPr>
          </w:p>
        </w:tc>
      </w:tr>
      <w:tr w:rsidR="00B318D4" w:rsidRPr="00B318D4" w14:paraId="43D62ED7" w14:textId="77777777" w:rsidTr="00EF7B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1B2A5914" w14:textId="77777777" w:rsidR="00B318D4" w:rsidRPr="00B318D4" w:rsidRDefault="00B318D4" w:rsidP="00B318D4">
            <w:pPr>
              <w:spacing w:before="3"/>
              <w:rPr>
                <w:rFonts w:ascii="Arial" w:eastAsia="Arial" w:hAnsi="Arial" w:cs="Arial"/>
              </w:rPr>
            </w:pPr>
            <w:r w:rsidRPr="00B318D4">
              <w:rPr>
                <w:rFonts w:ascii="Arial" w:eastAsia="Arial" w:hAnsi="Arial" w:cs="Arial"/>
              </w:rPr>
              <w:t>Merná jednotka</w:t>
            </w:r>
          </w:p>
        </w:tc>
        <w:tc>
          <w:tcPr>
            <w:tcW w:w="62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2A80BB6" w14:textId="77777777" w:rsidR="00B318D4" w:rsidRPr="00B318D4" w:rsidRDefault="00B318D4" w:rsidP="00B318D4">
            <w:pPr>
              <w:spacing w:before="3"/>
              <w:rPr>
                <w:rFonts w:ascii="Arial" w:eastAsia="Arial" w:hAnsi="Arial" w:cs="Arial"/>
              </w:rPr>
            </w:pPr>
          </w:p>
        </w:tc>
      </w:tr>
      <w:tr w:rsidR="00B318D4" w:rsidRPr="00B318D4" w14:paraId="2CACA960" w14:textId="77777777" w:rsidTr="00EF7B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0ACFD343" w14:textId="77777777" w:rsidR="00B318D4" w:rsidRPr="00B318D4" w:rsidRDefault="00B318D4" w:rsidP="00B318D4">
            <w:pPr>
              <w:spacing w:before="3"/>
              <w:rPr>
                <w:rFonts w:ascii="Arial" w:eastAsia="Arial" w:hAnsi="Arial" w:cs="Arial"/>
              </w:rPr>
            </w:pPr>
            <w:r w:rsidRPr="00B318D4">
              <w:rPr>
                <w:rFonts w:ascii="Arial" w:eastAsia="Arial" w:hAnsi="Arial" w:cs="Arial"/>
              </w:rPr>
              <w:t>Hodnota (plánový stav)</w:t>
            </w:r>
          </w:p>
        </w:tc>
        <w:tc>
          <w:tcPr>
            <w:tcW w:w="62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1E86D0E" w14:textId="77777777" w:rsidR="00B318D4" w:rsidRPr="00B318D4" w:rsidRDefault="00B318D4" w:rsidP="00B318D4">
            <w:pPr>
              <w:spacing w:before="3"/>
              <w:rPr>
                <w:rFonts w:ascii="Arial" w:eastAsia="Arial" w:hAnsi="Arial" w:cs="Arial"/>
              </w:rPr>
            </w:pPr>
          </w:p>
        </w:tc>
      </w:tr>
      <w:tr w:rsidR="00B318D4" w:rsidRPr="00B318D4" w14:paraId="035B3F12" w14:textId="77777777" w:rsidTr="00EF7B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76EA81F1" w14:textId="61152CFA" w:rsidR="00B318D4" w:rsidRPr="00B318D4" w:rsidRDefault="00B318D4" w:rsidP="00B318D4">
            <w:pPr>
              <w:spacing w:before="3"/>
              <w:rPr>
                <w:rFonts w:ascii="Arial" w:eastAsia="Arial" w:hAnsi="Arial" w:cs="Arial"/>
                <w:vertAlign w:val="superscript"/>
              </w:rPr>
            </w:pPr>
            <w:r w:rsidRPr="00B318D4">
              <w:rPr>
                <w:rFonts w:ascii="Arial" w:eastAsia="Arial" w:hAnsi="Arial" w:cs="Arial"/>
              </w:rPr>
              <w:t>Hodnota (skutočný stav)</w:t>
            </w:r>
            <w:r w:rsidR="00E04CCD" w:rsidRPr="00E04CCD">
              <w:rPr>
                <w:rFonts w:ascii="Arial" w:eastAsia="Arial" w:hAnsi="Arial" w:cs="Arial"/>
                <w:vertAlign w:val="superscript"/>
              </w:rPr>
              <w:t>5</w:t>
            </w:r>
          </w:p>
        </w:tc>
        <w:tc>
          <w:tcPr>
            <w:tcW w:w="62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87F1FD" w14:textId="77777777" w:rsidR="00B318D4" w:rsidRPr="00B318D4" w:rsidRDefault="00B318D4" w:rsidP="00B318D4">
            <w:pPr>
              <w:spacing w:before="3"/>
              <w:rPr>
                <w:rFonts w:ascii="Arial" w:eastAsia="Arial" w:hAnsi="Arial" w:cs="Arial"/>
              </w:rPr>
            </w:pPr>
          </w:p>
        </w:tc>
      </w:tr>
      <w:tr w:rsidR="00B318D4" w:rsidRPr="00B318D4" w14:paraId="41F1DF7F" w14:textId="77777777" w:rsidTr="00EF7B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5E8F45F1" w14:textId="77777777" w:rsidR="00B318D4" w:rsidRPr="00B318D4" w:rsidRDefault="00B318D4" w:rsidP="00B318D4">
            <w:pPr>
              <w:spacing w:before="3"/>
              <w:rPr>
                <w:rFonts w:ascii="Arial" w:eastAsia="Arial" w:hAnsi="Arial" w:cs="Arial"/>
              </w:rPr>
            </w:pPr>
            <w:r w:rsidRPr="00B318D4">
              <w:rPr>
                <w:rFonts w:ascii="Arial" w:eastAsia="Arial" w:hAnsi="Arial" w:cs="Arial"/>
              </w:rPr>
              <w:t>Rozpočtová položka</w:t>
            </w:r>
          </w:p>
        </w:tc>
        <w:tc>
          <w:tcPr>
            <w:tcW w:w="62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7B156E" w14:textId="77777777" w:rsidR="00B318D4" w:rsidRPr="00B318D4" w:rsidRDefault="00B318D4" w:rsidP="00B318D4">
            <w:pPr>
              <w:spacing w:before="3"/>
              <w:rPr>
                <w:rFonts w:ascii="Arial" w:eastAsia="Arial" w:hAnsi="Arial" w:cs="Arial"/>
              </w:rPr>
            </w:pPr>
          </w:p>
        </w:tc>
      </w:tr>
      <w:tr w:rsidR="00B318D4" w:rsidRPr="00B318D4" w14:paraId="2DF8C6B2" w14:textId="77777777" w:rsidTr="00EF7B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7717F05D" w14:textId="046B4D0A" w:rsidR="00B318D4" w:rsidRPr="00B318D4" w:rsidRDefault="00B318D4" w:rsidP="00B318D4">
            <w:pPr>
              <w:spacing w:before="3"/>
              <w:rPr>
                <w:rFonts w:ascii="Arial" w:eastAsia="Arial" w:hAnsi="Arial" w:cs="Arial"/>
                <w:vertAlign w:val="superscript"/>
              </w:rPr>
            </w:pPr>
            <w:r w:rsidRPr="00B318D4">
              <w:rPr>
                <w:rFonts w:ascii="Arial" w:eastAsia="Arial" w:hAnsi="Arial" w:cs="Arial"/>
              </w:rPr>
              <w:t>Miera plnenia MU v %</w:t>
            </w:r>
            <w:r w:rsidR="00E04CCD" w:rsidRPr="00E04CCD">
              <w:rPr>
                <w:rFonts w:ascii="Arial" w:eastAsia="Arial" w:hAnsi="Arial" w:cs="Arial"/>
                <w:vertAlign w:val="superscript"/>
              </w:rPr>
              <w:t>5</w:t>
            </w:r>
          </w:p>
        </w:tc>
        <w:tc>
          <w:tcPr>
            <w:tcW w:w="62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6D08D5" w14:textId="77777777" w:rsidR="00B318D4" w:rsidRPr="00B318D4" w:rsidRDefault="00B318D4" w:rsidP="00B318D4">
            <w:pPr>
              <w:spacing w:before="3"/>
              <w:rPr>
                <w:rFonts w:ascii="Arial" w:eastAsia="Arial" w:hAnsi="Arial" w:cs="Arial"/>
              </w:rPr>
            </w:pPr>
          </w:p>
        </w:tc>
      </w:tr>
    </w:tbl>
    <w:p w14:paraId="3BEB631F" w14:textId="77777777" w:rsidR="00B318D4" w:rsidRDefault="00B318D4" w:rsidP="00B318D4"/>
    <w:tbl>
      <w:tblPr>
        <w:tblStyle w:val="Mriekatabuky3"/>
        <w:tblW w:w="0" w:type="auto"/>
        <w:tblInd w:w="269" w:type="dxa"/>
        <w:tblLook w:val="04A0" w:firstRow="1" w:lastRow="0" w:firstColumn="1" w:lastColumn="0" w:noHBand="0" w:noVBand="1"/>
      </w:tblPr>
      <w:tblGrid>
        <w:gridCol w:w="9339"/>
      </w:tblGrid>
      <w:tr w:rsidR="00B318D4" w:rsidRPr="00B318D4" w14:paraId="38254C87" w14:textId="77777777" w:rsidTr="00EF7BE8">
        <w:tc>
          <w:tcPr>
            <w:tcW w:w="9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5046688A" w14:textId="3FD76DBD" w:rsidR="00B318D4" w:rsidRPr="00B318D4" w:rsidRDefault="00B318D4" w:rsidP="00B318D4">
            <w:pPr>
              <w:spacing w:before="3"/>
              <w:jc w:val="center"/>
              <w:rPr>
                <w:rFonts w:ascii="Arial" w:eastAsia="Arial" w:hAnsi="Arial" w:cs="Arial"/>
                <w:lang w:val="sk-SK"/>
              </w:rPr>
            </w:pPr>
            <w:r w:rsidRPr="00B318D4">
              <w:rPr>
                <w:rFonts w:ascii="Arial" w:eastAsia="Arial" w:hAnsi="Arial" w:cs="Arial"/>
                <w:lang w:val="sk-SK"/>
              </w:rPr>
              <w:t>E.1 Identifikované problémy, riziká alebo odchýlky Projektu vyskytujúce  sa pri jeho Realizácii</w:t>
            </w:r>
            <w:r w:rsidR="00E04CCD">
              <w:rPr>
                <w:rStyle w:val="Odkaznapoznmkupodiarou"/>
                <w:rFonts w:ascii="Arial" w:eastAsia="Arial" w:hAnsi="Arial" w:cs="Arial"/>
                <w:lang w:val="sk-SK"/>
              </w:rPr>
              <w:footnoteReference w:id="7"/>
            </w:r>
          </w:p>
        </w:tc>
      </w:tr>
      <w:tr w:rsidR="00B318D4" w:rsidRPr="00B318D4" w14:paraId="2E4B2569" w14:textId="77777777" w:rsidTr="00EF7BE8">
        <w:tc>
          <w:tcPr>
            <w:tcW w:w="9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F59B15" w14:textId="77777777" w:rsidR="00B318D4" w:rsidRPr="00B318D4" w:rsidRDefault="00B318D4" w:rsidP="00B318D4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B318D4" w:rsidRPr="00B318D4" w14:paraId="1CB11503" w14:textId="77777777" w:rsidTr="00EF7BE8">
        <w:tc>
          <w:tcPr>
            <w:tcW w:w="9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13E6EA24" w14:textId="77777777" w:rsidR="00B318D4" w:rsidRPr="00B318D4" w:rsidRDefault="00B318D4" w:rsidP="00B318D4">
            <w:pPr>
              <w:spacing w:before="3"/>
              <w:jc w:val="center"/>
              <w:rPr>
                <w:rFonts w:ascii="Arial" w:eastAsia="Arial" w:hAnsi="Arial" w:cs="Arial"/>
                <w:lang w:val="pl-PL"/>
              </w:rPr>
            </w:pPr>
            <w:r w:rsidRPr="00B318D4">
              <w:rPr>
                <w:rFonts w:ascii="Arial" w:eastAsia="Arial" w:hAnsi="Arial" w:cs="Arial"/>
                <w:lang w:val="pl-PL"/>
              </w:rPr>
              <w:t>E.2 Opatrenia na ich riešenie</w:t>
            </w:r>
          </w:p>
        </w:tc>
      </w:tr>
      <w:tr w:rsidR="00B318D4" w:rsidRPr="00B318D4" w14:paraId="5314A075" w14:textId="77777777" w:rsidTr="00EF7BE8">
        <w:tc>
          <w:tcPr>
            <w:tcW w:w="9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7FD4D4" w14:textId="77777777" w:rsidR="00B318D4" w:rsidRPr="00B318D4" w:rsidRDefault="00B318D4" w:rsidP="00B318D4">
            <w:pPr>
              <w:spacing w:before="3"/>
              <w:rPr>
                <w:rFonts w:ascii="Arial" w:eastAsia="Arial" w:hAnsi="Arial" w:cs="Arial"/>
                <w:lang w:val="pl-PL"/>
              </w:rPr>
            </w:pPr>
          </w:p>
        </w:tc>
      </w:tr>
    </w:tbl>
    <w:p w14:paraId="595C815E" w14:textId="77777777" w:rsidR="00B318D4" w:rsidRPr="00B318D4" w:rsidRDefault="00B318D4" w:rsidP="00B318D4">
      <w:pPr>
        <w:widowControl w:val="0"/>
        <w:autoSpaceDE w:val="0"/>
        <w:autoSpaceDN w:val="0"/>
        <w:spacing w:after="0" w:line="240" w:lineRule="auto"/>
        <w:rPr>
          <w:rFonts w:ascii="Times New Roman" w:eastAsia="Arial" w:hAnsi="Arial" w:cs="Arial"/>
          <w:sz w:val="24"/>
        </w:rPr>
      </w:pPr>
    </w:p>
    <w:tbl>
      <w:tblPr>
        <w:tblStyle w:val="Mriekatabuky3"/>
        <w:tblW w:w="0" w:type="auto"/>
        <w:tblInd w:w="269" w:type="dxa"/>
        <w:tblLook w:val="04A0" w:firstRow="1" w:lastRow="0" w:firstColumn="1" w:lastColumn="0" w:noHBand="0" w:noVBand="1"/>
      </w:tblPr>
      <w:tblGrid>
        <w:gridCol w:w="9339"/>
      </w:tblGrid>
      <w:tr w:rsidR="00B318D4" w:rsidRPr="00B318D4" w14:paraId="29C67B64" w14:textId="77777777" w:rsidTr="00EF7BE8">
        <w:tc>
          <w:tcPr>
            <w:tcW w:w="9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4CDBDD52" w14:textId="15C605C5" w:rsidR="00B318D4" w:rsidRPr="00B318D4" w:rsidRDefault="00B318D4" w:rsidP="00B318D4">
            <w:pPr>
              <w:spacing w:before="3"/>
              <w:jc w:val="center"/>
              <w:rPr>
                <w:rFonts w:ascii="Arial" w:eastAsia="Arial" w:hAnsi="Arial" w:cs="Arial"/>
                <w:lang w:val="pl-PL"/>
              </w:rPr>
            </w:pPr>
            <w:bookmarkStart w:id="0" w:name="_Hlk194915278"/>
            <w:r w:rsidRPr="00B318D4">
              <w:rPr>
                <w:rFonts w:ascii="Arial" w:eastAsia="Arial" w:hAnsi="Arial" w:cs="Arial"/>
                <w:lang w:val="pl-PL"/>
              </w:rPr>
              <w:lastRenderedPageBreak/>
              <w:t xml:space="preserve">F </w:t>
            </w:r>
            <w:r w:rsidR="00900127">
              <w:rPr>
                <w:rFonts w:ascii="Arial" w:eastAsia="Arial" w:hAnsi="Arial" w:cs="Arial"/>
                <w:lang w:val="pl-PL"/>
              </w:rPr>
              <w:t>Údaje o p</w:t>
            </w:r>
            <w:r w:rsidRPr="00B318D4">
              <w:rPr>
                <w:rFonts w:ascii="Arial" w:eastAsia="Arial" w:hAnsi="Arial" w:cs="Arial"/>
                <w:lang w:val="pl-PL"/>
              </w:rPr>
              <w:t>ublicit</w:t>
            </w:r>
            <w:r w:rsidR="00900127">
              <w:rPr>
                <w:rFonts w:ascii="Arial" w:eastAsia="Arial" w:hAnsi="Arial" w:cs="Arial"/>
                <w:lang w:val="pl-PL"/>
              </w:rPr>
              <w:t>e</w:t>
            </w:r>
            <w:r w:rsidRPr="00B318D4">
              <w:rPr>
                <w:rFonts w:ascii="Arial" w:eastAsia="Arial" w:hAnsi="Arial" w:cs="Arial"/>
                <w:lang w:val="pl-PL"/>
              </w:rPr>
              <w:t xml:space="preserve"> a informovanos</w:t>
            </w:r>
            <w:r w:rsidR="00900127">
              <w:rPr>
                <w:rFonts w:ascii="Arial" w:eastAsia="Arial" w:hAnsi="Arial" w:cs="Arial"/>
                <w:lang w:val="pl-PL"/>
              </w:rPr>
              <w:t>ti</w:t>
            </w:r>
            <w:r w:rsidRPr="00B318D4">
              <w:rPr>
                <w:rFonts w:ascii="Arial" w:eastAsia="Arial" w:hAnsi="Arial" w:cs="Arial"/>
                <w:lang w:val="pl-PL"/>
              </w:rPr>
              <w:t xml:space="preserve"> o Projekte</w:t>
            </w:r>
            <w:r w:rsidR="00E04CCD">
              <w:rPr>
                <w:rStyle w:val="Odkaznapoznmkupodiarou"/>
                <w:rFonts w:ascii="Arial" w:eastAsia="Arial" w:hAnsi="Arial" w:cs="Arial"/>
                <w:lang w:val="pl-PL"/>
              </w:rPr>
              <w:footnoteReference w:id="8"/>
            </w:r>
          </w:p>
        </w:tc>
      </w:tr>
      <w:tr w:rsidR="00B318D4" w:rsidRPr="00B318D4" w14:paraId="2E2130BF" w14:textId="77777777" w:rsidTr="00EF7BE8">
        <w:tc>
          <w:tcPr>
            <w:tcW w:w="9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7874AF" w14:textId="77777777" w:rsidR="00B318D4" w:rsidRPr="00B318D4" w:rsidRDefault="00B318D4" w:rsidP="00B318D4">
            <w:pPr>
              <w:spacing w:before="3"/>
              <w:rPr>
                <w:rFonts w:ascii="Arial" w:eastAsia="Arial" w:hAnsi="Arial" w:cs="Arial"/>
                <w:lang w:val="pl-PL"/>
              </w:rPr>
            </w:pPr>
          </w:p>
        </w:tc>
      </w:tr>
      <w:bookmarkEnd w:id="0"/>
    </w:tbl>
    <w:p w14:paraId="4A57DAB0" w14:textId="77777777" w:rsidR="00B318D4" w:rsidRPr="00B318D4" w:rsidRDefault="00B318D4" w:rsidP="00B318D4">
      <w:pPr>
        <w:widowControl w:val="0"/>
        <w:tabs>
          <w:tab w:val="left" w:pos="1256"/>
        </w:tabs>
        <w:autoSpaceDE w:val="0"/>
        <w:autoSpaceDN w:val="0"/>
        <w:spacing w:after="0" w:line="240" w:lineRule="auto"/>
        <w:rPr>
          <w:rFonts w:ascii="Times New Roman" w:eastAsia="Arial" w:hAnsi="Arial" w:cs="Arial"/>
          <w:sz w:val="24"/>
        </w:rPr>
      </w:pPr>
    </w:p>
    <w:tbl>
      <w:tblPr>
        <w:tblStyle w:val="Mriekatabuky3"/>
        <w:tblW w:w="0" w:type="auto"/>
        <w:tblInd w:w="269" w:type="dxa"/>
        <w:tblLook w:val="04A0" w:firstRow="1" w:lastRow="0" w:firstColumn="1" w:lastColumn="0" w:noHBand="0" w:noVBand="1"/>
      </w:tblPr>
      <w:tblGrid>
        <w:gridCol w:w="9339"/>
      </w:tblGrid>
      <w:tr w:rsidR="00B318D4" w:rsidRPr="00B318D4" w14:paraId="2EF43EA0" w14:textId="77777777" w:rsidTr="00EF7BE8">
        <w:tc>
          <w:tcPr>
            <w:tcW w:w="9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276D80D5" w14:textId="77777777" w:rsidR="00B318D4" w:rsidRPr="00B318D4" w:rsidRDefault="00B318D4" w:rsidP="00B318D4">
            <w:pPr>
              <w:spacing w:before="3"/>
              <w:jc w:val="center"/>
              <w:rPr>
                <w:rFonts w:ascii="Arial" w:eastAsia="Arial" w:hAnsi="Arial" w:cs="Arial"/>
                <w:lang w:val="pl-PL"/>
              </w:rPr>
            </w:pPr>
            <w:r w:rsidRPr="00B318D4">
              <w:rPr>
                <w:rFonts w:ascii="Arial" w:eastAsia="Arial" w:hAnsi="Arial" w:cs="Arial"/>
                <w:lang w:val="pl-PL"/>
              </w:rPr>
              <w:t xml:space="preserve">G </w:t>
            </w:r>
            <w:r w:rsidR="00900127">
              <w:rPr>
                <w:rFonts w:ascii="Arial" w:eastAsia="Arial" w:hAnsi="Arial" w:cs="Arial"/>
                <w:lang w:val="pl-PL"/>
              </w:rPr>
              <w:t>Údaje o v</w:t>
            </w:r>
            <w:r w:rsidRPr="00B318D4">
              <w:rPr>
                <w:rFonts w:ascii="Arial" w:eastAsia="Arial" w:hAnsi="Arial" w:cs="Arial"/>
                <w:lang w:val="pl-PL"/>
              </w:rPr>
              <w:t>erejn</w:t>
            </w:r>
            <w:r w:rsidR="00900127">
              <w:rPr>
                <w:rFonts w:ascii="Arial" w:eastAsia="Arial" w:hAnsi="Arial" w:cs="Arial"/>
                <w:lang w:val="pl-PL"/>
              </w:rPr>
              <w:t>ých</w:t>
            </w:r>
            <w:r w:rsidRPr="00B318D4">
              <w:rPr>
                <w:rFonts w:ascii="Arial" w:eastAsia="Arial" w:hAnsi="Arial" w:cs="Arial"/>
                <w:lang w:val="pl-PL"/>
              </w:rPr>
              <w:t xml:space="preserve"> obstarávania</w:t>
            </w:r>
            <w:r w:rsidR="00900127">
              <w:rPr>
                <w:rFonts w:ascii="Arial" w:eastAsia="Arial" w:hAnsi="Arial" w:cs="Arial"/>
                <w:lang w:val="pl-PL"/>
              </w:rPr>
              <w:t>ch týkajúcich sa</w:t>
            </w:r>
            <w:r w:rsidRPr="00B318D4">
              <w:rPr>
                <w:rFonts w:ascii="Arial" w:eastAsia="Arial" w:hAnsi="Arial" w:cs="Arial"/>
                <w:lang w:val="pl-PL"/>
              </w:rPr>
              <w:t xml:space="preserve"> Projektu</w:t>
            </w:r>
          </w:p>
        </w:tc>
      </w:tr>
      <w:tr w:rsidR="00B318D4" w:rsidRPr="00B318D4" w14:paraId="5F4CD776" w14:textId="77777777" w:rsidTr="00EF7BE8">
        <w:tc>
          <w:tcPr>
            <w:tcW w:w="9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135265" w14:textId="77777777" w:rsidR="00B318D4" w:rsidRPr="00B318D4" w:rsidRDefault="00B318D4" w:rsidP="00B318D4">
            <w:pPr>
              <w:spacing w:before="3"/>
              <w:rPr>
                <w:rFonts w:ascii="Arial" w:eastAsia="Arial" w:hAnsi="Arial" w:cs="Arial"/>
                <w:lang w:val="pl-PL"/>
              </w:rPr>
            </w:pPr>
          </w:p>
        </w:tc>
      </w:tr>
    </w:tbl>
    <w:p w14:paraId="21F2C3ED" w14:textId="77777777" w:rsidR="00B318D4" w:rsidRPr="00B318D4" w:rsidRDefault="00B318D4" w:rsidP="00B318D4">
      <w:pPr>
        <w:widowControl w:val="0"/>
        <w:tabs>
          <w:tab w:val="left" w:pos="1256"/>
        </w:tabs>
        <w:autoSpaceDE w:val="0"/>
        <w:autoSpaceDN w:val="0"/>
        <w:spacing w:after="0" w:line="240" w:lineRule="auto"/>
        <w:rPr>
          <w:rFonts w:ascii="Times New Roman" w:eastAsia="Arial" w:hAnsi="Arial" w:cs="Arial"/>
          <w:sz w:val="24"/>
        </w:rPr>
      </w:pPr>
    </w:p>
    <w:tbl>
      <w:tblPr>
        <w:tblStyle w:val="Mriekatabuky3"/>
        <w:tblW w:w="0" w:type="auto"/>
        <w:tblInd w:w="269" w:type="dxa"/>
        <w:tblLook w:val="04A0" w:firstRow="1" w:lastRow="0" w:firstColumn="1" w:lastColumn="0" w:noHBand="0" w:noVBand="1"/>
      </w:tblPr>
      <w:tblGrid>
        <w:gridCol w:w="9339"/>
      </w:tblGrid>
      <w:tr w:rsidR="00B318D4" w:rsidRPr="00B318D4" w14:paraId="078493FA" w14:textId="77777777" w:rsidTr="00EF7BE8">
        <w:tc>
          <w:tcPr>
            <w:tcW w:w="9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795330D0" w14:textId="5F6F77AF" w:rsidR="00B318D4" w:rsidRPr="00B318D4" w:rsidRDefault="00B318D4" w:rsidP="00B318D4">
            <w:pPr>
              <w:spacing w:before="3"/>
              <w:jc w:val="center"/>
              <w:rPr>
                <w:rFonts w:ascii="Arial" w:eastAsia="Arial" w:hAnsi="Arial" w:cs="Arial"/>
              </w:rPr>
            </w:pPr>
            <w:bookmarkStart w:id="1" w:name="_Hlk194915234"/>
            <w:r w:rsidRPr="00B318D4">
              <w:rPr>
                <w:rFonts w:ascii="Arial" w:eastAsia="Arial" w:hAnsi="Arial" w:cs="Arial"/>
              </w:rPr>
              <w:t>H Zoznam príloh</w:t>
            </w:r>
            <w:r w:rsidR="00E04CCD">
              <w:rPr>
                <w:rStyle w:val="Odkaznapoznmkupodiarou"/>
                <w:rFonts w:ascii="Arial" w:eastAsia="Arial" w:hAnsi="Arial" w:cs="Arial"/>
              </w:rPr>
              <w:footnoteReference w:id="9"/>
            </w:r>
          </w:p>
        </w:tc>
      </w:tr>
      <w:tr w:rsidR="00B318D4" w:rsidRPr="00B318D4" w14:paraId="62966901" w14:textId="77777777" w:rsidTr="00EF7BE8">
        <w:tc>
          <w:tcPr>
            <w:tcW w:w="9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2D8D67" w14:textId="77777777" w:rsidR="00B318D4" w:rsidRPr="00B318D4" w:rsidRDefault="00B318D4" w:rsidP="00B318D4">
            <w:pPr>
              <w:spacing w:before="3"/>
              <w:rPr>
                <w:rFonts w:ascii="Arial" w:eastAsia="Arial" w:hAnsi="Arial" w:cs="Arial"/>
              </w:rPr>
            </w:pPr>
          </w:p>
        </w:tc>
      </w:tr>
      <w:bookmarkEnd w:id="1"/>
    </w:tbl>
    <w:p w14:paraId="3F473B3B" w14:textId="77777777" w:rsidR="00B318D4" w:rsidRDefault="00B318D4" w:rsidP="00B318D4"/>
    <w:p w14:paraId="2AB8278B" w14:textId="77777777" w:rsidR="00B318D4" w:rsidRPr="008951D7" w:rsidRDefault="00B318D4" w:rsidP="00B318D4">
      <w:pPr>
        <w:widowControl w:val="0"/>
        <w:autoSpaceDE w:val="0"/>
        <w:autoSpaceDN w:val="0"/>
        <w:spacing w:before="1" w:after="0" w:line="240" w:lineRule="auto"/>
        <w:contextualSpacing/>
        <w:jc w:val="center"/>
        <w:rPr>
          <w:rFonts w:ascii="Arial" w:eastAsia="Arial" w:hAnsi="Arial" w:cs="Arial"/>
          <w:b/>
          <w:bCs/>
        </w:rPr>
      </w:pPr>
      <w:r w:rsidRPr="008951D7">
        <w:rPr>
          <w:rFonts w:ascii="Arial" w:eastAsia="Arial" w:hAnsi="Arial" w:cs="Arial"/>
          <w:b/>
          <w:bCs/>
        </w:rPr>
        <w:t>Potvrdzujem, že všetky informácie obsiahnuté v tomto dokumente, v jeho prílohách a ďalších priložených dokumentoch sú pravdivé.</w:t>
      </w:r>
    </w:p>
    <w:p w14:paraId="75D1C28E" w14:textId="77777777" w:rsidR="00B318D4" w:rsidRPr="008951D7" w:rsidRDefault="00B318D4" w:rsidP="00B318D4">
      <w:pPr>
        <w:widowControl w:val="0"/>
        <w:autoSpaceDE w:val="0"/>
        <w:autoSpaceDN w:val="0"/>
        <w:spacing w:after="0" w:line="240" w:lineRule="auto"/>
        <w:contextualSpacing/>
        <w:rPr>
          <w:rFonts w:ascii="Times New Roman" w:eastAsia="Arial" w:hAnsi="Arial" w:cs="Arial"/>
          <w:sz w:val="24"/>
        </w:rPr>
      </w:pPr>
    </w:p>
    <w:tbl>
      <w:tblPr>
        <w:tblStyle w:val="Mriekatabuky3"/>
        <w:tblW w:w="0" w:type="auto"/>
        <w:tblInd w:w="26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660"/>
        <w:gridCol w:w="4679"/>
      </w:tblGrid>
      <w:tr w:rsidR="00B318D4" w:rsidRPr="008951D7" w14:paraId="22656B84" w14:textId="77777777" w:rsidTr="00EF7BE8">
        <w:tc>
          <w:tcPr>
            <w:tcW w:w="4666" w:type="dxa"/>
          </w:tcPr>
          <w:p w14:paraId="0B21B13C" w14:textId="77777777" w:rsidR="00B318D4" w:rsidRPr="008951D7" w:rsidRDefault="00B318D4" w:rsidP="00EF7BE8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>Titul, meno, priezvisko (štatutárny zástupca/</w:t>
            </w:r>
          </w:p>
          <w:p w14:paraId="2698F0CA" w14:textId="77777777" w:rsidR="00B318D4" w:rsidRPr="008951D7" w:rsidRDefault="00B318D4" w:rsidP="00EF7BE8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>splnomocnená osoba) :</w:t>
            </w:r>
          </w:p>
        </w:tc>
        <w:tc>
          <w:tcPr>
            <w:tcW w:w="4689" w:type="dxa"/>
          </w:tcPr>
          <w:p w14:paraId="545A2C61" w14:textId="77777777" w:rsidR="00B318D4" w:rsidRPr="008951D7" w:rsidRDefault="00B318D4" w:rsidP="00EF7BE8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B318D4" w:rsidRPr="008951D7" w14:paraId="4CEF0CFD" w14:textId="77777777" w:rsidTr="00EF7BE8">
        <w:trPr>
          <w:trHeight w:val="630"/>
        </w:trPr>
        <w:tc>
          <w:tcPr>
            <w:tcW w:w="4666" w:type="dxa"/>
          </w:tcPr>
          <w:p w14:paraId="27DA7E79" w14:textId="77777777" w:rsidR="00B318D4" w:rsidRPr="008951D7" w:rsidRDefault="00B318D4" w:rsidP="00EF7BE8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  <w:p w14:paraId="0432A16E" w14:textId="77777777" w:rsidR="00B318D4" w:rsidRPr="008951D7" w:rsidRDefault="00B318D4" w:rsidP="00EF7BE8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>Funkcia:</w:t>
            </w:r>
          </w:p>
          <w:p w14:paraId="2567B8A7" w14:textId="77777777" w:rsidR="00B318D4" w:rsidRPr="008951D7" w:rsidRDefault="00B318D4" w:rsidP="00EF7BE8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  <w:tc>
          <w:tcPr>
            <w:tcW w:w="4689" w:type="dxa"/>
          </w:tcPr>
          <w:p w14:paraId="1723A148" w14:textId="77777777" w:rsidR="00B318D4" w:rsidRPr="008951D7" w:rsidRDefault="00B318D4" w:rsidP="00EF7BE8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B318D4" w:rsidRPr="008951D7" w14:paraId="5CA2FD0F" w14:textId="77777777" w:rsidTr="00EF7BE8">
        <w:trPr>
          <w:trHeight w:val="542"/>
        </w:trPr>
        <w:tc>
          <w:tcPr>
            <w:tcW w:w="4666" w:type="dxa"/>
          </w:tcPr>
          <w:p w14:paraId="09D22AD8" w14:textId="77777777" w:rsidR="00B318D4" w:rsidRPr="008951D7" w:rsidRDefault="00B318D4" w:rsidP="00EF7BE8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  <w:p w14:paraId="5EC24748" w14:textId="77777777" w:rsidR="00B318D4" w:rsidRPr="008951D7" w:rsidRDefault="00B318D4" w:rsidP="00EF7BE8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 xml:space="preserve">Miesto: </w:t>
            </w:r>
          </w:p>
          <w:p w14:paraId="5E357271" w14:textId="77777777" w:rsidR="00B318D4" w:rsidRPr="008951D7" w:rsidRDefault="00B318D4" w:rsidP="00EF7BE8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  <w:tc>
          <w:tcPr>
            <w:tcW w:w="4689" w:type="dxa"/>
          </w:tcPr>
          <w:p w14:paraId="4374385C" w14:textId="77777777" w:rsidR="00B318D4" w:rsidRPr="008951D7" w:rsidRDefault="00B318D4" w:rsidP="00EF7BE8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B318D4" w:rsidRPr="008951D7" w14:paraId="45727620" w14:textId="77777777" w:rsidTr="00EF7BE8">
        <w:trPr>
          <w:trHeight w:val="724"/>
        </w:trPr>
        <w:tc>
          <w:tcPr>
            <w:tcW w:w="4666" w:type="dxa"/>
          </w:tcPr>
          <w:p w14:paraId="73D307E8" w14:textId="77777777" w:rsidR="00B318D4" w:rsidRPr="008951D7" w:rsidRDefault="00B318D4" w:rsidP="00EF7BE8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  <w:p w14:paraId="01E338DC" w14:textId="77777777" w:rsidR="00B318D4" w:rsidRPr="008951D7" w:rsidRDefault="00B318D4" w:rsidP="00EF7BE8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>Dátum:</w:t>
            </w:r>
          </w:p>
        </w:tc>
        <w:tc>
          <w:tcPr>
            <w:tcW w:w="4689" w:type="dxa"/>
          </w:tcPr>
          <w:p w14:paraId="050900DB" w14:textId="77777777" w:rsidR="00B318D4" w:rsidRPr="008951D7" w:rsidRDefault="00B318D4" w:rsidP="00EF7BE8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B318D4" w:rsidRPr="008951D7" w14:paraId="37B25C22" w14:textId="77777777" w:rsidTr="00EF7BE8">
        <w:trPr>
          <w:trHeight w:val="1705"/>
        </w:trPr>
        <w:tc>
          <w:tcPr>
            <w:tcW w:w="4666" w:type="dxa"/>
          </w:tcPr>
          <w:p w14:paraId="532A8CAC" w14:textId="77777777" w:rsidR="00B318D4" w:rsidRPr="008951D7" w:rsidRDefault="00B318D4" w:rsidP="00EF7BE8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  <w:p w14:paraId="226371FC" w14:textId="77777777" w:rsidR="00B318D4" w:rsidRPr="008951D7" w:rsidRDefault="00B318D4" w:rsidP="00EF7BE8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>Pečiatka (ak relevantné):</w:t>
            </w:r>
          </w:p>
        </w:tc>
        <w:tc>
          <w:tcPr>
            <w:tcW w:w="4689" w:type="dxa"/>
          </w:tcPr>
          <w:p w14:paraId="5C189FAB" w14:textId="77777777" w:rsidR="00B318D4" w:rsidRPr="008951D7" w:rsidRDefault="00B318D4" w:rsidP="00EF7BE8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B318D4" w:rsidRPr="008951D7" w14:paraId="3E7D0709" w14:textId="77777777" w:rsidTr="00EF7BE8">
        <w:trPr>
          <w:trHeight w:val="682"/>
        </w:trPr>
        <w:tc>
          <w:tcPr>
            <w:tcW w:w="4666" w:type="dxa"/>
          </w:tcPr>
          <w:p w14:paraId="5085453D" w14:textId="77777777" w:rsidR="00B318D4" w:rsidRPr="008951D7" w:rsidRDefault="00B318D4" w:rsidP="00EF7BE8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  <w:p w14:paraId="23BE1A8A" w14:textId="77777777" w:rsidR="00B318D4" w:rsidRPr="008951D7" w:rsidRDefault="00B318D4" w:rsidP="00EF7BE8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>Podpis:</w:t>
            </w:r>
          </w:p>
        </w:tc>
        <w:tc>
          <w:tcPr>
            <w:tcW w:w="4689" w:type="dxa"/>
          </w:tcPr>
          <w:p w14:paraId="4F0CF0C1" w14:textId="77777777" w:rsidR="00B318D4" w:rsidRPr="008951D7" w:rsidRDefault="00B318D4" w:rsidP="00EF7BE8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</w:tbl>
    <w:p w14:paraId="5D83C5D3" w14:textId="77777777" w:rsidR="00B318D4" w:rsidRDefault="00B318D4" w:rsidP="00B318D4">
      <w:pPr>
        <w:widowControl w:val="0"/>
        <w:autoSpaceDE w:val="0"/>
        <w:autoSpaceDN w:val="0"/>
        <w:spacing w:before="7" w:after="0" w:line="240" w:lineRule="auto"/>
      </w:pPr>
    </w:p>
    <w:p w14:paraId="23491C86" w14:textId="77777777" w:rsidR="00B318D4" w:rsidRDefault="00B318D4" w:rsidP="00B318D4"/>
    <w:sectPr w:rsidR="00B318D4" w:rsidSect="00B318D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134" w:bottom="1418" w:left="1134" w:header="737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38E147" w14:textId="77777777" w:rsidR="00634EE7" w:rsidRDefault="00634EE7" w:rsidP="00C55249">
      <w:pPr>
        <w:spacing w:after="0" w:line="240" w:lineRule="auto"/>
      </w:pPr>
      <w:r>
        <w:separator/>
      </w:r>
    </w:p>
  </w:endnote>
  <w:endnote w:type="continuationSeparator" w:id="0">
    <w:p w14:paraId="24850D8E" w14:textId="77777777" w:rsidR="00634EE7" w:rsidRDefault="00634EE7" w:rsidP="00C55249">
      <w:pPr>
        <w:spacing w:after="0" w:line="240" w:lineRule="auto"/>
      </w:pPr>
      <w:r>
        <w:continuationSeparator/>
      </w:r>
    </w:p>
  </w:endnote>
  <w:endnote w:type="continuationNotice" w:id="1">
    <w:p w14:paraId="210C1E30" w14:textId="77777777" w:rsidR="00634EE7" w:rsidRDefault="00634EE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A8403" w14:textId="77777777" w:rsidR="00F00539" w:rsidRDefault="00F00539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76907918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sdt>
        <w:sdtPr>
          <w:rPr>
            <w:sz w:val="20"/>
            <w:szCs w:val="20"/>
          </w:rPr>
          <w:id w:val="-342402558"/>
          <w:docPartObj>
            <w:docPartGallery w:val="Page Numbers (Top of Page)"/>
            <w:docPartUnique/>
          </w:docPartObj>
        </w:sdtPr>
        <w:sdtEndPr/>
        <w:sdtContent>
          <w:p w14:paraId="0533D014" w14:textId="77777777" w:rsidR="007364F0" w:rsidRPr="007364F0" w:rsidRDefault="0016372D" w:rsidP="007364F0">
            <w:pPr>
              <w:tabs>
                <w:tab w:val="center" w:pos="4536"/>
                <w:tab w:val="right" w:pos="9072"/>
              </w:tabs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tab/>
            </w:r>
            <w:r w:rsidR="007364F0" w:rsidRPr="007364F0">
              <w:rPr>
                <w:rFonts w:ascii="Arial" w:hAnsi="Arial" w:cs="Arial"/>
                <w:sz w:val="20"/>
                <w:szCs w:val="20"/>
              </w:rPr>
              <w:t xml:space="preserve">Strana </w:t>
            </w:r>
            <w:r w:rsidR="007364F0" w:rsidRPr="007364F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="007364F0" w:rsidRPr="007364F0">
              <w:rPr>
                <w:rFonts w:ascii="Arial" w:hAnsi="Arial" w:cs="Arial"/>
                <w:b/>
                <w:bCs/>
                <w:sz w:val="20"/>
                <w:szCs w:val="20"/>
              </w:rPr>
              <w:instrText>PAGE</w:instrText>
            </w:r>
            <w:r w:rsidR="007364F0" w:rsidRPr="007364F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7364F0" w:rsidRPr="007364F0">
              <w:rPr>
                <w:rFonts w:ascii="Arial" w:hAnsi="Arial" w:cs="Arial"/>
                <w:b/>
                <w:bCs/>
              </w:rPr>
              <w:t>1</w:t>
            </w:r>
            <w:r w:rsidR="007364F0" w:rsidRPr="007364F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="007364F0" w:rsidRPr="007364F0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="007364F0" w:rsidRPr="007364F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="007364F0" w:rsidRPr="007364F0">
              <w:rPr>
                <w:rFonts w:ascii="Arial" w:hAnsi="Arial" w:cs="Arial"/>
                <w:b/>
                <w:bCs/>
                <w:sz w:val="20"/>
                <w:szCs w:val="20"/>
              </w:rPr>
              <w:instrText>NUMPAGES</w:instrText>
            </w:r>
            <w:r w:rsidR="007364F0" w:rsidRPr="007364F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7364F0" w:rsidRPr="007364F0">
              <w:rPr>
                <w:rFonts w:ascii="Arial" w:hAnsi="Arial" w:cs="Arial"/>
                <w:b/>
                <w:bCs/>
              </w:rPr>
              <w:t>1</w:t>
            </w:r>
            <w:r w:rsidR="007364F0" w:rsidRPr="007364F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2FC2364E" w14:textId="77777777" w:rsidR="00D231EC" w:rsidRDefault="00D231EC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pPr w:leftFromText="142" w:rightFromText="142" w:vertAnchor="page" w:horzAnchor="margin" w:tblpXSpec="center" w:tblpY="15129"/>
      <w:tblOverlap w:val="never"/>
      <w:tblW w:w="878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113" w:type="dxa"/>
      </w:tblCellMar>
      <w:tblLook w:val="04A0" w:firstRow="1" w:lastRow="0" w:firstColumn="1" w:lastColumn="0" w:noHBand="0" w:noVBand="1"/>
    </w:tblPr>
    <w:tblGrid>
      <w:gridCol w:w="2268"/>
      <w:gridCol w:w="2409"/>
      <w:gridCol w:w="1986"/>
      <w:gridCol w:w="2125"/>
    </w:tblGrid>
    <w:tr w:rsidR="007D2782" w:rsidRPr="007434AF" w14:paraId="3996FFD2" w14:textId="77777777" w:rsidTr="003B48F1">
      <w:trPr>
        <w:trHeight w:val="735"/>
      </w:trPr>
      <w:tc>
        <w:tcPr>
          <w:tcW w:w="2268" w:type="dxa"/>
        </w:tcPr>
        <w:p w14:paraId="71475329" w14:textId="77777777" w:rsidR="007D2782" w:rsidRPr="00EF539A" w:rsidRDefault="007D2782" w:rsidP="007D52AB">
          <w:pPr>
            <w:pStyle w:val="Pta"/>
            <w:spacing w:line="276" w:lineRule="auto"/>
            <w:rPr>
              <w:rFonts w:ascii="Arial" w:hAnsi="Arial" w:cs="Arial"/>
              <w:color w:val="7F7F7F" w:themeColor="text1" w:themeTint="80"/>
              <w:sz w:val="16"/>
              <w:szCs w:val="18"/>
            </w:rPr>
          </w:pPr>
          <w:bookmarkStart w:id="6" w:name="_Hlk205549841"/>
          <w:bookmarkStart w:id="7" w:name="_Hlk205549842"/>
          <w:bookmarkStart w:id="8" w:name="_Hlk205549843"/>
          <w:bookmarkStart w:id="9" w:name="_Hlk205549844"/>
          <w:bookmarkStart w:id="10" w:name="_Hlk205549845"/>
          <w:bookmarkStart w:id="11" w:name="_Hlk205549846"/>
          <w:bookmarkStart w:id="12" w:name="_Hlk205550639"/>
          <w:bookmarkStart w:id="13" w:name="_Hlk205550640"/>
          <w:bookmarkStart w:id="14" w:name="_Hlk205550641"/>
          <w:bookmarkStart w:id="15" w:name="_Hlk205550642"/>
          <w:r w:rsidRPr="00EF539A">
            <w:rPr>
              <w:rFonts w:ascii="Arial" w:hAnsi="Arial" w:cs="Arial"/>
              <w:color w:val="7F7F7F" w:themeColor="text1" w:themeTint="80"/>
              <w:sz w:val="16"/>
              <w:szCs w:val="18"/>
            </w:rPr>
            <w:t>Adresa sídla</w:t>
          </w:r>
        </w:p>
        <w:p w14:paraId="584E3338" w14:textId="77777777" w:rsidR="007D2782" w:rsidRPr="007434AF" w:rsidRDefault="007D2782" w:rsidP="007D52AB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 w:rsidRPr="007434AF">
            <w:rPr>
              <w:rFonts w:ascii="Arial" w:hAnsi="Arial" w:cs="Arial"/>
              <w:color w:val="262626" w:themeColor="text1" w:themeTint="D9"/>
              <w:sz w:val="16"/>
              <w:szCs w:val="18"/>
            </w:rPr>
            <w:t>Environmentálny fond</w:t>
          </w:r>
        </w:p>
        <w:p w14:paraId="4B0FD7C4" w14:textId="77777777" w:rsidR="007D2782" w:rsidRPr="007434AF" w:rsidRDefault="007D2782" w:rsidP="007D52AB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Nevädzová 5</w:t>
          </w:r>
        </w:p>
        <w:p w14:paraId="39D54DAD" w14:textId="77777777" w:rsidR="007D2782" w:rsidRPr="007434AF" w:rsidRDefault="007D2782" w:rsidP="007D52AB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821 01 Bratislava</w:t>
          </w:r>
        </w:p>
        <w:p w14:paraId="4711A6A9" w14:textId="77777777" w:rsidR="007D2782" w:rsidRPr="007434AF" w:rsidRDefault="007D2782" w:rsidP="007D52AB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IČO: 30 796 491</w:t>
          </w:r>
        </w:p>
      </w:tc>
      <w:tc>
        <w:tcPr>
          <w:tcW w:w="2409" w:type="dxa"/>
        </w:tcPr>
        <w:p w14:paraId="0B337FCF" w14:textId="77777777" w:rsidR="007D2782" w:rsidRPr="00EF539A" w:rsidRDefault="007D2782" w:rsidP="007D52AB">
          <w:pPr>
            <w:pStyle w:val="Pta"/>
            <w:spacing w:line="276" w:lineRule="auto"/>
            <w:rPr>
              <w:rFonts w:ascii="Arial" w:hAnsi="Arial" w:cs="Arial"/>
              <w:color w:val="7F7F7F" w:themeColor="text1" w:themeTint="80"/>
              <w:sz w:val="16"/>
              <w:szCs w:val="18"/>
            </w:rPr>
          </w:pPr>
          <w:r>
            <w:rPr>
              <w:rFonts w:ascii="Arial" w:hAnsi="Arial" w:cs="Arial"/>
              <w:color w:val="7F7F7F" w:themeColor="text1" w:themeTint="80"/>
              <w:sz w:val="16"/>
              <w:szCs w:val="18"/>
            </w:rPr>
            <w:t>Korešpondenčná adresa</w:t>
          </w:r>
        </w:p>
        <w:p w14:paraId="51BAD694" w14:textId="77777777" w:rsidR="007D2782" w:rsidRPr="007434AF" w:rsidRDefault="007D2782" w:rsidP="007D52AB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Environmentálny fond</w:t>
          </w:r>
        </w:p>
        <w:p w14:paraId="07C6D651" w14:textId="77777777" w:rsidR="007D2782" w:rsidRPr="007434AF" w:rsidRDefault="007D2782" w:rsidP="007D52AB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P.O. Box 24</w:t>
          </w:r>
        </w:p>
        <w:p w14:paraId="7218A023" w14:textId="77777777" w:rsidR="007D2782" w:rsidRPr="007434AF" w:rsidRDefault="007D2782" w:rsidP="007D52AB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827 14 Bratislava 29</w:t>
          </w:r>
        </w:p>
      </w:tc>
      <w:tc>
        <w:tcPr>
          <w:tcW w:w="1986" w:type="dxa"/>
        </w:tcPr>
        <w:p w14:paraId="35C46031" w14:textId="77777777" w:rsidR="007D2782" w:rsidRPr="004B0577" w:rsidRDefault="007D2782" w:rsidP="007D52AB">
          <w:pPr>
            <w:pStyle w:val="Pta"/>
            <w:spacing w:line="276" w:lineRule="auto"/>
            <w:rPr>
              <w:rFonts w:ascii="Arial" w:hAnsi="Arial" w:cs="Arial"/>
              <w:color w:val="7F7F7F" w:themeColor="text1" w:themeTint="80"/>
              <w:sz w:val="16"/>
              <w:szCs w:val="18"/>
            </w:rPr>
          </w:pPr>
          <w:r w:rsidRPr="004B0577">
            <w:rPr>
              <w:rFonts w:ascii="Arial" w:hAnsi="Arial" w:cs="Arial"/>
              <w:color w:val="7F7F7F" w:themeColor="text1" w:themeTint="80"/>
              <w:sz w:val="16"/>
              <w:szCs w:val="18"/>
            </w:rPr>
            <w:t>Tel.:</w:t>
          </w:r>
        </w:p>
        <w:p w14:paraId="49AB0CD8" w14:textId="77777777" w:rsidR="007D2782" w:rsidRDefault="007D2782" w:rsidP="007D52AB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+421 (2) 212 909 00</w:t>
          </w:r>
        </w:p>
        <w:p w14:paraId="42189A87" w14:textId="77777777" w:rsidR="007D2782" w:rsidRPr="007434AF" w:rsidRDefault="007D2782" w:rsidP="007D52AB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+421 (2) 212 909 01</w:t>
          </w:r>
        </w:p>
      </w:tc>
      <w:tc>
        <w:tcPr>
          <w:tcW w:w="2125" w:type="dxa"/>
        </w:tcPr>
        <w:p w14:paraId="44ED01A3" w14:textId="77777777" w:rsidR="007D2782" w:rsidRDefault="007D2782" w:rsidP="007D52AB">
          <w:pPr>
            <w:pStyle w:val="Pta"/>
            <w:spacing w:line="276" w:lineRule="auto"/>
            <w:rPr>
              <w:rFonts w:ascii="Arial" w:hAnsi="Arial" w:cs="Arial"/>
              <w:color w:val="7F7F7F" w:themeColor="text1" w:themeTint="80"/>
              <w:sz w:val="16"/>
              <w:szCs w:val="18"/>
            </w:rPr>
          </w:pPr>
          <w:r>
            <w:rPr>
              <w:rFonts w:ascii="Arial" w:hAnsi="Arial" w:cs="Arial"/>
              <w:color w:val="7F7F7F" w:themeColor="text1" w:themeTint="80"/>
              <w:sz w:val="16"/>
              <w:szCs w:val="18"/>
            </w:rPr>
            <w:t>E-mail</w:t>
          </w:r>
        </w:p>
        <w:p w14:paraId="5364A6D3" w14:textId="77777777" w:rsidR="007D2782" w:rsidRPr="004B0577" w:rsidRDefault="007D2782" w:rsidP="007D52AB">
          <w:pPr>
            <w:pStyle w:val="Pta"/>
            <w:spacing w:line="276" w:lineRule="auto"/>
            <w:rPr>
              <w:rFonts w:ascii="Arial" w:hAnsi="Arial" w:cs="Arial"/>
              <w:color w:val="000000" w:themeColor="text1"/>
              <w:sz w:val="16"/>
              <w:szCs w:val="18"/>
            </w:rPr>
          </w:pPr>
          <w:r w:rsidRPr="004B0577">
            <w:rPr>
              <w:rFonts w:ascii="Arial" w:hAnsi="Arial" w:cs="Arial"/>
              <w:color w:val="000000" w:themeColor="text1"/>
              <w:sz w:val="16"/>
              <w:szCs w:val="18"/>
            </w:rPr>
            <w:t>podatelna@envirofond.sk</w:t>
          </w:r>
        </w:p>
        <w:p w14:paraId="5760D9F9" w14:textId="77777777" w:rsidR="007D2782" w:rsidRPr="004B0577" w:rsidRDefault="007D2782" w:rsidP="007D52AB">
          <w:pPr>
            <w:pStyle w:val="Pta"/>
            <w:spacing w:line="276" w:lineRule="auto"/>
            <w:rPr>
              <w:rFonts w:ascii="Arial" w:hAnsi="Arial" w:cs="Arial"/>
              <w:color w:val="7F7F7F" w:themeColor="text1" w:themeTint="80"/>
              <w:sz w:val="16"/>
              <w:szCs w:val="18"/>
            </w:rPr>
          </w:pPr>
          <w:r w:rsidRPr="004B0577">
            <w:rPr>
              <w:rFonts w:ascii="Arial" w:hAnsi="Arial" w:cs="Arial"/>
              <w:color w:val="538135" w:themeColor="accent6" w:themeShade="BF"/>
              <w:sz w:val="16"/>
              <w:szCs w:val="18"/>
            </w:rPr>
            <w:t>www.envirofond.sk</w:t>
          </w:r>
        </w:p>
      </w:tc>
    </w:tr>
  </w:tbl>
  <w:p w14:paraId="70E0F760" w14:textId="77777777" w:rsidR="007D2782" w:rsidRDefault="007D2782" w:rsidP="007D2782">
    <w:pPr>
      <w:pStyle w:val="Pta"/>
    </w:pPr>
    <w:r w:rsidRPr="00FC1145"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720704" behindDoc="0" locked="0" layoutInCell="1" allowOverlap="1" wp14:anchorId="5ACF3485" wp14:editId="5A1EAC14">
              <wp:simplePos x="0" y="0"/>
              <wp:positionH relativeFrom="margin">
                <wp:posOffset>1354673</wp:posOffset>
              </wp:positionH>
              <wp:positionV relativeFrom="paragraph">
                <wp:posOffset>-445</wp:posOffset>
              </wp:positionV>
              <wp:extent cx="4578824" cy="0"/>
              <wp:effectExtent l="0" t="0" r="0" b="0"/>
              <wp:wrapNone/>
              <wp:docPr id="1418215509" name="Rovná spojnica 7306979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578824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F70F319" id="Rovná spojnica 730697917" o:spid="_x0000_s1026" style="position:absolute;z-index:251720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06.65pt,-.05pt" to="467.2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" strokecolor="#02864a">
              <v:stroke joinstyle="miter"/>
              <w10:wrap anchorx="margin"/>
            </v:line>
          </w:pict>
        </mc:Fallback>
      </mc:AlternateContent>
    </w:r>
    <w:r w:rsidRPr="00FC1145"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721728" behindDoc="0" locked="0" layoutInCell="1" allowOverlap="1" wp14:anchorId="65BC6C55" wp14:editId="0894D665">
              <wp:simplePos x="0" y="0"/>
              <wp:positionH relativeFrom="margin">
                <wp:posOffset>-181610</wp:posOffset>
              </wp:positionH>
              <wp:positionV relativeFrom="paragraph">
                <wp:posOffset>-1563</wp:posOffset>
              </wp:positionV>
              <wp:extent cx="1538117" cy="1465"/>
              <wp:effectExtent l="0" t="19050" r="43180" b="55880"/>
              <wp:wrapNone/>
              <wp:docPr id="1719139729" name="Rovná spojnica 10450629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538117" cy="1465"/>
                      </a:xfrm>
                      <a:prstGeom prst="line">
                        <a:avLst/>
                      </a:prstGeom>
                      <a:noFill/>
                      <a:ln w="57150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EE029A9" id="Rovná spojnica 1045062944" o:spid="_x0000_s1026" style="position:absolute;z-index:251721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4.3pt,-.1pt" to="106.8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" strokecolor="#02864a" strokeweight="4.5pt">
              <v:stroke joinstyle="miter"/>
              <w10:wrap anchorx="margin"/>
            </v:line>
          </w:pict>
        </mc:Fallback>
      </mc:AlternateContent>
    </w:r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</w:p>
  <w:p w14:paraId="017F00C9" w14:textId="77777777" w:rsidR="00036377" w:rsidRDefault="007D2782" w:rsidP="007D52AB">
    <w:pPr>
      <w:pStyle w:val="Pta"/>
      <w:tabs>
        <w:tab w:val="clear" w:pos="4536"/>
        <w:tab w:val="clear" w:pos="9072"/>
        <w:tab w:val="left" w:pos="6891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56910A" w14:textId="77777777" w:rsidR="00634EE7" w:rsidRDefault="00634EE7" w:rsidP="00C55249">
      <w:pPr>
        <w:spacing w:after="0" w:line="240" w:lineRule="auto"/>
      </w:pPr>
      <w:r>
        <w:separator/>
      </w:r>
    </w:p>
  </w:footnote>
  <w:footnote w:type="continuationSeparator" w:id="0">
    <w:p w14:paraId="632C08AF" w14:textId="77777777" w:rsidR="00634EE7" w:rsidRDefault="00634EE7" w:rsidP="00C55249">
      <w:pPr>
        <w:spacing w:after="0" w:line="240" w:lineRule="auto"/>
      </w:pPr>
      <w:r>
        <w:continuationSeparator/>
      </w:r>
    </w:p>
  </w:footnote>
  <w:footnote w:type="continuationNotice" w:id="1">
    <w:p w14:paraId="1F1346BB" w14:textId="77777777" w:rsidR="00634EE7" w:rsidRDefault="00634EE7">
      <w:pPr>
        <w:spacing w:after="0" w:line="240" w:lineRule="auto"/>
      </w:pPr>
    </w:p>
  </w:footnote>
  <w:footnote w:id="2">
    <w:p w14:paraId="5E15FE35" w14:textId="77777777" w:rsidR="00B318D4" w:rsidRPr="0016513F" w:rsidRDefault="00B318D4" w:rsidP="00B318D4">
      <w:pPr>
        <w:pStyle w:val="Textpoznmkypodiarou"/>
        <w:rPr>
          <w:sz w:val="18"/>
          <w:szCs w:val="18"/>
        </w:rPr>
      </w:pPr>
      <w:r>
        <w:rPr>
          <w:rStyle w:val="Odkaznapoznmkupodiarou"/>
        </w:rPr>
        <w:footnoteRef/>
      </w:r>
      <w:r>
        <w:t xml:space="preserve"> </w:t>
      </w:r>
      <w:r w:rsidRPr="0016513F">
        <w:rPr>
          <w:sz w:val="18"/>
          <w:szCs w:val="18"/>
        </w:rPr>
        <w:t xml:space="preserve">Priebežná monitorovacia správa sa predkladá </w:t>
      </w:r>
      <w:r>
        <w:rPr>
          <w:sz w:val="18"/>
          <w:szCs w:val="18"/>
        </w:rPr>
        <w:t xml:space="preserve">spolu s každou Žiadosťou o platbu a pred predložením prvej Žiadosti o platbu </w:t>
      </w:r>
      <w:r w:rsidRPr="0016513F">
        <w:rPr>
          <w:sz w:val="18"/>
          <w:szCs w:val="18"/>
        </w:rPr>
        <w:t xml:space="preserve">každých 6 mesiacov od </w:t>
      </w:r>
      <w:r>
        <w:rPr>
          <w:sz w:val="18"/>
          <w:szCs w:val="18"/>
        </w:rPr>
        <w:t>účinnosti</w:t>
      </w:r>
      <w:r w:rsidRPr="0016513F">
        <w:rPr>
          <w:sz w:val="18"/>
          <w:szCs w:val="18"/>
        </w:rPr>
        <w:t xml:space="preserve"> Zmluvy</w:t>
      </w:r>
      <w:r w:rsidR="000B3146">
        <w:rPr>
          <w:sz w:val="18"/>
          <w:szCs w:val="18"/>
        </w:rPr>
        <w:t xml:space="preserve"> </w:t>
      </w:r>
      <w:r>
        <w:rPr>
          <w:sz w:val="18"/>
          <w:szCs w:val="18"/>
        </w:rPr>
        <w:t>(</w:t>
      </w:r>
      <w:r w:rsidRPr="0016513F">
        <w:rPr>
          <w:sz w:val="18"/>
          <w:szCs w:val="18"/>
        </w:rPr>
        <w:t>v prípade, ak v rámci 6</w:t>
      </w:r>
      <w:r w:rsidR="00FD22FA">
        <w:rPr>
          <w:sz w:val="18"/>
          <w:szCs w:val="18"/>
        </w:rPr>
        <w:t>-</w:t>
      </w:r>
      <w:r w:rsidRPr="0016513F">
        <w:rPr>
          <w:sz w:val="18"/>
          <w:szCs w:val="18"/>
        </w:rPr>
        <w:t>mesačného obdobia nebola predložená Žiadosť o</w:t>
      </w:r>
      <w:r>
        <w:rPr>
          <w:sz w:val="18"/>
          <w:szCs w:val="18"/>
        </w:rPr>
        <w:t> </w:t>
      </w:r>
      <w:r w:rsidRPr="0016513F">
        <w:rPr>
          <w:sz w:val="18"/>
          <w:szCs w:val="18"/>
        </w:rPr>
        <w:t>platbu</w:t>
      </w:r>
      <w:r>
        <w:rPr>
          <w:sz w:val="18"/>
          <w:szCs w:val="18"/>
        </w:rPr>
        <w:t>).</w:t>
      </w:r>
    </w:p>
  </w:footnote>
  <w:footnote w:id="3">
    <w:p w14:paraId="0CC61FC8" w14:textId="77777777" w:rsidR="00B318D4" w:rsidRPr="0016513F" w:rsidRDefault="00B318D4" w:rsidP="00B318D4">
      <w:pPr>
        <w:pStyle w:val="Textpoznmkypodiarou"/>
        <w:rPr>
          <w:sz w:val="18"/>
          <w:szCs w:val="18"/>
        </w:rPr>
      </w:pPr>
      <w:r w:rsidRPr="0016513F">
        <w:rPr>
          <w:rStyle w:val="Odkaznapoznmkupodiarou"/>
          <w:sz w:val="18"/>
          <w:szCs w:val="18"/>
        </w:rPr>
        <w:footnoteRef/>
      </w:r>
      <w:r w:rsidRPr="0016513F">
        <w:rPr>
          <w:sz w:val="18"/>
          <w:szCs w:val="18"/>
        </w:rPr>
        <w:t xml:space="preserve"> Nehodiace vymazať.</w:t>
      </w:r>
    </w:p>
  </w:footnote>
  <w:footnote w:id="4">
    <w:p w14:paraId="27BDFE0B" w14:textId="77777777" w:rsidR="00B318D4" w:rsidRPr="00147568" w:rsidRDefault="00B318D4" w:rsidP="00B318D4">
      <w:pPr>
        <w:pStyle w:val="Textpoznmkypodiarou"/>
        <w:rPr>
          <w:sz w:val="18"/>
          <w:szCs w:val="18"/>
        </w:rPr>
      </w:pPr>
      <w:r w:rsidRPr="00147568">
        <w:rPr>
          <w:rStyle w:val="Odkaznapoznmkupodiarou"/>
          <w:sz w:val="18"/>
          <w:szCs w:val="18"/>
        </w:rPr>
        <w:footnoteRef/>
      </w:r>
      <w:r w:rsidRPr="00147568">
        <w:rPr>
          <w:sz w:val="18"/>
          <w:szCs w:val="18"/>
        </w:rPr>
        <w:t xml:space="preserve"> Príjemca uvedie informáciu o stave </w:t>
      </w:r>
      <w:r w:rsidR="00D77385">
        <w:rPr>
          <w:sz w:val="18"/>
          <w:szCs w:val="18"/>
        </w:rPr>
        <w:t>r</w:t>
      </w:r>
      <w:r w:rsidRPr="00147568">
        <w:rPr>
          <w:sz w:val="18"/>
          <w:szCs w:val="18"/>
        </w:rPr>
        <w:t>ealizácie</w:t>
      </w:r>
      <w:r>
        <w:rPr>
          <w:sz w:val="18"/>
          <w:szCs w:val="18"/>
        </w:rPr>
        <w:t xml:space="preserve"> </w:t>
      </w:r>
      <w:r w:rsidR="00BA3861">
        <w:rPr>
          <w:sz w:val="18"/>
          <w:szCs w:val="18"/>
        </w:rPr>
        <w:t xml:space="preserve">jednotlivých Aktivít </w:t>
      </w:r>
      <w:r>
        <w:rPr>
          <w:sz w:val="18"/>
          <w:szCs w:val="18"/>
        </w:rPr>
        <w:t>a pokroku</w:t>
      </w:r>
      <w:r w:rsidRPr="00147568">
        <w:rPr>
          <w:sz w:val="18"/>
          <w:szCs w:val="18"/>
        </w:rPr>
        <w:t xml:space="preserve"> </w:t>
      </w:r>
      <w:r>
        <w:rPr>
          <w:sz w:val="18"/>
          <w:szCs w:val="18"/>
        </w:rPr>
        <w:t>P</w:t>
      </w:r>
      <w:r w:rsidRPr="00147568">
        <w:rPr>
          <w:sz w:val="18"/>
          <w:szCs w:val="18"/>
        </w:rPr>
        <w:t>rojektu.</w:t>
      </w:r>
    </w:p>
  </w:footnote>
  <w:footnote w:id="5">
    <w:p w14:paraId="15D2369D" w14:textId="5C221A16" w:rsidR="00E04CCD" w:rsidRDefault="00E04CCD">
      <w:pPr>
        <w:pStyle w:val="Textpoznmkypodiarou"/>
      </w:pPr>
      <w:r>
        <w:rPr>
          <w:rStyle w:val="Odkaznapoznmkupodiarou"/>
        </w:rPr>
        <w:footnoteRef/>
      </w:r>
      <w:r>
        <w:t xml:space="preserve"> Podľa zazmluvnených MU Príjemca buď doplní počet MU, alebo vymaže.</w:t>
      </w:r>
    </w:p>
  </w:footnote>
  <w:footnote w:id="6">
    <w:p w14:paraId="427A55C8" w14:textId="2997CE70" w:rsidR="00E04CCD" w:rsidRDefault="00E04CCD">
      <w:pPr>
        <w:pStyle w:val="Textpoznmkypodiarou"/>
      </w:pPr>
      <w:r>
        <w:rPr>
          <w:rStyle w:val="Odkaznapoznmkupodiarou"/>
        </w:rPr>
        <w:footnoteRef/>
      </w:r>
      <w:r>
        <w:t xml:space="preserve"> Hodnotu (skutočný stav) a mieru plnenia MU v % Príjemca uvedie pri ukazovateľoch relevantných pre daný Projekt.</w:t>
      </w:r>
    </w:p>
  </w:footnote>
  <w:footnote w:id="7">
    <w:p w14:paraId="4699B756" w14:textId="477CB203" w:rsidR="00E04CCD" w:rsidRDefault="00E04CCD">
      <w:pPr>
        <w:pStyle w:val="Textpoznmkypodiarou"/>
      </w:pPr>
      <w:r>
        <w:rPr>
          <w:rStyle w:val="Odkaznapoznmkupodiarou"/>
        </w:rPr>
        <w:footnoteRef/>
      </w:r>
      <w:r>
        <w:t xml:space="preserve"> Príjemca uvedie iba k danému monitorovaciemu obdobiu, resp. ak problém naďalej pretrváva z predchádzajúceho monitorovacieho obdobia.</w:t>
      </w:r>
    </w:p>
  </w:footnote>
  <w:footnote w:id="8">
    <w:p w14:paraId="68D81787" w14:textId="4522B466" w:rsidR="00E04CCD" w:rsidRDefault="00E04CCD">
      <w:pPr>
        <w:pStyle w:val="Textpoznmkypodiarou"/>
      </w:pPr>
      <w:r>
        <w:rPr>
          <w:rStyle w:val="Odkaznapoznmkupodiarou"/>
        </w:rPr>
        <w:footnoteRef/>
      </w:r>
      <w:r>
        <w:t xml:space="preserve"> Uvádzať v zmysle č. 14 Zmluvy a čl. 10 Zmluvných podmienok. Príjemca priloží fotodokumentáciu označenia Projektu.</w:t>
      </w:r>
    </w:p>
  </w:footnote>
  <w:footnote w:id="9">
    <w:p w14:paraId="524F4B1E" w14:textId="54743DB8" w:rsidR="00E04CCD" w:rsidRDefault="00E04CCD">
      <w:pPr>
        <w:pStyle w:val="Textpoznmkypodiarou"/>
      </w:pPr>
      <w:r>
        <w:rPr>
          <w:rStyle w:val="Odkaznapoznmkupodiarou"/>
        </w:rPr>
        <w:footnoteRef/>
      </w:r>
      <w:r>
        <w:t xml:space="preserve"> Príjemca predloží dokumenty týkajúce sa Realizácie Projektu (napr. fin. výkazy, stavebný denník, fotodokumentáciu a pod.)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BEB71" w14:textId="77777777" w:rsidR="00F00539" w:rsidRDefault="00F00539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18AE0" w14:textId="77777777" w:rsidR="003D27EF" w:rsidRDefault="00B74E7B" w:rsidP="003D27EF">
    <w:pPr>
      <w:pStyle w:val="Hlavika"/>
      <w:tabs>
        <w:tab w:val="right" w:pos="9638"/>
      </w:tabs>
      <w:jc w:val="right"/>
    </w:pPr>
    <w:r>
      <w:rPr>
        <w:noProof/>
      </w:rPr>
      <w:drawing>
        <wp:anchor distT="0" distB="0" distL="114300" distR="114300" simplePos="0" relativeHeight="251718656" behindDoc="0" locked="0" layoutInCell="1" allowOverlap="1" wp14:anchorId="1440732B" wp14:editId="01DB5F62">
          <wp:simplePos x="0" y="0"/>
          <wp:positionH relativeFrom="column">
            <wp:posOffset>-85342</wp:posOffset>
          </wp:positionH>
          <wp:positionV relativeFrom="paragraph">
            <wp:posOffset>-235260</wp:posOffset>
          </wp:positionV>
          <wp:extent cx="1828800" cy="79375"/>
          <wp:effectExtent l="0" t="0" r="0" b="0"/>
          <wp:wrapSquare wrapText="bothSides"/>
          <wp:docPr id="574033395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79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706368" behindDoc="0" locked="0" layoutInCell="1" allowOverlap="1" wp14:anchorId="6786D5CC" wp14:editId="0C2D4F8A">
          <wp:simplePos x="0" y="0"/>
          <wp:positionH relativeFrom="margin">
            <wp:posOffset>-83967</wp:posOffset>
          </wp:positionH>
          <wp:positionV relativeFrom="margin">
            <wp:posOffset>-730324</wp:posOffset>
          </wp:positionV>
          <wp:extent cx="4972744" cy="533474"/>
          <wp:effectExtent l="0" t="0" r="0" b="0"/>
          <wp:wrapSquare wrapText="bothSides"/>
          <wp:docPr id="129450937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594493" name="Picture 5159449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72744" cy="53347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B15D5" w:rsidRPr="004B15D5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CE3226D" wp14:editId="69E72F78">
              <wp:simplePos x="0" y="0"/>
              <wp:positionH relativeFrom="margin">
                <wp:posOffset>-55245</wp:posOffset>
              </wp:positionH>
              <wp:positionV relativeFrom="paragraph">
                <wp:posOffset>561340</wp:posOffset>
              </wp:positionV>
              <wp:extent cx="6090139" cy="16090"/>
              <wp:effectExtent l="0" t="0" r="25400" b="22225"/>
              <wp:wrapNone/>
              <wp:docPr id="1379409153" name="Rovná spojnica 137940915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90139" cy="1609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370A03B" id="Rovná spojnica 1379409153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.35pt,44.2pt" to="475.2pt,4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" strokecolor="#02864a">
              <v:stroke joinstyle="miter"/>
              <w10:wrap anchorx="margin"/>
            </v:line>
          </w:pict>
        </mc:Fallback>
      </mc:AlternateContent>
    </w:r>
    <w:r w:rsidR="004B15D5" w:rsidRPr="004B15D5">
      <w:t xml:space="preserve">                                                                   </w:t>
    </w:r>
  </w:p>
  <w:p w14:paraId="4799A7F7" w14:textId="77777777" w:rsidR="003D27EF" w:rsidRDefault="003D27EF" w:rsidP="003D27EF">
    <w:pPr>
      <w:pStyle w:val="Hlavika"/>
      <w:tabs>
        <w:tab w:val="right" w:pos="9638"/>
      </w:tabs>
      <w:jc w:val="right"/>
    </w:pPr>
  </w:p>
  <w:p w14:paraId="6CCD7A7B" w14:textId="5089442E" w:rsidR="00DA7754" w:rsidRDefault="00F00539" w:rsidP="00F00539">
    <w:pPr>
      <w:pStyle w:val="Hlavika"/>
      <w:tabs>
        <w:tab w:val="left" w:pos="263"/>
      </w:tabs>
    </w:pPr>
    <w:r w:rsidRPr="001317DD">
      <w:rPr>
        <w:sz w:val="18"/>
        <w:szCs w:val="18"/>
      </w:rPr>
      <w:t>F251-1_19.12.2025</w:t>
    </w:r>
    <w:r>
      <w:tab/>
    </w:r>
  </w:p>
  <w:p w14:paraId="21E0B307" w14:textId="77777777" w:rsidR="00B02A02" w:rsidRDefault="00B02A02" w:rsidP="00FB4FDF">
    <w:pPr>
      <w:pStyle w:val="Hlavika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A9034" w14:textId="77777777" w:rsidR="00F26498" w:rsidRDefault="007D2242" w:rsidP="00FC7B8B">
    <w:pPr>
      <w:pStyle w:val="Hlavika"/>
      <w:rPr>
        <w:rFonts w:ascii="Arial" w:hAnsi="Arial" w:cs="Arial"/>
        <w:color w:val="A6A6A6" w:themeColor="background1" w:themeShade="A6"/>
        <w:sz w:val="16"/>
        <w:szCs w:val="16"/>
      </w:rPr>
    </w:pPr>
    <w:bookmarkStart w:id="2" w:name="_Hlk205540798"/>
    <w:bookmarkStart w:id="3" w:name="_Hlk205540799"/>
    <w:bookmarkStart w:id="4" w:name="_Hlk205540800"/>
    <w:bookmarkStart w:id="5" w:name="_Hlk205540801"/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20352" behindDoc="0" locked="0" layoutInCell="1" allowOverlap="1" wp14:anchorId="4EC757DD" wp14:editId="4379388D">
              <wp:simplePos x="0" y="0"/>
              <wp:positionH relativeFrom="margin">
                <wp:posOffset>-57150</wp:posOffset>
              </wp:positionH>
              <wp:positionV relativeFrom="paragraph">
                <wp:posOffset>-232410</wp:posOffset>
              </wp:positionV>
              <wp:extent cx="1786255" cy="0"/>
              <wp:effectExtent l="0" t="38100" r="42545" b="38100"/>
              <wp:wrapNone/>
              <wp:docPr id="1380098185" name="Rovná spojnica 138009818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786255" cy="0"/>
                      </a:xfrm>
                      <a:prstGeom prst="line">
                        <a:avLst/>
                      </a:prstGeom>
                      <a:noFill/>
                      <a:ln w="76200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6E6C527" id="Rovná spojnica 1380098185" o:spid="_x0000_s1026" style="position:absolute;z-index:251620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.5pt,-18.3pt" to="136.15pt,-1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" strokecolor="#02864a" strokeweight="6pt">
              <v:stroke joinstyle="miter"/>
              <w10:wrap anchorx="margin"/>
            </v:line>
          </w:pict>
        </mc:Fallback>
      </mc:AlternateContent>
    </w:r>
    <w:r w:rsidR="001C15B6">
      <w:rPr>
        <w:noProof/>
      </w:rPr>
      <w:drawing>
        <wp:inline distT="0" distB="0" distL="0" distR="0" wp14:anchorId="0497F9D8" wp14:editId="4082CBFB">
          <wp:extent cx="4972744" cy="533474"/>
          <wp:effectExtent l="0" t="0" r="0" b="0"/>
          <wp:docPr id="211895157" name="Obrázo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145282" name="Obrázok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72744" cy="5334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C7B8B">
      <w:tab/>
    </w:r>
    <w:r w:rsidR="00FF2970">
      <w:t xml:space="preserve"> </w:t>
    </w:r>
    <w:bookmarkEnd w:id="2"/>
    <w:bookmarkEnd w:id="3"/>
    <w:bookmarkEnd w:id="4"/>
    <w:bookmarkEnd w:id="5"/>
    <w:r w:rsidR="00B318D4" w:rsidRPr="001317DD">
      <w:rPr>
        <w:sz w:val="18"/>
        <w:szCs w:val="18"/>
      </w:rPr>
      <w:t>F251-1_19.12.2025</w:t>
    </w:r>
  </w:p>
  <w:p w14:paraId="503AF7A7" w14:textId="77777777" w:rsidR="002F0052" w:rsidRDefault="002F0052" w:rsidP="00FC7B8B">
    <w:pPr>
      <w:pStyle w:val="Hlavika"/>
      <w:rPr>
        <w:rFonts w:ascii="Arial" w:hAnsi="Arial" w:cs="Arial"/>
        <w:color w:val="A6A6A6" w:themeColor="background1" w:themeShade="A6"/>
        <w:sz w:val="16"/>
        <w:szCs w:val="16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32640" behindDoc="0" locked="0" layoutInCell="1" allowOverlap="1" wp14:anchorId="3A33D084" wp14:editId="3047CBFB">
              <wp:simplePos x="0" y="0"/>
              <wp:positionH relativeFrom="margin">
                <wp:posOffset>-55245</wp:posOffset>
              </wp:positionH>
              <wp:positionV relativeFrom="paragraph">
                <wp:posOffset>101448</wp:posOffset>
              </wp:positionV>
              <wp:extent cx="6090139" cy="16090"/>
              <wp:effectExtent l="0" t="0" r="25400" b="22225"/>
              <wp:wrapNone/>
              <wp:docPr id="1077757824" name="Rovná spojnica 10777578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90139" cy="1609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C418E89" id="Rovná spojnica 1077757824" o:spid="_x0000_s1026" style="position:absolute;z-index:251632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.35pt,8pt" to="475.2pt,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" strokecolor="#02864a">
              <v:stroke joinstyle="miter"/>
              <w10:wrap anchorx="margin"/>
            </v:line>
          </w:pict>
        </mc:Fallback>
      </mc:AlternateContent>
    </w:r>
  </w:p>
  <w:p w14:paraId="013B9691" w14:textId="77777777" w:rsidR="002E37D3" w:rsidRPr="002F0052" w:rsidRDefault="002E37D3" w:rsidP="00FC7B8B">
    <w:pPr>
      <w:pStyle w:val="Hlavika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977789"/>
    <w:multiLevelType w:val="hybridMultilevel"/>
    <w:tmpl w:val="37D43C4E"/>
    <w:lvl w:ilvl="0" w:tplc="CE4234BE">
      <w:start w:val="1"/>
      <w:numFmt w:val="bullet"/>
      <w:lvlText w:val="•"/>
      <w:lvlJc w:val="left"/>
      <w:pPr>
        <w:ind w:left="7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6D0D054">
      <w:start w:val="1"/>
      <w:numFmt w:val="bullet"/>
      <w:lvlText w:val="o"/>
      <w:lvlJc w:val="left"/>
      <w:pPr>
        <w:ind w:left="11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7CD4C8">
      <w:start w:val="1"/>
      <w:numFmt w:val="bullet"/>
      <w:lvlText w:val="▪"/>
      <w:lvlJc w:val="left"/>
      <w:pPr>
        <w:ind w:left="18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B863FBC">
      <w:start w:val="1"/>
      <w:numFmt w:val="bullet"/>
      <w:lvlText w:val="•"/>
      <w:lvlJc w:val="left"/>
      <w:pPr>
        <w:ind w:left="26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E601CDA">
      <w:start w:val="1"/>
      <w:numFmt w:val="bullet"/>
      <w:lvlText w:val="o"/>
      <w:lvlJc w:val="left"/>
      <w:pPr>
        <w:ind w:left="33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99C9BB2">
      <w:start w:val="1"/>
      <w:numFmt w:val="bullet"/>
      <w:lvlText w:val="▪"/>
      <w:lvlJc w:val="left"/>
      <w:pPr>
        <w:ind w:left="40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CE6C66">
      <w:start w:val="1"/>
      <w:numFmt w:val="bullet"/>
      <w:lvlText w:val="•"/>
      <w:lvlJc w:val="left"/>
      <w:pPr>
        <w:ind w:left="47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F8CC314">
      <w:start w:val="1"/>
      <w:numFmt w:val="bullet"/>
      <w:lvlText w:val="o"/>
      <w:lvlJc w:val="left"/>
      <w:pPr>
        <w:ind w:left="54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C34E37A">
      <w:start w:val="1"/>
      <w:numFmt w:val="bullet"/>
      <w:lvlText w:val="▪"/>
      <w:lvlJc w:val="left"/>
      <w:pPr>
        <w:ind w:left="62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0409769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413"/>
    <w:rsid w:val="000113E2"/>
    <w:rsid w:val="00034BCF"/>
    <w:rsid w:val="00036377"/>
    <w:rsid w:val="00040F27"/>
    <w:rsid w:val="00085662"/>
    <w:rsid w:val="0009348E"/>
    <w:rsid w:val="000B3146"/>
    <w:rsid w:val="000E52CC"/>
    <w:rsid w:val="000F2889"/>
    <w:rsid w:val="000F4B02"/>
    <w:rsid w:val="000F5DBF"/>
    <w:rsid w:val="0010105E"/>
    <w:rsid w:val="0012385A"/>
    <w:rsid w:val="00133654"/>
    <w:rsid w:val="001519B0"/>
    <w:rsid w:val="00160855"/>
    <w:rsid w:val="0016372D"/>
    <w:rsid w:val="00165924"/>
    <w:rsid w:val="00166093"/>
    <w:rsid w:val="001660DA"/>
    <w:rsid w:val="00181891"/>
    <w:rsid w:val="001C15B6"/>
    <w:rsid w:val="001E446F"/>
    <w:rsid w:val="00204E81"/>
    <w:rsid w:val="002253A8"/>
    <w:rsid w:val="0022610E"/>
    <w:rsid w:val="002428CE"/>
    <w:rsid w:val="00246CFD"/>
    <w:rsid w:val="002678E3"/>
    <w:rsid w:val="002767B5"/>
    <w:rsid w:val="00281B32"/>
    <w:rsid w:val="002857DA"/>
    <w:rsid w:val="002B25B2"/>
    <w:rsid w:val="002B795B"/>
    <w:rsid w:val="002C19CF"/>
    <w:rsid w:val="002D200C"/>
    <w:rsid w:val="002E37D3"/>
    <w:rsid w:val="002E6F5C"/>
    <w:rsid w:val="002F0052"/>
    <w:rsid w:val="00305998"/>
    <w:rsid w:val="00313356"/>
    <w:rsid w:val="00360463"/>
    <w:rsid w:val="00381AE9"/>
    <w:rsid w:val="00385F6A"/>
    <w:rsid w:val="00397413"/>
    <w:rsid w:val="003A4C64"/>
    <w:rsid w:val="003B212A"/>
    <w:rsid w:val="003B48F1"/>
    <w:rsid w:val="003D27EF"/>
    <w:rsid w:val="00426676"/>
    <w:rsid w:val="004269AE"/>
    <w:rsid w:val="00431081"/>
    <w:rsid w:val="004337D7"/>
    <w:rsid w:val="0046374F"/>
    <w:rsid w:val="00486DEF"/>
    <w:rsid w:val="00495593"/>
    <w:rsid w:val="004B15D5"/>
    <w:rsid w:val="004B2547"/>
    <w:rsid w:val="004C1719"/>
    <w:rsid w:val="004C7850"/>
    <w:rsid w:val="004D57A0"/>
    <w:rsid w:val="004E4FE8"/>
    <w:rsid w:val="004F0A0C"/>
    <w:rsid w:val="004F5DFC"/>
    <w:rsid w:val="004F77EC"/>
    <w:rsid w:val="00500BB1"/>
    <w:rsid w:val="00506D4B"/>
    <w:rsid w:val="00513641"/>
    <w:rsid w:val="00524B42"/>
    <w:rsid w:val="00542C4C"/>
    <w:rsid w:val="00566323"/>
    <w:rsid w:val="00580DE3"/>
    <w:rsid w:val="00593D78"/>
    <w:rsid w:val="005B3776"/>
    <w:rsid w:val="005E269B"/>
    <w:rsid w:val="005F0286"/>
    <w:rsid w:val="00603016"/>
    <w:rsid w:val="00626A4A"/>
    <w:rsid w:val="00630D0B"/>
    <w:rsid w:val="00631353"/>
    <w:rsid w:val="00634EE7"/>
    <w:rsid w:val="00653304"/>
    <w:rsid w:val="006901D2"/>
    <w:rsid w:val="006C1E4D"/>
    <w:rsid w:val="006C26E9"/>
    <w:rsid w:val="006E5991"/>
    <w:rsid w:val="006F598C"/>
    <w:rsid w:val="006F6567"/>
    <w:rsid w:val="00700EA9"/>
    <w:rsid w:val="007113AF"/>
    <w:rsid w:val="00712999"/>
    <w:rsid w:val="0071319D"/>
    <w:rsid w:val="00725693"/>
    <w:rsid w:val="007364F0"/>
    <w:rsid w:val="00763B95"/>
    <w:rsid w:val="00771F30"/>
    <w:rsid w:val="00776040"/>
    <w:rsid w:val="0079757F"/>
    <w:rsid w:val="007A01F9"/>
    <w:rsid w:val="007B0ECD"/>
    <w:rsid w:val="007B1B97"/>
    <w:rsid w:val="007B5512"/>
    <w:rsid w:val="007C5881"/>
    <w:rsid w:val="007D2242"/>
    <w:rsid w:val="007D2782"/>
    <w:rsid w:val="007D52AB"/>
    <w:rsid w:val="007E09B4"/>
    <w:rsid w:val="0080133B"/>
    <w:rsid w:val="00806950"/>
    <w:rsid w:val="008079AB"/>
    <w:rsid w:val="00813467"/>
    <w:rsid w:val="008429CF"/>
    <w:rsid w:val="00847B62"/>
    <w:rsid w:val="00854D64"/>
    <w:rsid w:val="0087276A"/>
    <w:rsid w:val="00877788"/>
    <w:rsid w:val="00887B06"/>
    <w:rsid w:val="008955A5"/>
    <w:rsid w:val="00895870"/>
    <w:rsid w:val="008A4122"/>
    <w:rsid w:val="008B48DD"/>
    <w:rsid w:val="008C1C60"/>
    <w:rsid w:val="008D4BF7"/>
    <w:rsid w:val="008E0E4B"/>
    <w:rsid w:val="00900127"/>
    <w:rsid w:val="0090781D"/>
    <w:rsid w:val="00925A6A"/>
    <w:rsid w:val="00925BAF"/>
    <w:rsid w:val="00927EF5"/>
    <w:rsid w:val="00941DEF"/>
    <w:rsid w:val="00946781"/>
    <w:rsid w:val="009627DC"/>
    <w:rsid w:val="00965CDE"/>
    <w:rsid w:val="00972610"/>
    <w:rsid w:val="00980183"/>
    <w:rsid w:val="00981E62"/>
    <w:rsid w:val="00982425"/>
    <w:rsid w:val="009844FB"/>
    <w:rsid w:val="00991348"/>
    <w:rsid w:val="009F32FC"/>
    <w:rsid w:val="00A02B7C"/>
    <w:rsid w:val="00A06D22"/>
    <w:rsid w:val="00A07DD2"/>
    <w:rsid w:val="00A12DE4"/>
    <w:rsid w:val="00A22FC5"/>
    <w:rsid w:val="00A26A5D"/>
    <w:rsid w:val="00A317AE"/>
    <w:rsid w:val="00A31D7E"/>
    <w:rsid w:val="00A328CA"/>
    <w:rsid w:val="00A5129F"/>
    <w:rsid w:val="00A9759A"/>
    <w:rsid w:val="00AA0F86"/>
    <w:rsid w:val="00AB2F7F"/>
    <w:rsid w:val="00AB53F7"/>
    <w:rsid w:val="00AD2D86"/>
    <w:rsid w:val="00AE0803"/>
    <w:rsid w:val="00B02A02"/>
    <w:rsid w:val="00B215BA"/>
    <w:rsid w:val="00B26109"/>
    <w:rsid w:val="00B318D4"/>
    <w:rsid w:val="00B709D0"/>
    <w:rsid w:val="00B74E7B"/>
    <w:rsid w:val="00B76270"/>
    <w:rsid w:val="00B85CFD"/>
    <w:rsid w:val="00BA0783"/>
    <w:rsid w:val="00BA3861"/>
    <w:rsid w:val="00BA3C25"/>
    <w:rsid w:val="00BC7B3F"/>
    <w:rsid w:val="00BD46ED"/>
    <w:rsid w:val="00C039CC"/>
    <w:rsid w:val="00C1569B"/>
    <w:rsid w:val="00C33618"/>
    <w:rsid w:val="00C346DC"/>
    <w:rsid w:val="00C369E1"/>
    <w:rsid w:val="00C4103F"/>
    <w:rsid w:val="00C55249"/>
    <w:rsid w:val="00C6346D"/>
    <w:rsid w:val="00C92A8D"/>
    <w:rsid w:val="00CB68B8"/>
    <w:rsid w:val="00CE70A9"/>
    <w:rsid w:val="00CE7A21"/>
    <w:rsid w:val="00CF0399"/>
    <w:rsid w:val="00CF07E7"/>
    <w:rsid w:val="00D13B9B"/>
    <w:rsid w:val="00D231EC"/>
    <w:rsid w:val="00D26315"/>
    <w:rsid w:val="00D318F2"/>
    <w:rsid w:val="00D7269D"/>
    <w:rsid w:val="00D73501"/>
    <w:rsid w:val="00D77385"/>
    <w:rsid w:val="00D87FD5"/>
    <w:rsid w:val="00D9534E"/>
    <w:rsid w:val="00DA2BF3"/>
    <w:rsid w:val="00DA7754"/>
    <w:rsid w:val="00DB7750"/>
    <w:rsid w:val="00DC59CF"/>
    <w:rsid w:val="00DC6118"/>
    <w:rsid w:val="00DE3F72"/>
    <w:rsid w:val="00DE7490"/>
    <w:rsid w:val="00DF23E0"/>
    <w:rsid w:val="00E04CCD"/>
    <w:rsid w:val="00E26799"/>
    <w:rsid w:val="00E334D3"/>
    <w:rsid w:val="00E50D59"/>
    <w:rsid w:val="00E56413"/>
    <w:rsid w:val="00E56C03"/>
    <w:rsid w:val="00E57AB6"/>
    <w:rsid w:val="00E82976"/>
    <w:rsid w:val="00E87293"/>
    <w:rsid w:val="00E95D42"/>
    <w:rsid w:val="00E95D6D"/>
    <w:rsid w:val="00EA3235"/>
    <w:rsid w:val="00EA409F"/>
    <w:rsid w:val="00EA5991"/>
    <w:rsid w:val="00EC1F45"/>
    <w:rsid w:val="00EC7435"/>
    <w:rsid w:val="00ED5224"/>
    <w:rsid w:val="00EF33F4"/>
    <w:rsid w:val="00EF6A9D"/>
    <w:rsid w:val="00F00539"/>
    <w:rsid w:val="00F20711"/>
    <w:rsid w:val="00F22308"/>
    <w:rsid w:val="00F26498"/>
    <w:rsid w:val="00F35AFA"/>
    <w:rsid w:val="00F43678"/>
    <w:rsid w:val="00F62F03"/>
    <w:rsid w:val="00F642D3"/>
    <w:rsid w:val="00F64930"/>
    <w:rsid w:val="00FA2C63"/>
    <w:rsid w:val="00FB4FDF"/>
    <w:rsid w:val="00FB73C9"/>
    <w:rsid w:val="00FC1145"/>
    <w:rsid w:val="00FC7B8B"/>
    <w:rsid w:val="00FD22FA"/>
    <w:rsid w:val="00FD4437"/>
    <w:rsid w:val="00FF2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1BCCD7"/>
  <w15:docId w15:val="{EC2D5A61-55D5-41C0-9208-B5CC7884B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B15D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C552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C552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55249"/>
  </w:style>
  <w:style w:type="paragraph" w:styleId="Pta">
    <w:name w:val="footer"/>
    <w:basedOn w:val="Normlny"/>
    <w:link w:val="PtaChar"/>
    <w:uiPriority w:val="99"/>
    <w:unhideWhenUsed/>
    <w:rsid w:val="00C552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55249"/>
  </w:style>
  <w:style w:type="paragraph" w:styleId="Revzia">
    <w:name w:val="Revision"/>
    <w:hidden/>
    <w:uiPriority w:val="99"/>
    <w:semiHidden/>
    <w:rsid w:val="00FD4437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unhideWhenUsed/>
    <w:rsid w:val="00F26498"/>
    <w:rPr>
      <w:sz w:val="16"/>
      <w:szCs w:val="16"/>
    </w:rPr>
  </w:style>
  <w:style w:type="table" w:customStyle="1" w:styleId="Mriekatabuky3">
    <w:name w:val="Mriežka tabuľky3"/>
    <w:basedOn w:val="Normlnatabuka"/>
    <w:next w:val="Mriekatabuky"/>
    <w:uiPriority w:val="39"/>
    <w:rsid w:val="00B318D4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B318D4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B318D4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B318D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MoF%20Metodika\Dokumenty%20na%20Sharepoint\V&#253;zva5\Priebezna-monitorovania-sprava-pre-Vyzvu-5_final.dotm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D2DF004-7E2A-4BE9-9E19-FA881E63BB9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4380402-59F8-4ECB-BF85-AC60C464378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7AE9735-90E7-43F9-8195-9CC99563FB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F5E4191-1283-480F-90AE-7A2D80BDE32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Priebezna-monitorovania-sprava-pre-Vyzvu-5_final</Template>
  <TotalTime>57</TotalTime>
  <Pages>3</Pages>
  <Words>308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Eickmann Dana</dc:creator>
  <cp:keywords/>
  <cp:lastModifiedBy>Eickmann Dana</cp:lastModifiedBy>
  <cp:revision>3</cp:revision>
  <cp:lastPrinted>2026-10-26T09:06:00Z</cp:lastPrinted>
  <dcterms:created xsi:type="dcterms:W3CDTF">2026-10-26T08:41:00Z</dcterms:created>
  <dcterms:modified xsi:type="dcterms:W3CDTF">2026-10-26T09:40:00Z</dcterms:modified>
</cp:coreProperties>
</file>