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F71A" w14:textId="77777777" w:rsidR="00980183" w:rsidRPr="004A4745" w:rsidRDefault="00980183" w:rsidP="00980183">
      <w:pPr>
        <w:rPr>
          <w:rFonts w:ascii="Arial Narrow" w:hAnsi="Arial Narrow" w:cs="Arial"/>
        </w:rPr>
      </w:pPr>
    </w:p>
    <w:p w14:paraId="45A9AAEA" w14:textId="65DBCEE3" w:rsidR="00D61D5B" w:rsidRPr="009B3D08" w:rsidRDefault="001834E1" w:rsidP="00D61D5B">
      <w:pPr>
        <w:spacing w:before="120" w:after="120"/>
        <w:jc w:val="center"/>
        <w:rPr>
          <w:rFonts w:ascii="Arial Narrow" w:hAnsi="Arial Narrow" w:cs="Arial"/>
          <w:b/>
          <w:sz w:val="28"/>
          <w:szCs w:val="28"/>
        </w:rPr>
      </w:pPr>
      <w:r w:rsidRPr="009B3D08">
        <w:rPr>
          <w:rFonts w:ascii="Arial Narrow" w:hAnsi="Arial Narrow" w:cs="Arial"/>
          <w:b/>
          <w:sz w:val="28"/>
          <w:szCs w:val="28"/>
        </w:rPr>
        <w:t>Plnomocenstvo</w:t>
      </w:r>
      <w:r w:rsidRPr="009B3D08">
        <w:rPr>
          <w:rStyle w:val="Odkaznapoznmkupodiarou"/>
          <w:rFonts w:ascii="Arial Narrow" w:hAnsi="Arial Narrow" w:cs="Arial"/>
          <w:b/>
          <w:sz w:val="28"/>
          <w:szCs w:val="28"/>
        </w:rPr>
        <w:footnoteReference w:id="2"/>
      </w:r>
    </w:p>
    <w:p w14:paraId="6126E83B" w14:textId="77777777" w:rsidR="00D61D5B" w:rsidRPr="004A4745" w:rsidRDefault="00D61D5B" w:rsidP="00D61D5B">
      <w:pPr>
        <w:pStyle w:val="Textpoznmkypodiarou"/>
        <w:jc w:val="both"/>
        <w:rPr>
          <w:rFonts w:ascii="Arial Narrow" w:hAnsi="Arial Narrow" w:cs="Arial"/>
          <w:i/>
          <w:sz w:val="22"/>
          <w:szCs w:val="22"/>
        </w:rPr>
      </w:pPr>
    </w:p>
    <w:p w14:paraId="2CA7FA9F" w14:textId="1F41C597" w:rsidR="00D61D5B" w:rsidRPr="004A4745" w:rsidRDefault="004A4745" w:rsidP="00D61D5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Žiadateľ</w:t>
      </w:r>
    </w:p>
    <w:p w14:paraId="434681C6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Názov:</w:t>
      </w:r>
    </w:p>
    <w:p w14:paraId="02ED64DF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IČO:</w:t>
      </w:r>
    </w:p>
    <w:p w14:paraId="68436D9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sídlo:</w:t>
      </w:r>
    </w:p>
    <w:p w14:paraId="7DD11F7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zapísaný v:</w:t>
      </w:r>
    </w:p>
    <w:p w14:paraId="5AB1EE20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v mene spoločnosti koná:</w:t>
      </w:r>
    </w:p>
    <w:p w14:paraId="77093B3B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(ďalej len „</w:t>
      </w:r>
      <w:r w:rsidRPr="004A4745">
        <w:rPr>
          <w:rFonts w:ascii="Arial Narrow" w:hAnsi="Arial Narrow" w:cs="Arial"/>
          <w:b/>
          <w:bCs/>
          <w:i/>
          <w:iCs/>
          <w:sz w:val="22"/>
          <w:szCs w:val="22"/>
        </w:rPr>
        <w:t>splnomocniteľ</w:t>
      </w:r>
      <w:r w:rsidRPr="004A4745">
        <w:rPr>
          <w:rFonts w:ascii="Arial Narrow" w:hAnsi="Arial Narrow" w:cs="Arial"/>
          <w:sz w:val="22"/>
          <w:szCs w:val="22"/>
        </w:rPr>
        <w:t>“)</w:t>
      </w:r>
    </w:p>
    <w:p w14:paraId="38323F12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7AAA5A18" w14:textId="77777777" w:rsidR="00D61D5B" w:rsidRPr="004A4745" w:rsidRDefault="00D61D5B" w:rsidP="00D61D5B">
      <w:pPr>
        <w:jc w:val="center"/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udeľuje plnú moc</w:t>
      </w:r>
    </w:p>
    <w:p w14:paraId="744F52A3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2222243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Splnomocnencovi</w:t>
      </w:r>
    </w:p>
    <w:p w14:paraId="12D4F6BA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titul, meno, priezvisko:</w:t>
      </w:r>
    </w:p>
    <w:p w14:paraId="0F0A0AC0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dátum narodenia:</w:t>
      </w:r>
    </w:p>
    <w:p w14:paraId="0F4B1EA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číslo občianskeho preukazu:</w:t>
      </w:r>
    </w:p>
    <w:p w14:paraId="4FE48BCB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bydlisko:</w:t>
      </w:r>
    </w:p>
    <w:p w14:paraId="0DD3C663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(ďalej len „</w:t>
      </w:r>
      <w:r w:rsidRPr="004A4745">
        <w:rPr>
          <w:rFonts w:ascii="Arial Narrow" w:hAnsi="Arial Narrow" w:cs="Arial"/>
          <w:b/>
          <w:bCs/>
          <w:i/>
          <w:iCs/>
          <w:sz w:val="22"/>
          <w:szCs w:val="22"/>
        </w:rPr>
        <w:t>splnomocnenec</w:t>
      </w:r>
      <w:r w:rsidRPr="004A4745">
        <w:rPr>
          <w:rFonts w:ascii="Arial Narrow" w:hAnsi="Arial Narrow" w:cs="Arial"/>
          <w:sz w:val="22"/>
          <w:szCs w:val="22"/>
        </w:rPr>
        <w:t>“)</w:t>
      </w:r>
    </w:p>
    <w:p w14:paraId="106E7D10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3B7EDB91" w14:textId="399C5F8E" w:rsidR="004A4745" w:rsidRPr="00F063A0" w:rsidRDefault="00D61D5B" w:rsidP="004A4745">
      <w:pPr>
        <w:jc w:val="both"/>
        <w:rPr>
          <w:rFonts w:ascii="Arial Narrow" w:hAnsi="Arial Narrow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aby zastupoval a konal v mene splnomocniteľa ako žiadateľa</w:t>
      </w:r>
      <w:r w:rsidR="004A4745">
        <w:rPr>
          <w:rFonts w:ascii="Arial Narrow" w:hAnsi="Arial Narrow" w:cs="Arial"/>
          <w:sz w:val="22"/>
          <w:szCs w:val="22"/>
        </w:rPr>
        <w:t xml:space="preserve"> </w:t>
      </w:r>
      <w:r w:rsidRPr="004A4745">
        <w:rPr>
          <w:rFonts w:ascii="Arial Narrow" w:hAnsi="Arial Narrow" w:cs="Arial"/>
          <w:sz w:val="22"/>
          <w:szCs w:val="22"/>
        </w:rPr>
        <w:t>pred Environmentálnym fondom v súvislosti</w:t>
      </w:r>
      <w:r w:rsidR="004A4745" w:rsidRPr="00F063A0">
        <w:rPr>
          <w:rFonts w:ascii="Arial Narrow" w:hAnsi="Arial Narrow"/>
          <w:sz w:val="22"/>
          <w:szCs w:val="22"/>
        </w:rPr>
        <w:t xml:space="preserve"> s predložením žiadosti</w:t>
      </w:r>
      <w:r w:rsidR="004A4745">
        <w:rPr>
          <w:rFonts w:ascii="Arial Narrow" w:hAnsi="Arial Narrow"/>
          <w:sz w:val="22"/>
          <w:szCs w:val="22"/>
        </w:rPr>
        <w:t>:</w:t>
      </w:r>
    </w:p>
    <w:p w14:paraId="6BAEC765" w14:textId="77777777" w:rsidR="00D61D5B" w:rsidRDefault="00D61D5B" w:rsidP="00D61D5B">
      <w:pPr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69"/>
      </w:tblGrid>
      <w:tr w:rsidR="004A4745" w:rsidRPr="00F063A0" w14:paraId="6E1F3F83" w14:textId="77777777" w:rsidTr="004A4745">
        <w:tc>
          <w:tcPr>
            <w:tcW w:w="2835" w:type="dxa"/>
            <w:vAlign w:val="center"/>
          </w:tcPr>
          <w:p w14:paraId="2A6C5AA2" w14:textId="0CA717B6" w:rsidR="004A4745" w:rsidRPr="004A4745" w:rsidRDefault="008C4838" w:rsidP="002902C9">
            <w:pPr>
              <w:spacing w:before="120" w:after="12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Číslo žiadosti/ </w:t>
            </w:r>
            <w:r w:rsidR="004A4745" w:rsidRPr="004A4745">
              <w:rPr>
                <w:rFonts w:ascii="Arial Narrow" w:hAnsi="Arial Narrow"/>
                <w:bCs/>
                <w:sz w:val="22"/>
                <w:szCs w:val="22"/>
              </w:rPr>
              <w:t>Názov projektu</w:t>
            </w:r>
          </w:p>
        </w:tc>
        <w:tc>
          <w:tcPr>
            <w:tcW w:w="6269" w:type="dxa"/>
          </w:tcPr>
          <w:p w14:paraId="19DDD41E" w14:textId="77777777" w:rsidR="004A4745" w:rsidRPr="004A4745" w:rsidRDefault="004A4745" w:rsidP="002902C9">
            <w:pPr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4A4745" w:rsidRPr="00F063A0" w14:paraId="42C28436" w14:textId="77777777" w:rsidTr="004A4745">
        <w:tc>
          <w:tcPr>
            <w:tcW w:w="2835" w:type="dxa"/>
            <w:vAlign w:val="center"/>
          </w:tcPr>
          <w:p w14:paraId="3FD482C5" w14:textId="77777777" w:rsidR="004A4745" w:rsidRPr="004A4745" w:rsidRDefault="004A4745" w:rsidP="002902C9">
            <w:pPr>
              <w:spacing w:before="120" w:after="12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4A4745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Kód výzvy</w:t>
            </w:r>
          </w:p>
        </w:tc>
        <w:tc>
          <w:tcPr>
            <w:tcW w:w="6269" w:type="dxa"/>
            <w:vAlign w:val="center"/>
          </w:tcPr>
          <w:p w14:paraId="56A994E9" w14:textId="704984B0" w:rsidR="004A4745" w:rsidRPr="004A4745" w:rsidRDefault="004A4745" w:rsidP="002902C9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4A4745">
              <w:rPr>
                <w:rFonts w:ascii="Arial Narrow" w:hAnsi="Arial Narrow"/>
                <w:bCs/>
                <w:sz w:val="22"/>
                <w:szCs w:val="22"/>
              </w:rPr>
              <w:t xml:space="preserve">MoF </w:t>
            </w:r>
            <w:r>
              <w:rPr>
                <w:rFonts w:ascii="Arial Narrow" w:hAnsi="Arial Narrow"/>
                <w:bCs/>
                <w:sz w:val="22"/>
                <w:szCs w:val="22"/>
              </w:rPr>
              <w:t>– 5/2026</w:t>
            </w:r>
          </w:p>
        </w:tc>
      </w:tr>
    </w:tbl>
    <w:p w14:paraId="40F8F8C4" w14:textId="77777777" w:rsidR="004A4745" w:rsidRPr="004A4745" w:rsidRDefault="004A4745" w:rsidP="00D61D5B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551FCCD7" w14:textId="06A0EBAC" w:rsidR="004A4745" w:rsidRPr="00F063A0" w:rsidRDefault="004A4745" w:rsidP="004A4745">
      <w:pPr>
        <w:spacing w:after="120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 </w:t>
      </w:r>
      <w:r w:rsidRPr="00F063A0">
        <w:rPr>
          <w:rFonts w:ascii="Arial Narrow" w:hAnsi="Arial Narrow"/>
          <w:sz w:val="22"/>
          <w:szCs w:val="22"/>
        </w:rPr>
        <w:t xml:space="preserve">na </w:t>
      </w:r>
      <w:r>
        <w:rPr>
          <w:rFonts w:ascii="Arial Narrow" w:hAnsi="Arial Narrow"/>
          <w:sz w:val="22"/>
          <w:szCs w:val="22"/>
        </w:rPr>
        <w:t>Environmentálny fond (ďalej len „Fond“)</w:t>
      </w:r>
      <w:r w:rsidRPr="00F063A0">
        <w:rPr>
          <w:rFonts w:ascii="Arial Narrow" w:hAnsi="Arial Narrow"/>
          <w:sz w:val="22"/>
          <w:szCs w:val="22"/>
        </w:rPr>
        <w:t xml:space="preserve">, sídlo: </w:t>
      </w:r>
      <w:r>
        <w:rPr>
          <w:rFonts w:ascii="Arial Narrow" w:hAnsi="Arial Narrow"/>
          <w:sz w:val="22"/>
          <w:szCs w:val="22"/>
        </w:rPr>
        <w:t>Nevädzová 5,</w:t>
      </w:r>
      <w:r w:rsidRPr="00F063A0">
        <w:rPr>
          <w:rFonts w:ascii="Arial Narrow" w:hAnsi="Arial Narrow"/>
          <w:sz w:val="22"/>
          <w:szCs w:val="22"/>
        </w:rPr>
        <w:t xml:space="preserve"> 8</w:t>
      </w:r>
      <w:r>
        <w:rPr>
          <w:rFonts w:ascii="Arial Narrow" w:hAnsi="Arial Narrow"/>
          <w:sz w:val="22"/>
          <w:szCs w:val="22"/>
        </w:rPr>
        <w:t>21</w:t>
      </w:r>
      <w:r w:rsidRPr="00F063A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02</w:t>
      </w:r>
      <w:r w:rsidRPr="00F063A0">
        <w:rPr>
          <w:rFonts w:ascii="Arial Narrow" w:hAnsi="Arial Narrow"/>
          <w:sz w:val="22"/>
          <w:szCs w:val="22"/>
        </w:rPr>
        <w:t xml:space="preserve"> Bratislava, </w:t>
      </w:r>
      <w:r w:rsidRPr="00F063A0">
        <w:rPr>
          <w:rFonts w:ascii="Arial Narrow" w:hAnsi="Arial Narrow"/>
          <w:b/>
          <w:sz w:val="22"/>
          <w:szCs w:val="22"/>
        </w:rPr>
        <w:t>vykonával za splnomocniteľa nasledovné úkony:</w:t>
      </w:r>
    </w:p>
    <w:p w14:paraId="1EB837C2" w14:textId="77777777" w:rsidR="00D61D5B" w:rsidRDefault="00D61D5B" w:rsidP="00D61D5B">
      <w:pPr>
        <w:jc w:val="both"/>
        <w:rPr>
          <w:rFonts w:ascii="Arial Narrow" w:hAnsi="Arial Narrow" w:cs="Arial"/>
          <w:sz w:val="22"/>
          <w:szCs w:val="22"/>
        </w:rPr>
      </w:pPr>
    </w:p>
    <w:p w14:paraId="3C4F9BFB" w14:textId="77777777" w:rsidR="004A4745" w:rsidRPr="004A4745" w:rsidRDefault="004A4745" w:rsidP="00D61D5B">
      <w:pPr>
        <w:jc w:val="both"/>
        <w:rPr>
          <w:rFonts w:ascii="Arial Narrow" w:hAnsi="Arial Narrow" w:cs="Arial"/>
          <w:sz w:val="22"/>
          <w:szCs w:val="22"/>
        </w:rPr>
      </w:pPr>
    </w:p>
    <w:p w14:paraId="0449C3B0" w14:textId="64EA5BA4" w:rsidR="002F20B1" w:rsidRPr="004A4745" w:rsidRDefault="004A4745" w:rsidP="002F20B1">
      <w:pPr>
        <w:pStyle w:val="Normlnywebov"/>
        <w:numPr>
          <w:ilvl w:val="0"/>
          <w:numId w:val="3"/>
        </w:numPr>
        <w:spacing w:before="0" w:beforeAutospacing="0" w:after="0" w:afterAutospacing="0"/>
        <w:rPr>
          <w:rFonts w:ascii="Arial Narrow" w:hAnsi="Arial Narrow" w:cs="Arial"/>
          <w:i/>
          <w:iCs/>
          <w:color w:val="000000"/>
          <w:sz w:val="22"/>
          <w:szCs w:val="22"/>
        </w:rPr>
      </w:pPr>
      <w:r>
        <w:rPr>
          <w:rFonts w:ascii="Arial Narrow" w:hAnsi="Arial Narrow" w:cs="Arial"/>
          <w:i/>
          <w:iCs/>
          <w:color w:val="000000"/>
          <w:sz w:val="22"/>
          <w:szCs w:val="22"/>
        </w:rPr>
        <w:t>Podpis žiadosti vrátane jej príloh</w:t>
      </w:r>
      <w:r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6B380E">
        <w:rPr>
          <w:rFonts w:ascii="Arial Narrow" w:hAnsi="Arial Narrow"/>
          <w:i/>
          <w:sz w:val="22"/>
          <w:szCs w:val="22"/>
        </w:rPr>
        <w:t>(Splnomocniteľ vypíše názvy príloh, ku ktorých podpisu má splnomocnenec udelenú plnú mo</w:t>
      </w:r>
      <w:r>
        <w:rPr>
          <w:rFonts w:ascii="Arial Narrow" w:hAnsi="Arial Narrow"/>
          <w:i/>
          <w:sz w:val="22"/>
          <w:szCs w:val="22"/>
        </w:rPr>
        <w:t>c</w:t>
      </w:r>
      <w:r w:rsidRPr="006B380E">
        <w:rPr>
          <w:rFonts w:ascii="Arial Narrow" w:hAnsi="Arial Narrow"/>
          <w:i/>
          <w:sz w:val="22"/>
          <w:szCs w:val="22"/>
        </w:rPr>
        <w:t>)</w:t>
      </w:r>
    </w:p>
    <w:p w14:paraId="1CE4EBEA" w14:textId="77777777" w:rsidR="002F20B1" w:rsidRPr="004A4745" w:rsidRDefault="002F20B1" w:rsidP="002F20B1">
      <w:pPr>
        <w:pStyle w:val="Normlnywebov"/>
        <w:spacing w:before="0" w:beforeAutospacing="0" w:after="0" w:afterAutospacing="0"/>
        <w:ind w:left="720"/>
        <w:rPr>
          <w:rFonts w:ascii="Arial Narrow" w:hAnsi="Arial Narrow" w:cs="Arial"/>
          <w:color w:val="000000"/>
          <w:sz w:val="22"/>
          <w:szCs w:val="22"/>
        </w:rPr>
      </w:pP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 xml:space="preserve">Nesplnomocňujem </w:t>
      </w: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>Splnomocňujem</w:t>
      </w:r>
    </w:p>
    <w:p w14:paraId="598D0DD4" w14:textId="77777777" w:rsidR="002F20B1" w:rsidRPr="004A4745" w:rsidRDefault="002F20B1" w:rsidP="002F20B1">
      <w:pPr>
        <w:pStyle w:val="Odsekzoznamu"/>
        <w:jc w:val="both"/>
        <w:rPr>
          <w:rFonts w:ascii="Arial Narrow" w:hAnsi="Arial Narrow" w:cs="Arial"/>
          <w:sz w:val="22"/>
          <w:szCs w:val="22"/>
        </w:rPr>
      </w:pPr>
    </w:p>
    <w:p w14:paraId="20983736" w14:textId="77777777" w:rsidR="002F20B1" w:rsidRPr="004A4745" w:rsidRDefault="002F20B1" w:rsidP="002F20B1">
      <w:pPr>
        <w:pStyle w:val="Odsekzoznamu"/>
        <w:jc w:val="both"/>
        <w:rPr>
          <w:rFonts w:ascii="Arial Narrow" w:hAnsi="Arial Narrow" w:cs="Arial"/>
          <w:sz w:val="22"/>
          <w:szCs w:val="22"/>
        </w:rPr>
      </w:pPr>
    </w:p>
    <w:p w14:paraId="7DF5FBF8" w14:textId="5BCCDC79" w:rsidR="00F06388" w:rsidRPr="00F06388" w:rsidRDefault="004A4745" w:rsidP="00F06388">
      <w:pPr>
        <w:pStyle w:val="Odsekzoznamu"/>
        <w:numPr>
          <w:ilvl w:val="0"/>
          <w:numId w:val="3"/>
        </w:numPr>
        <w:spacing w:after="120"/>
        <w:jc w:val="both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i/>
          <w:sz w:val="22"/>
          <w:szCs w:val="22"/>
        </w:rPr>
        <w:t>..............................</w:t>
      </w:r>
      <w:r w:rsidR="00F06388" w:rsidRPr="00F06388">
        <w:rPr>
          <w:rFonts w:ascii="Arial Narrow" w:hAnsi="Arial Narrow" w:cs="Arial"/>
          <w:i/>
          <w:sz w:val="22"/>
          <w:szCs w:val="22"/>
        </w:rPr>
        <w:t xml:space="preserve"> </w:t>
      </w:r>
      <w:r w:rsidR="00F06388" w:rsidRPr="004A4745">
        <w:rPr>
          <w:rFonts w:ascii="Arial Narrow" w:hAnsi="Arial Narrow" w:cs="Arial"/>
          <w:i/>
          <w:sz w:val="22"/>
          <w:szCs w:val="22"/>
        </w:rPr>
        <w:t xml:space="preserve">(splnomocniteľ zadefinuje ďalšie úkony, na ktoré udeľuje </w:t>
      </w:r>
      <w:r w:rsidR="00F06388" w:rsidRPr="00F06388">
        <w:rPr>
          <w:rFonts w:ascii="Arial Narrow" w:hAnsi="Arial Narrow" w:cs="Arial"/>
          <w:i/>
          <w:sz w:val="22"/>
          <w:szCs w:val="22"/>
        </w:rPr>
        <w:t xml:space="preserve"> splnomocnencovi plnú moc, napr. prijímanie písomností od Fondu počas konania o žiadosti, podpis písomností za splnomocniteľa zasielaných Fondu.)</w:t>
      </w:r>
      <w:r w:rsidR="00F06388">
        <w:rPr>
          <w:rFonts w:ascii="Arial Narrow" w:hAnsi="Arial Narrow" w:cs="Arial"/>
          <w:i/>
          <w:sz w:val="22"/>
          <w:szCs w:val="22"/>
        </w:rPr>
        <w:t xml:space="preserve"> Napríklad v rámci výzvy na doplnenie chýbajúcich náležitostí alebo </w:t>
      </w:r>
      <w:proofErr w:type="spellStart"/>
      <w:r w:rsidR="00F06388">
        <w:rPr>
          <w:rFonts w:ascii="Arial Narrow" w:hAnsi="Arial Narrow" w:cs="Arial"/>
          <w:i/>
          <w:sz w:val="22"/>
          <w:szCs w:val="22"/>
        </w:rPr>
        <w:t>späťvzatie</w:t>
      </w:r>
      <w:proofErr w:type="spellEnd"/>
      <w:r w:rsidR="00F06388">
        <w:rPr>
          <w:rFonts w:ascii="Arial Narrow" w:hAnsi="Arial Narrow" w:cs="Arial"/>
          <w:i/>
          <w:sz w:val="22"/>
          <w:szCs w:val="22"/>
        </w:rPr>
        <w:t xml:space="preserve"> žiadosti.</w:t>
      </w:r>
    </w:p>
    <w:p w14:paraId="27363B7B" w14:textId="77777777" w:rsidR="00F06388" w:rsidRPr="004A4745" w:rsidRDefault="00F06388" w:rsidP="00F06388">
      <w:pPr>
        <w:pStyle w:val="Normlnywebov"/>
        <w:spacing w:before="0" w:beforeAutospacing="0" w:after="0" w:afterAutospacing="0"/>
        <w:ind w:left="720"/>
        <w:rPr>
          <w:rFonts w:ascii="Arial Narrow" w:hAnsi="Arial Narrow" w:cs="Arial"/>
          <w:color w:val="000000"/>
          <w:sz w:val="22"/>
          <w:szCs w:val="22"/>
        </w:rPr>
      </w:pP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 xml:space="preserve">Nesplnomocňujem </w:t>
      </w: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>Splnomocňujem</w:t>
      </w:r>
    </w:p>
    <w:p w14:paraId="33698058" w14:textId="77777777" w:rsidR="00D61D5B" w:rsidRPr="004A4745" w:rsidRDefault="00D61D5B" w:rsidP="00D61D5B">
      <w:pPr>
        <w:ind w:firstLine="1410"/>
        <w:jc w:val="both"/>
        <w:rPr>
          <w:rFonts w:ascii="Arial Narrow" w:hAnsi="Arial Narrow" w:cs="Arial"/>
          <w:sz w:val="22"/>
          <w:szCs w:val="22"/>
        </w:rPr>
      </w:pPr>
    </w:p>
    <w:p w14:paraId="3A14A687" w14:textId="77777777" w:rsidR="00D61D5B" w:rsidRDefault="00D61D5B" w:rsidP="00F06388">
      <w:pPr>
        <w:spacing w:after="120"/>
        <w:ind w:left="708"/>
        <w:jc w:val="both"/>
        <w:rPr>
          <w:rFonts w:ascii="Arial Narrow" w:hAnsi="Arial Narrow" w:cs="Arial"/>
          <w:sz w:val="22"/>
          <w:szCs w:val="22"/>
        </w:rPr>
      </w:pPr>
    </w:p>
    <w:p w14:paraId="11F64A74" w14:textId="77777777" w:rsidR="00F06388" w:rsidRDefault="00F06388" w:rsidP="00D61D5B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14:paraId="115A7843" w14:textId="77777777" w:rsidR="00F06388" w:rsidRDefault="00F06388" w:rsidP="00D61D5B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14:paraId="47E5E486" w14:textId="77777777" w:rsidR="00F06388" w:rsidRPr="004A4745" w:rsidRDefault="00F06388" w:rsidP="00D61D5B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14:paraId="243EE2F8" w14:textId="77777777" w:rsidR="00F06388" w:rsidRDefault="00F06388" w:rsidP="00D61D5B">
      <w:pPr>
        <w:rPr>
          <w:rFonts w:ascii="Arial Narrow" w:hAnsi="Arial Narrow" w:cs="Arial"/>
          <w:sz w:val="22"/>
          <w:szCs w:val="22"/>
        </w:rPr>
      </w:pPr>
    </w:p>
    <w:p w14:paraId="6843B44A" w14:textId="77777777" w:rsidR="00F06388" w:rsidRDefault="00F06388" w:rsidP="00D61D5B">
      <w:pPr>
        <w:rPr>
          <w:rFonts w:ascii="Arial Narrow" w:hAnsi="Arial Narrow" w:cs="Arial"/>
          <w:sz w:val="22"/>
          <w:szCs w:val="22"/>
        </w:rPr>
      </w:pPr>
    </w:p>
    <w:p w14:paraId="45454A15" w14:textId="1B9618D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  <w:r w:rsidRPr="004A4745">
        <w:rPr>
          <w:rFonts w:ascii="Arial Narrow" w:hAnsi="Arial Narrow" w:cs="Arial"/>
          <w:sz w:val="22"/>
          <w:szCs w:val="22"/>
        </w:rPr>
        <w:t xml:space="preserve">V .......................... dňa </w:t>
      </w:r>
      <w:r w:rsidRPr="004A4745">
        <w:rPr>
          <w:rFonts w:ascii="Arial Narrow" w:hAnsi="Arial Narrow" w:cs="Arial"/>
          <w:i/>
          <w:sz w:val="22"/>
          <w:szCs w:val="22"/>
          <w:u w:val="dotted"/>
        </w:rPr>
        <w:t>(</w:t>
      </w:r>
      <w:r w:rsidRPr="004A4745">
        <w:rPr>
          <w:rFonts w:ascii="Arial Narrow" w:hAnsi="Arial Narrow" w:cs="Arial"/>
          <w:i/>
          <w:sz w:val="22"/>
          <w:szCs w:val="22"/>
          <w:highlight w:val="yellow"/>
          <w:u w:val="dotted"/>
        </w:rPr>
        <w:t>dd.mm.rrrr</w:t>
      </w:r>
      <w:r w:rsidRPr="004A4745">
        <w:rPr>
          <w:rFonts w:ascii="Arial Narrow" w:hAnsi="Arial Narrow" w:cs="Arial"/>
          <w:i/>
          <w:sz w:val="22"/>
          <w:szCs w:val="22"/>
          <w:u w:val="dotted"/>
        </w:rPr>
        <w:t>)</w:t>
      </w:r>
    </w:p>
    <w:p w14:paraId="0E37D495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0EE32083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3A6306E6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040C8012" w14:textId="77777777" w:rsidR="00D61D5B" w:rsidRPr="004A4745" w:rsidRDefault="00D61D5B" w:rsidP="00D61D5B">
      <w:pPr>
        <w:ind w:left="3540"/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 xml:space="preserve">                                                             .......................................................................</w:t>
      </w:r>
    </w:p>
    <w:p w14:paraId="6E99F632" w14:textId="77777777" w:rsidR="00D61D5B" w:rsidRPr="004A4745" w:rsidRDefault="00D61D5B" w:rsidP="00D61D5B">
      <w:pPr>
        <w:rPr>
          <w:rFonts w:ascii="Arial Narrow" w:hAnsi="Arial Narrow" w:cs="Arial"/>
          <w:i/>
          <w:sz w:val="22"/>
          <w:szCs w:val="22"/>
        </w:rPr>
      </w:pPr>
      <w:r w:rsidRPr="004A4745">
        <w:rPr>
          <w:rFonts w:ascii="Arial Narrow" w:hAnsi="Arial Narrow" w:cs="Arial"/>
          <w:i/>
          <w:sz w:val="22"/>
          <w:szCs w:val="22"/>
        </w:rPr>
        <w:t xml:space="preserve">                                                             úradne overený podpis splnomocniteľa</w:t>
      </w:r>
    </w:p>
    <w:p w14:paraId="2386DD31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07E0728D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48974538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6E473F72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3E59EAE8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1A958EB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Plnú moc prijímam:</w:t>
      </w:r>
    </w:p>
    <w:p w14:paraId="7691B4EF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4ED73194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  <w:r w:rsidRPr="004A4745">
        <w:rPr>
          <w:rFonts w:ascii="Arial Narrow" w:hAnsi="Arial Narrow" w:cs="Arial"/>
          <w:sz w:val="22"/>
          <w:szCs w:val="22"/>
        </w:rPr>
        <w:t xml:space="preserve">V .......................... dňa </w:t>
      </w:r>
      <w:r w:rsidRPr="004A4745">
        <w:rPr>
          <w:rFonts w:ascii="Arial Narrow" w:hAnsi="Arial Narrow" w:cs="Arial"/>
          <w:i/>
          <w:sz w:val="22"/>
          <w:szCs w:val="22"/>
          <w:highlight w:val="lightGray"/>
          <w:u w:val="dotted"/>
        </w:rPr>
        <w:t>(</w:t>
      </w:r>
      <w:r w:rsidRPr="004A4745">
        <w:rPr>
          <w:rFonts w:ascii="Arial Narrow" w:hAnsi="Arial Narrow" w:cs="Arial"/>
          <w:i/>
          <w:sz w:val="22"/>
          <w:szCs w:val="22"/>
          <w:highlight w:val="yellow"/>
          <w:u w:val="dotted"/>
        </w:rPr>
        <w:t>dd.mm.rrrr</w:t>
      </w:r>
      <w:r w:rsidRPr="004A4745">
        <w:rPr>
          <w:rFonts w:ascii="Arial Narrow" w:hAnsi="Arial Narrow" w:cs="Arial"/>
          <w:i/>
          <w:sz w:val="22"/>
          <w:szCs w:val="22"/>
          <w:highlight w:val="lightGray"/>
          <w:u w:val="dotted"/>
        </w:rPr>
        <w:t>)</w:t>
      </w:r>
    </w:p>
    <w:p w14:paraId="3095E53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01883346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6123BD4C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332207A5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3B8C0D9F" w14:textId="77777777" w:rsidR="00D61D5B" w:rsidRPr="004A4745" w:rsidRDefault="00D61D5B" w:rsidP="00D61D5B">
      <w:pPr>
        <w:ind w:left="3540"/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 xml:space="preserve"> .......................................................................</w:t>
      </w:r>
    </w:p>
    <w:p w14:paraId="06F36DF3" w14:textId="77777777" w:rsidR="00D61D5B" w:rsidRPr="004A4745" w:rsidRDefault="00D61D5B" w:rsidP="00D61D5B">
      <w:pPr>
        <w:rPr>
          <w:rFonts w:ascii="Arial Narrow" w:hAnsi="Arial Narrow" w:cs="Arial"/>
          <w:i/>
          <w:sz w:val="22"/>
          <w:szCs w:val="22"/>
        </w:rPr>
      </w:pPr>
      <w:r w:rsidRPr="004A4745">
        <w:rPr>
          <w:rFonts w:ascii="Arial Narrow" w:hAnsi="Arial Narrow" w:cs="Arial"/>
          <w:i/>
          <w:sz w:val="22"/>
          <w:szCs w:val="22"/>
        </w:rPr>
        <w:t xml:space="preserve">                                                             </w:t>
      </w:r>
      <w:r w:rsidRPr="004A4745">
        <w:rPr>
          <w:rFonts w:ascii="Arial Narrow" w:hAnsi="Arial Narrow" w:cs="Arial"/>
          <w:i/>
          <w:sz w:val="22"/>
          <w:szCs w:val="22"/>
        </w:rPr>
        <w:tab/>
        <w:t xml:space="preserve">    podpis splnomocnenca</w:t>
      </w:r>
    </w:p>
    <w:p w14:paraId="43CDA6F1" w14:textId="77777777" w:rsidR="00F64930" w:rsidRPr="004A4745" w:rsidRDefault="00F64930" w:rsidP="00D61D5B">
      <w:pPr>
        <w:jc w:val="center"/>
        <w:rPr>
          <w:rFonts w:ascii="Arial Narrow" w:hAnsi="Arial Narrow" w:cs="Arial"/>
        </w:rPr>
      </w:pPr>
    </w:p>
    <w:sectPr w:rsidR="00F64930" w:rsidRPr="004A4745" w:rsidSect="001834E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F49B" w14:textId="77777777" w:rsidR="003F1983" w:rsidRDefault="003F1983" w:rsidP="00C55249">
      <w:r>
        <w:separator/>
      </w:r>
    </w:p>
  </w:endnote>
  <w:endnote w:type="continuationSeparator" w:id="0">
    <w:p w14:paraId="6CEAA003" w14:textId="77777777" w:rsidR="003F1983" w:rsidRDefault="003F1983" w:rsidP="00C55249">
      <w:r>
        <w:continuationSeparator/>
      </w:r>
    </w:p>
  </w:endnote>
  <w:endnote w:type="continuationNotice" w:id="1">
    <w:p w14:paraId="07341ABA" w14:textId="77777777" w:rsidR="003F1983" w:rsidRDefault="003F19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Content>
          <w:p w14:paraId="0B269F86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3C28AA1" w14:textId="77777777" w:rsidR="0016372D" w:rsidRDefault="0016372D" w:rsidP="0016372D">
            <w:pPr>
              <w:pStyle w:val="Pta"/>
            </w:pPr>
          </w:p>
          <w:p w14:paraId="394D301C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613B720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9301F6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43750999" w14:textId="77777777" w:rsidTr="00794C3A">
      <w:trPr>
        <w:trHeight w:val="735"/>
      </w:trPr>
      <w:tc>
        <w:tcPr>
          <w:tcW w:w="2078" w:type="dxa"/>
        </w:tcPr>
        <w:p w14:paraId="2C716FE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16DDF59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C23561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2AA2E42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65BD708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F92704A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1FEA95C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0580FDC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093EF1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0648299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197120DD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240673F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269A73C3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0E57D4D0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5A8BE24A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7BFE0ED1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FD9CE1B" wp14:editId="734FF47C">
          <wp:simplePos x="0" y="0"/>
          <wp:positionH relativeFrom="margin">
            <wp:posOffset>106680</wp:posOffset>
          </wp:positionH>
          <wp:positionV relativeFrom="margin">
            <wp:posOffset>8666480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DF8FF2E" wp14:editId="04627ACF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2CF16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10DFB64" wp14:editId="2071FAE7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1B41E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F525" w14:textId="77777777" w:rsidR="003F1983" w:rsidRDefault="003F1983" w:rsidP="00C55249">
      <w:r>
        <w:separator/>
      </w:r>
    </w:p>
  </w:footnote>
  <w:footnote w:type="continuationSeparator" w:id="0">
    <w:p w14:paraId="7B0ECE26" w14:textId="77777777" w:rsidR="003F1983" w:rsidRDefault="003F1983" w:rsidP="00C55249">
      <w:r>
        <w:continuationSeparator/>
      </w:r>
    </w:p>
  </w:footnote>
  <w:footnote w:type="continuationNotice" w:id="1">
    <w:p w14:paraId="75F98678" w14:textId="77777777" w:rsidR="003F1983" w:rsidRDefault="003F1983"/>
  </w:footnote>
  <w:footnote w:id="2">
    <w:p w14:paraId="3C9CBD85" w14:textId="7DF61874" w:rsidR="001834E1" w:rsidRDefault="001834E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1834E1">
        <w:rPr>
          <w:rFonts w:ascii="Arial Narrow" w:hAnsi="Arial Narrow"/>
          <w:sz w:val="18"/>
          <w:szCs w:val="18"/>
        </w:rPr>
        <w:t>Osoba konajúca v mene oprávneného žiadateľa, ak je odlišná od štatutárneho orgánu žiadateľa, musí byť riadne splnomocnená (úradne overené Plnomocenstvo), napr. na prijímanie písomností od Environmentálneho fondu počas konania o žiadosti o poskytnutie dotácie (ďalej len „žiadosť“), k podpisu žiadosti a jej príloh, k výkonu úkonov viažucich sa ku konaniu o žiadosti.  Žiadateľ upraví Plnomocenstvo tak, aby obsahovalo len relevantné časti. To znamená, že žiadateľ vymaže tie údaje, ktoré sú v jeho prípade irelevantné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6314" w14:textId="777777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26B9FF0" wp14:editId="25E3A676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2975C27A" wp14:editId="25B29258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4EA51382" wp14:editId="2DEA3E64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6845D8" wp14:editId="514C15D5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0EBD2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CAFB0DB" w14:textId="77777777" w:rsidR="003D27EF" w:rsidRDefault="003D27EF" w:rsidP="003D27EF">
    <w:pPr>
      <w:pStyle w:val="Hlavika"/>
      <w:tabs>
        <w:tab w:val="right" w:pos="96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590C54B1" w14:textId="77777777" w:rsidR="003031D6" w:rsidRDefault="000F67D9" w:rsidP="003031D6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EEE6637" wp14:editId="4AD44404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B2E633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85pt,-10.15pt" to="136.8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4C4226FE" wp14:editId="20DEBA7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1BA31E33" wp14:editId="5BCA5741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2970"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</w:p>
  <w:p w14:paraId="4919DE12" w14:textId="50F49FB0" w:rsidR="00B95D3B" w:rsidRPr="00B94ACF" w:rsidRDefault="003031D6" w:rsidP="00B95D3B">
    <w:pPr>
      <w:jc w:val="right"/>
      <w:rPr>
        <w:rFonts w:ascii="Arial" w:hAnsi="Arial" w:cs="Arial"/>
        <w:color w:val="000000" w:themeColor="text1"/>
        <w:sz w:val="18"/>
        <w:szCs w:val="18"/>
      </w:rPr>
    </w:pPr>
    <w:r w:rsidRPr="00B94ACF">
      <w:rPr>
        <w:rFonts w:ascii="Arial" w:hAnsi="Arial" w:cs="Arial"/>
        <w:color w:val="000000" w:themeColor="text1"/>
        <w:sz w:val="18"/>
        <w:szCs w:val="18"/>
      </w:rPr>
      <w:t xml:space="preserve">Príloha č. </w:t>
    </w:r>
    <w:r w:rsidR="005A1013">
      <w:rPr>
        <w:rFonts w:ascii="Arial" w:hAnsi="Arial" w:cs="Arial"/>
        <w:color w:val="000000" w:themeColor="text1"/>
        <w:sz w:val="18"/>
        <w:szCs w:val="18"/>
      </w:rPr>
      <w:t xml:space="preserve">6 </w:t>
    </w:r>
    <w:proofErr w:type="spellStart"/>
    <w:r w:rsidR="00EC4A4A">
      <w:rPr>
        <w:rFonts w:ascii="Arial" w:hAnsi="Arial" w:cs="Arial"/>
        <w:color w:val="000000" w:themeColor="text1"/>
        <w:sz w:val="18"/>
        <w:szCs w:val="18"/>
      </w:rPr>
      <w:t>Ž</w:t>
    </w:r>
    <w:r w:rsidR="005A1013">
      <w:rPr>
        <w:rFonts w:ascii="Arial" w:hAnsi="Arial" w:cs="Arial"/>
        <w:color w:val="000000" w:themeColor="text1"/>
        <w:sz w:val="18"/>
        <w:szCs w:val="18"/>
      </w:rPr>
      <w:t>oD</w:t>
    </w:r>
    <w:proofErr w:type="spellEnd"/>
  </w:p>
  <w:p w14:paraId="0069353B" w14:textId="77777777" w:rsidR="00F26498" w:rsidRPr="00B95D3B" w:rsidRDefault="003031D6" w:rsidP="00FC7B8B">
    <w:pPr>
      <w:pStyle w:val="Hlavika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7C823273" wp14:editId="29D65DD0">
              <wp:simplePos x="0" y="0"/>
              <wp:positionH relativeFrom="margin">
                <wp:posOffset>13467</wp:posOffset>
              </wp:positionH>
              <wp:positionV relativeFrom="paragraph">
                <wp:posOffset>28634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0C4076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05pt,2.25pt" to="480.6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" strokecolor="#02864a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1430001814">
    <w:abstractNumId w:val="2"/>
  </w:num>
  <w:num w:numId="3" w16cid:durableId="67935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93"/>
    <w:rsid w:val="000113E2"/>
    <w:rsid w:val="00034BCF"/>
    <w:rsid w:val="00036377"/>
    <w:rsid w:val="00040F27"/>
    <w:rsid w:val="00085662"/>
    <w:rsid w:val="0009348E"/>
    <w:rsid w:val="000F4B02"/>
    <w:rsid w:val="000F5DBF"/>
    <w:rsid w:val="000F67D9"/>
    <w:rsid w:val="0010105E"/>
    <w:rsid w:val="00102E13"/>
    <w:rsid w:val="00113BAE"/>
    <w:rsid w:val="0012385A"/>
    <w:rsid w:val="00133654"/>
    <w:rsid w:val="001519B0"/>
    <w:rsid w:val="00160855"/>
    <w:rsid w:val="0016372D"/>
    <w:rsid w:val="00165924"/>
    <w:rsid w:val="00166093"/>
    <w:rsid w:val="00181891"/>
    <w:rsid w:val="001834E1"/>
    <w:rsid w:val="001B49A1"/>
    <w:rsid w:val="001C15B6"/>
    <w:rsid w:val="001E2411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28CF"/>
    <w:rsid w:val="002B25B2"/>
    <w:rsid w:val="002B5B93"/>
    <w:rsid w:val="002B795B"/>
    <w:rsid w:val="002C19CF"/>
    <w:rsid w:val="002D200C"/>
    <w:rsid w:val="002E6F5C"/>
    <w:rsid w:val="002F20B1"/>
    <w:rsid w:val="003031D6"/>
    <w:rsid w:val="003152FA"/>
    <w:rsid w:val="00317D58"/>
    <w:rsid w:val="00354880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3F1983"/>
    <w:rsid w:val="00426676"/>
    <w:rsid w:val="004269AE"/>
    <w:rsid w:val="00431081"/>
    <w:rsid w:val="004337D7"/>
    <w:rsid w:val="00455D9D"/>
    <w:rsid w:val="0046374F"/>
    <w:rsid w:val="00486DEF"/>
    <w:rsid w:val="00495593"/>
    <w:rsid w:val="004A4745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33462"/>
    <w:rsid w:val="00566323"/>
    <w:rsid w:val="00580DE3"/>
    <w:rsid w:val="00593D78"/>
    <w:rsid w:val="005A1013"/>
    <w:rsid w:val="005B3776"/>
    <w:rsid w:val="005C5F1F"/>
    <w:rsid w:val="005D2AAC"/>
    <w:rsid w:val="005E269B"/>
    <w:rsid w:val="005F0286"/>
    <w:rsid w:val="00603016"/>
    <w:rsid w:val="00626A4A"/>
    <w:rsid w:val="00630D0B"/>
    <w:rsid w:val="006503FD"/>
    <w:rsid w:val="00656C97"/>
    <w:rsid w:val="006901D2"/>
    <w:rsid w:val="00692E70"/>
    <w:rsid w:val="006A418D"/>
    <w:rsid w:val="006C1E4D"/>
    <w:rsid w:val="006C26E9"/>
    <w:rsid w:val="006E531F"/>
    <w:rsid w:val="006F6567"/>
    <w:rsid w:val="006F7866"/>
    <w:rsid w:val="00700EA9"/>
    <w:rsid w:val="007113AF"/>
    <w:rsid w:val="00712999"/>
    <w:rsid w:val="0071319D"/>
    <w:rsid w:val="00725693"/>
    <w:rsid w:val="00725C7E"/>
    <w:rsid w:val="007364F0"/>
    <w:rsid w:val="00763B95"/>
    <w:rsid w:val="00771F30"/>
    <w:rsid w:val="0079757F"/>
    <w:rsid w:val="007A01F9"/>
    <w:rsid w:val="007B0ECD"/>
    <w:rsid w:val="007B1509"/>
    <w:rsid w:val="007B5512"/>
    <w:rsid w:val="007C5881"/>
    <w:rsid w:val="007D2242"/>
    <w:rsid w:val="007D4453"/>
    <w:rsid w:val="007E09B4"/>
    <w:rsid w:val="00806950"/>
    <w:rsid w:val="008079AB"/>
    <w:rsid w:val="00816C54"/>
    <w:rsid w:val="00854D64"/>
    <w:rsid w:val="0087276A"/>
    <w:rsid w:val="00877788"/>
    <w:rsid w:val="00887B06"/>
    <w:rsid w:val="008955A5"/>
    <w:rsid w:val="00895870"/>
    <w:rsid w:val="008A4122"/>
    <w:rsid w:val="008B48DD"/>
    <w:rsid w:val="008B725C"/>
    <w:rsid w:val="008C1C60"/>
    <w:rsid w:val="008C4838"/>
    <w:rsid w:val="008D4BF7"/>
    <w:rsid w:val="008D6281"/>
    <w:rsid w:val="008E0E4B"/>
    <w:rsid w:val="00925BAF"/>
    <w:rsid w:val="00927EF5"/>
    <w:rsid w:val="00931259"/>
    <w:rsid w:val="00936BA3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B3D08"/>
    <w:rsid w:val="009E5EE6"/>
    <w:rsid w:val="009F32FC"/>
    <w:rsid w:val="00A02B7C"/>
    <w:rsid w:val="00A059FA"/>
    <w:rsid w:val="00A06D22"/>
    <w:rsid w:val="00A07DD2"/>
    <w:rsid w:val="00A10B38"/>
    <w:rsid w:val="00A1409D"/>
    <w:rsid w:val="00A22FC5"/>
    <w:rsid w:val="00A26A5D"/>
    <w:rsid w:val="00A3069F"/>
    <w:rsid w:val="00A317AE"/>
    <w:rsid w:val="00A31D7E"/>
    <w:rsid w:val="00A328CA"/>
    <w:rsid w:val="00A5129F"/>
    <w:rsid w:val="00A9759A"/>
    <w:rsid w:val="00AA0CB6"/>
    <w:rsid w:val="00AA0F86"/>
    <w:rsid w:val="00AB2F7F"/>
    <w:rsid w:val="00AB53F7"/>
    <w:rsid w:val="00AC0816"/>
    <w:rsid w:val="00AD2D86"/>
    <w:rsid w:val="00AE0803"/>
    <w:rsid w:val="00AF2F5D"/>
    <w:rsid w:val="00B215BA"/>
    <w:rsid w:val="00B26109"/>
    <w:rsid w:val="00B34193"/>
    <w:rsid w:val="00B51E27"/>
    <w:rsid w:val="00B709D0"/>
    <w:rsid w:val="00B74E7B"/>
    <w:rsid w:val="00B85188"/>
    <w:rsid w:val="00B85CFD"/>
    <w:rsid w:val="00B94ACF"/>
    <w:rsid w:val="00B95D3B"/>
    <w:rsid w:val="00BA0783"/>
    <w:rsid w:val="00BA3C25"/>
    <w:rsid w:val="00BA7633"/>
    <w:rsid w:val="00BC7B3F"/>
    <w:rsid w:val="00BD46ED"/>
    <w:rsid w:val="00C16036"/>
    <w:rsid w:val="00C33618"/>
    <w:rsid w:val="00C369E1"/>
    <w:rsid w:val="00C4103F"/>
    <w:rsid w:val="00C55249"/>
    <w:rsid w:val="00CB68B8"/>
    <w:rsid w:val="00CC1B09"/>
    <w:rsid w:val="00CC30D4"/>
    <w:rsid w:val="00CD3987"/>
    <w:rsid w:val="00CE70A9"/>
    <w:rsid w:val="00CE7A21"/>
    <w:rsid w:val="00CF0399"/>
    <w:rsid w:val="00CF07E7"/>
    <w:rsid w:val="00D13B9B"/>
    <w:rsid w:val="00D231EC"/>
    <w:rsid w:val="00D26315"/>
    <w:rsid w:val="00D61D5B"/>
    <w:rsid w:val="00D66E91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2146"/>
    <w:rsid w:val="00DE3F72"/>
    <w:rsid w:val="00DE7490"/>
    <w:rsid w:val="00E1337B"/>
    <w:rsid w:val="00E334D3"/>
    <w:rsid w:val="00E34E70"/>
    <w:rsid w:val="00E50D59"/>
    <w:rsid w:val="00E606CD"/>
    <w:rsid w:val="00E72DF4"/>
    <w:rsid w:val="00E82976"/>
    <w:rsid w:val="00E87293"/>
    <w:rsid w:val="00E93C8A"/>
    <w:rsid w:val="00E95D42"/>
    <w:rsid w:val="00E95D6D"/>
    <w:rsid w:val="00EA3235"/>
    <w:rsid w:val="00EA409F"/>
    <w:rsid w:val="00EB0B28"/>
    <w:rsid w:val="00EC1F45"/>
    <w:rsid w:val="00EC4A4A"/>
    <w:rsid w:val="00EC7435"/>
    <w:rsid w:val="00ED5224"/>
    <w:rsid w:val="00EF33F4"/>
    <w:rsid w:val="00EF7166"/>
    <w:rsid w:val="00F06388"/>
    <w:rsid w:val="00F20711"/>
    <w:rsid w:val="00F25DEF"/>
    <w:rsid w:val="00F26498"/>
    <w:rsid w:val="00F35AFA"/>
    <w:rsid w:val="00F43678"/>
    <w:rsid w:val="00F53594"/>
    <w:rsid w:val="00F62F03"/>
    <w:rsid w:val="00F642D3"/>
    <w:rsid w:val="00F64930"/>
    <w:rsid w:val="00FA2C63"/>
    <w:rsid w:val="00FB4FDF"/>
    <w:rsid w:val="00FB6940"/>
    <w:rsid w:val="00FC1145"/>
    <w:rsid w:val="00FC7B8B"/>
    <w:rsid w:val="00FD2E35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1AF9E"/>
  <w15:docId w15:val="{F141AD9B-0E9E-4976-AB86-BB61DF5A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A059FA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\Oddelenie%20METODITKY%20MoF\Dokumenty%20na%20Sharepoint\V&#253;zva3\Ozn&#225;menie+pr&#237;lohy\Priloha-plna-moc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4.xml><?xml version="1.0" encoding="utf-8"?>
<ds:datastoreItem xmlns:ds="http://schemas.openxmlformats.org/officeDocument/2006/customXml" ds:itemID="{07042C9E-6632-4B42-9EA8-462798BF6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Priloha-plna-moc.dotm</Template>
  <TotalTime>1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Bdžochová Ľubica</cp:lastModifiedBy>
  <cp:revision>3</cp:revision>
  <cp:lastPrinted>2025-10-08T08:59:00Z</cp:lastPrinted>
  <dcterms:created xsi:type="dcterms:W3CDTF">2026-03-16T15:34:00Z</dcterms:created>
  <dcterms:modified xsi:type="dcterms:W3CDTF">2026-03-16T15:35:00Z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</Properties>
</file>