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8071" w14:textId="77777777" w:rsidR="00BC39FC" w:rsidRPr="008D6281" w:rsidRDefault="00BC39FC" w:rsidP="00BC39FC">
      <w:pPr>
        <w:rPr>
          <w:rFonts w:ascii="Arial" w:hAnsi="Arial" w:cs="Arial"/>
        </w:rPr>
      </w:pPr>
    </w:p>
    <w:p w14:paraId="62CB4930" w14:textId="747B0F3C" w:rsidR="00BC39FC" w:rsidRPr="008D6281" w:rsidRDefault="00BC39FC" w:rsidP="00BC39FC">
      <w:pPr>
        <w:jc w:val="center"/>
        <w:rPr>
          <w:rFonts w:ascii="Arial" w:hAnsi="Arial" w:cs="Arial"/>
          <w:b/>
        </w:rPr>
      </w:pPr>
      <w:r w:rsidRPr="008D6281">
        <w:rPr>
          <w:rFonts w:ascii="Arial" w:hAnsi="Arial" w:cs="Arial"/>
          <w:b/>
        </w:rPr>
        <w:t>Čestné vyhlásenie žiadateľa</w:t>
      </w:r>
      <w:r w:rsidRPr="008D6281">
        <w:rPr>
          <w:rFonts w:ascii="Arial" w:hAnsi="Arial" w:cs="Arial"/>
          <w:b/>
        </w:rPr>
        <w:br/>
        <w:t xml:space="preserve">k zabezpečeniu </w:t>
      </w:r>
      <w:r>
        <w:rPr>
          <w:rFonts w:ascii="Arial" w:hAnsi="Arial" w:cs="Arial"/>
          <w:b/>
        </w:rPr>
        <w:t>povinnej výšky spolufinancovania z iných zdrojov ako z dotácie</w:t>
      </w:r>
    </w:p>
    <w:p w14:paraId="2BC3A3FC" w14:textId="77777777" w:rsidR="00BC39FC" w:rsidRPr="00783877" w:rsidRDefault="00BC39FC" w:rsidP="00BC39FC">
      <w:pPr>
        <w:jc w:val="center"/>
        <w:rPr>
          <w:rFonts w:ascii="Arial" w:hAnsi="Arial" w:cs="Arial"/>
          <w:b/>
          <w:sz w:val="28"/>
          <w:szCs w:val="32"/>
        </w:rPr>
      </w:pPr>
    </w:p>
    <w:p w14:paraId="0B76C375" w14:textId="77777777" w:rsidR="00BC39FC" w:rsidRPr="00783877" w:rsidRDefault="00BC39FC" w:rsidP="00BC39FC">
      <w:pPr>
        <w:rPr>
          <w:rFonts w:ascii="Arial" w:hAnsi="Arial" w:cs="Arial"/>
          <w:b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8"/>
        <w:gridCol w:w="6770"/>
      </w:tblGrid>
      <w:tr w:rsidR="00BC39FC" w:rsidRPr="008D6281" w14:paraId="2DA6EBB6" w14:textId="77777777" w:rsidTr="000A0DD8">
        <w:tc>
          <w:tcPr>
            <w:tcW w:w="1484" w:type="pct"/>
            <w:shd w:val="clear" w:color="auto" w:fill="D9D9D9"/>
          </w:tcPr>
          <w:p w14:paraId="663508DD" w14:textId="01F89801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  <w:vertAlign w:val="superscript"/>
              </w:rPr>
            </w:pPr>
            <w:permStart w:id="1423325419" w:edGrp="everyone" w:colFirst="1" w:colLast="1"/>
            <w:r w:rsidRPr="008D6281">
              <w:rPr>
                <w:rFonts w:ascii="Arial" w:hAnsi="Arial" w:cs="Arial"/>
                <w:b/>
                <w:sz w:val="22"/>
                <w:szCs w:val="22"/>
              </w:rPr>
              <w:t>Názov žiadateľa</w:t>
            </w:r>
            <w:r w:rsidRPr="008D6281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3516" w:type="pct"/>
            <w:vAlign w:val="center"/>
          </w:tcPr>
          <w:p w14:paraId="1BA1EA51" w14:textId="27226E62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D628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BC39FC" w:rsidRPr="008D6281" w14:paraId="6A1B9301" w14:textId="77777777" w:rsidTr="000A0DD8">
        <w:tc>
          <w:tcPr>
            <w:tcW w:w="1484" w:type="pct"/>
            <w:shd w:val="clear" w:color="auto" w:fill="D9D9D9"/>
          </w:tcPr>
          <w:p w14:paraId="77AD6720" w14:textId="77777777" w:rsidR="00BC39FC" w:rsidRPr="008D6281" w:rsidRDefault="00BC39FC" w:rsidP="00BC39FC">
            <w:pPr>
              <w:rPr>
                <w:rFonts w:ascii="Arial" w:hAnsi="Arial" w:cs="Arial"/>
                <w:bCs/>
                <w:sz w:val="22"/>
                <w:szCs w:val="22"/>
              </w:rPr>
            </w:pPr>
            <w:permStart w:id="1108037271" w:edGrp="everyone" w:colFirst="1" w:colLast="1"/>
            <w:permEnd w:id="1423325419"/>
            <w:r w:rsidRPr="008D6281">
              <w:rPr>
                <w:rFonts w:ascii="Arial" w:hAnsi="Arial" w:cs="Arial"/>
                <w:bCs/>
                <w:sz w:val="22"/>
                <w:szCs w:val="22"/>
              </w:rPr>
              <w:t>IČO žiadateľa</w:t>
            </w:r>
            <w:r w:rsidRPr="008D6281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1</w:t>
            </w:r>
            <w:r w:rsidRPr="008D628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516" w:type="pct"/>
            <w:vAlign w:val="center"/>
          </w:tcPr>
          <w:p w14:paraId="525A37CD" w14:textId="469E465B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C39FC" w:rsidRPr="008D6281" w14:paraId="22B54D93" w14:textId="77777777" w:rsidTr="000A0DD8">
        <w:tc>
          <w:tcPr>
            <w:tcW w:w="1484" w:type="pct"/>
            <w:shd w:val="clear" w:color="auto" w:fill="D9D9D9"/>
          </w:tcPr>
          <w:p w14:paraId="3EE37DE8" w14:textId="77777777" w:rsidR="00BC39FC" w:rsidRPr="008D6281" w:rsidRDefault="00BC39FC" w:rsidP="00BC39FC">
            <w:pPr>
              <w:rPr>
                <w:rFonts w:ascii="Arial" w:hAnsi="Arial" w:cs="Arial"/>
                <w:bCs/>
                <w:sz w:val="22"/>
                <w:szCs w:val="22"/>
              </w:rPr>
            </w:pPr>
            <w:permStart w:id="1640583252" w:edGrp="everyone" w:colFirst="1" w:colLast="1"/>
            <w:permEnd w:id="1108037271"/>
            <w:r w:rsidRPr="008D6281">
              <w:rPr>
                <w:rFonts w:ascii="Arial" w:hAnsi="Arial" w:cs="Arial"/>
                <w:bCs/>
                <w:sz w:val="22"/>
                <w:szCs w:val="22"/>
              </w:rPr>
              <w:t>sídlo</w:t>
            </w:r>
          </w:p>
        </w:tc>
        <w:tc>
          <w:tcPr>
            <w:tcW w:w="3516" w:type="pct"/>
            <w:vAlign w:val="center"/>
          </w:tcPr>
          <w:p w14:paraId="38620061" w14:textId="5FF1EB32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C39FC" w:rsidRPr="008D6281" w14:paraId="200DE0CD" w14:textId="77777777" w:rsidTr="000A0DD8">
        <w:tc>
          <w:tcPr>
            <w:tcW w:w="1484" w:type="pct"/>
            <w:shd w:val="clear" w:color="auto" w:fill="D9D9D9"/>
          </w:tcPr>
          <w:p w14:paraId="206DCD0E" w14:textId="77777777" w:rsidR="00BC39FC" w:rsidRPr="008D6281" w:rsidRDefault="00BC39FC" w:rsidP="00BC39FC">
            <w:pPr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permStart w:id="477706220" w:edGrp="everyone" w:colFirst="1" w:colLast="1"/>
            <w:permEnd w:id="1640583252"/>
            <w:r w:rsidRPr="008D6281">
              <w:rPr>
                <w:rFonts w:ascii="Arial" w:hAnsi="Arial" w:cs="Arial"/>
                <w:bCs/>
                <w:sz w:val="22"/>
                <w:szCs w:val="22"/>
              </w:rPr>
              <w:t>konajúci prostredníctvom</w:t>
            </w:r>
            <w:r w:rsidRPr="008D6281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516" w:type="pct"/>
            <w:vAlign w:val="center"/>
          </w:tcPr>
          <w:p w14:paraId="2F6064F5" w14:textId="16D7854A" w:rsidR="00BC39FC" w:rsidRPr="008D6281" w:rsidRDefault="00BC39FC" w:rsidP="00BC39FC">
            <w:pPr>
              <w:rPr>
                <w:rFonts w:ascii="Arial" w:hAnsi="Arial" w:cs="Arial"/>
                <w:sz w:val="22"/>
                <w:szCs w:val="22"/>
              </w:rPr>
            </w:pPr>
            <w:r w:rsidRPr="008D628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permEnd w:id="477706220"/>
    </w:tbl>
    <w:p w14:paraId="4F75CB20" w14:textId="77777777" w:rsidR="00BC39FC" w:rsidRPr="008D6281" w:rsidRDefault="00BC39FC" w:rsidP="00BC39FC">
      <w:pPr>
        <w:jc w:val="both"/>
        <w:rPr>
          <w:rFonts w:ascii="Arial" w:hAnsi="Arial" w:cs="Arial"/>
          <w:sz w:val="22"/>
          <w:szCs w:val="22"/>
        </w:rPr>
      </w:pPr>
    </w:p>
    <w:p w14:paraId="74FE5C5E" w14:textId="77777777" w:rsidR="00BC39FC" w:rsidRPr="008D6281" w:rsidRDefault="00BC39FC" w:rsidP="00BC39FC">
      <w:pPr>
        <w:jc w:val="center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b/>
          <w:sz w:val="22"/>
          <w:szCs w:val="22"/>
        </w:rPr>
        <w:t>týmto čestne vyhlasujem,</w:t>
      </w:r>
    </w:p>
    <w:p w14:paraId="5D2A88DE" w14:textId="77777777" w:rsidR="00BC39FC" w:rsidRPr="008D6281" w:rsidRDefault="00BC39FC" w:rsidP="00BC39FC">
      <w:pPr>
        <w:jc w:val="center"/>
        <w:rPr>
          <w:rFonts w:ascii="Arial" w:hAnsi="Arial" w:cs="Arial"/>
          <w:sz w:val="22"/>
          <w:szCs w:val="22"/>
        </w:rPr>
      </w:pPr>
    </w:p>
    <w:p w14:paraId="43D19D44" w14:textId="77777777" w:rsidR="00BC39FC" w:rsidRPr="008D6281" w:rsidRDefault="00BC39FC" w:rsidP="00BC39FC">
      <w:pPr>
        <w:pStyle w:val="Normlnywebov"/>
        <w:numPr>
          <w:ilvl w:val="0"/>
          <w:numId w:val="10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sz w:val="22"/>
          <w:szCs w:val="22"/>
        </w:rPr>
        <w:t xml:space="preserve">že mám zabezpečené finančné prostriedky na </w:t>
      </w:r>
      <w:r>
        <w:rPr>
          <w:rFonts w:ascii="Arial" w:hAnsi="Arial" w:cs="Arial"/>
          <w:sz w:val="22"/>
          <w:szCs w:val="22"/>
        </w:rPr>
        <w:t xml:space="preserve">povinné </w:t>
      </w:r>
      <w:r w:rsidRPr="008D6281">
        <w:rPr>
          <w:rFonts w:ascii="Arial" w:hAnsi="Arial" w:cs="Arial"/>
          <w:sz w:val="22"/>
          <w:szCs w:val="22"/>
        </w:rPr>
        <w:t>spolufinancovanie oprávnených nákladov projektu v rámci oprávneného obdobia z </w:t>
      </w:r>
      <w:r>
        <w:rPr>
          <w:rFonts w:ascii="Arial" w:hAnsi="Arial" w:cs="Arial"/>
          <w:sz w:val="22"/>
          <w:szCs w:val="22"/>
        </w:rPr>
        <w:t>iných</w:t>
      </w:r>
      <w:r w:rsidRPr="008D6281">
        <w:rPr>
          <w:rFonts w:ascii="Arial" w:hAnsi="Arial" w:cs="Arial"/>
          <w:sz w:val="22"/>
          <w:szCs w:val="22"/>
        </w:rPr>
        <w:t xml:space="preserve"> zdrojov </w:t>
      </w:r>
      <w:r>
        <w:rPr>
          <w:rFonts w:ascii="Arial" w:hAnsi="Arial" w:cs="Arial"/>
          <w:sz w:val="22"/>
          <w:szCs w:val="22"/>
        </w:rPr>
        <w:t> ako z dotácie, a to vo výške</w:t>
      </w:r>
    </w:p>
    <w:p w14:paraId="5B8B13C4" w14:textId="77777777" w:rsidR="00BC39FC" w:rsidRPr="008D6281" w:rsidRDefault="00BC39FC" w:rsidP="00BC39FC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X="-10" w:tblpY="74"/>
        <w:tblW w:w="16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747"/>
      </w:tblGrid>
      <w:tr w:rsidR="00BC39FC" w:rsidRPr="008D6281" w14:paraId="709F25EC" w14:textId="77777777" w:rsidTr="000A0DD8">
        <w:tc>
          <w:tcPr>
            <w:tcW w:w="3817" w:type="pct"/>
            <w:vAlign w:val="center"/>
          </w:tcPr>
          <w:p w14:paraId="01822CC9" w14:textId="42A4C446" w:rsidR="00BC39FC" w:rsidRPr="008D6281" w:rsidRDefault="00BC39FC" w:rsidP="00BC39FC">
            <w:pPr>
              <w:pStyle w:val="Normlnywebov"/>
              <w:spacing w:beforeAutospacing="0" w:after="0" w:afterAutospacing="0"/>
              <w:ind w:left="171" w:right="223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permStart w:id="1725854930" w:edGrp="everyone"/>
            <w:permEnd w:id="1725854930"/>
          </w:p>
        </w:tc>
        <w:tc>
          <w:tcPr>
            <w:tcW w:w="1183" w:type="pct"/>
            <w:shd w:val="clear" w:color="auto" w:fill="D9D9D9"/>
            <w:vAlign w:val="center"/>
          </w:tcPr>
          <w:p w14:paraId="79FCC1AE" w14:textId="77777777" w:rsidR="00BC39FC" w:rsidRPr="008D6281" w:rsidRDefault="00BC39FC" w:rsidP="00BC39FC">
            <w:pPr>
              <w:pStyle w:val="Normlnywebov"/>
              <w:spacing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</w:tbl>
    <w:p w14:paraId="247EC1E7" w14:textId="77777777" w:rsidR="00BC39FC" w:rsidRPr="008D6281" w:rsidRDefault="00BC39FC" w:rsidP="00BC39FC">
      <w:pPr>
        <w:pStyle w:val="Normlnywebov"/>
        <w:spacing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oprávnených nákladov</w:t>
      </w:r>
    </w:p>
    <w:p w14:paraId="2DE17570" w14:textId="77777777" w:rsidR="00BC39FC" w:rsidRPr="008D6281" w:rsidRDefault="00BC39FC" w:rsidP="00BC39FC">
      <w:pPr>
        <w:pStyle w:val="Normlnywebov"/>
        <w:spacing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3D631E35" w14:textId="77777777" w:rsidR="00BC39FC" w:rsidRPr="008D6281" w:rsidRDefault="00BC39FC" w:rsidP="00BC39FC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1E8AACE6" w14:textId="77777777" w:rsidR="00BC39FC" w:rsidRPr="008D6281" w:rsidRDefault="00BC39FC" w:rsidP="00BC39FC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sz w:val="22"/>
          <w:szCs w:val="22"/>
        </w:rPr>
        <w:t>ktoré budú použité na:</w:t>
      </w:r>
    </w:p>
    <w:p w14:paraId="4917BEA2" w14:textId="77777777" w:rsidR="00BC39FC" w:rsidRPr="008D6281" w:rsidRDefault="00BC39FC" w:rsidP="00BC39FC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sz w:val="22"/>
          <w:szCs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8"/>
        <w:gridCol w:w="7310"/>
      </w:tblGrid>
      <w:tr w:rsidR="00BC39FC" w:rsidRPr="008D6281" w14:paraId="58A06EA0" w14:textId="77777777" w:rsidTr="000A0DD8">
        <w:tc>
          <w:tcPr>
            <w:tcW w:w="1204" w:type="pct"/>
            <w:shd w:val="clear" w:color="auto" w:fill="D9D9D9"/>
          </w:tcPr>
          <w:p w14:paraId="2EF926D8" w14:textId="77777777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  <w:vertAlign w:val="superscript"/>
              </w:rPr>
            </w:pPr>
            <w:r w:rsidRPr="008D6281">
              <w:rPr>
                <w:rFonts w:ascii="Arial" w:hAnsi="Arial" w:cs="Arial"/>
                <w:b/>
                <w:sz w:val="22"/>
                <w:szCs w:val="22"/>
              </w:rPr>
              <w:t>Účel dotácie (názov projektu)</w:t>
            </w:r>
            <w:r w:rsidRPr="008D6281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796" w:type="pct"/>
            <w:vAlign w:val="center"/>
          </w:tcPr>
          <w:p w14:paraId="2753E5B7" w14:textId="66238469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D628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ermStart w:id="777461792" w:edGrp="everyone"/>
            <w:permEnd w:id="777461792"/>
          </w:p>
        </w:tc>
      </w:tr>
    </w:tbl>
    <w:p w14:paraId="1DC0E577" w14:textId="77777777" w:rsidR="00BC39FC" w:rsidRPr="008D6281" w:rsidRDefault="00BC39FC" w:rsidP="00BC39FC">
      <w:pPr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8"/>
        <w:gridCol w:w="7310"/>
      </w:tblGrid>
      <w:tr w:rsidR="00BC39FC" w:rsidRPr="008D6281" w14:paraId="4DB61FD7" w14:textId="77777777" w:rsidTr="000A0DD8">
        <w:trPr>
          <w:trHeight w:val="435"/>
        </w:trPr>
        <w:tc>
          <w:tcPr>
            <w:tcW w:w="1204" w:type="pct"/>
            <w:shd w:val="clear" w:color="auto" w:fill="D9D9D9"/>
          </w:tcPr>
          <w:p w14:paraId="0C2FCAF1" w14:textId="77777777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  <w:vertAlign w:val="superscript"/>
              </w:rPr>
            </w:pPr>
            <w:r w:rsidRPr="008D6281">
              <w:rPr>
                <w:rFonts w:ascii="Arial" w:hAnsi="Arial" w:cs="Arial"/>
                <w:b/>
                <w:sz w:val="22"/>
                <w:szCs w:val="22"/>
              </w:rPr>
              <w:t>Kód projektu</w:t>
            </w:r>
          </w:p>
        </w:tc>
        <w:tc>
          <w:tcPr>
            <w:tcW w:w="3796" w:type="pct"/>
            <w:vAlign w:val="center"/>
          </w:tcPr>
          <w:p w14:paraId="208948AF" w14:textId="7B9B9BF7" w:rsidR="00BC39FC" w:rsidRPr="008D6281" w:rsidRDefault="00BC39FC" w:rsidP="00BC39F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D628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ermStart w:id="30637894" w:edGrp="everyone"/>
            <w:permEnd w:id="30637894"/>
          </w:p>
        </w:tc>
      </w:tr>
    </w:tbl>
    <w:p w14:paraId="5EF052C5" w14:textId="77777777" w:rsidR="00BC39FC" w:rsidRPr="008D6281" w:rsidRDefault="00BC39FC" w:rsidP="00BC39FC">
      <w:pPr>
        <w:rPr>
          <w:rFonts w:ascii="Arial" w:hAnsi="Arial" w:cs="Arial"/>
          <w:b/>
          <w:sz w:val="22"/>
          <w:szCs w:val="22"/>
        </w:rPr>
      </w:pPr>
    </w:p>
    <w:p w14:paraId="44A43D56" w14:textId="77777777" w:rsidR="00BC39FC" w:rsidRPr="008D6281" w:rsidRDefault="00BC39FC" w:rsidP="00BC39FC">
      <w:pPr>
        <w:pStyle w:val="Odsekzoznamu"/>
        <w:rPr>
          <w:rFonts w:ascii="Arial" w:hAnsi="Arial" w:cs="Arial"/>
          <w:b/>
          <w:sz w:val="22"/>
          <w:szCs w:val="22"/>
        </w:rPr>
      </w:pPr>
    </w:p>
    <w:p w14:paraId="6BD1EA0D" w14:textId="77777777" w:rsidR="00BC39FC" w:rsidRPr="008D6281" w:rsidRDefault="00BC39FC" w:rsidP="00BC39FC">
      <w:pPr>
        <w:jc w:val="both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sz w:val="22"/>
          <w:szCs w:val="22"/>
        </w:rPr>
        <w:t xml:space="preserve">Som si vedomý možných následkov, ktoré vyplývajú z uvedenia nepravdivých alebo neúplných údajov. Zaväzujem sa bezodkladne písomne informovať o všetkých zmenách, ktoré sa týkajú vyššie uvedených údajov a skutočností. </w:t>
      </w:r>
    </w:p>
    <w:p w14:paraId="6F0CDE72" w14:textId="77777777" w:rsidR="00BC39FC" w:rsidRPr="008D6281" w:rsidRDefault="00BC39FC" w:rsidP="00BC39FC">
      <w:pPr>
        <w:jc w:val="both"/>
        <w:rPr>
          <w:rFonts w:ascii="Arial" w:hAnsi="Arial" w:cs="Arial"/>
          <w:sz w:val="22"/>
          <w:szCs w:val="22"/>
        </w:rPr>
      </w:pPr>
    </w:p>
    <w:p w14:paraId="5BBEA0A4" w14:textId="77777777" w:rsidR="00BC39FC" w:rsidRDefault="00BC39FC" w:rsidP="00BC39FC">
      <w:pPr>
        <w:jc w:val="both"/>
        <w:rPr>
          <w:rFonts w:ascii="Arial" w:hAnsi="Arial" w:cs="Arial"/>
          <w:sz w:val="22"/>
          <w:szCs w:val="22"/>
        </w:rPr>
      </w:pPr>
      <w:r w:rsidRPr="00272171">
        <w:rPr>
          <w:rFonts w:ascii="Arial" w:hAnsi="Arial" w:cs="Arial"/>
          <w:sz w:val="22"/>
          <w:szCs w:val="22"/>
        </w:rPr>
        <w:t xml:space="preserve">Zároveň som si vedomý, že v prípade, ak bude výška </w:t>
      </w:r>
      <w:r>
        <w:rPr>
          <w:rFonts w:ascii="Arial" w:hAnsi="Arial" w:cs="Arial"/>
          <w:sz w:val="22"/>
          <w:szCs w:val="22"/>
        </w:rPr>
        <w:t>c</w:t>
      </w:r>
      <w:r w:rsidRPr="00272171">
        <w:rPr>
          <w:rFonts w:ascii="Arial" w:hAnsi="Arial" w:cs="Arial"/>
          <w:sz w:val="22"/>
          <w:szCs w:val="22"/>
        </w:rPr>
        <w:t xml:space="preserve">elkových nákladov Projektu vyššia ako súčet Dotácie uvedenej v Zmluve a povinnej </w:t>
      </w:r>
      <w:r>
        <w:rPr>
          <w:rFonts w:ascii="Arial" w:hAnsi="Arial" w:cs="Arial"/>
          <w:sz w:val="22"/>
          <w:szCs w:val="22"/>
        </w:rPr>
        <w:t>v</w:t>
      </w:r>
      <w:r w:rsidRPr="00272171">
        <w:rPr>
          <w:rFonts w:ascii="Arial" w:hAnsi="Arial" w:cs="Arial"/>
          <w:sz w:val="22"/>
          <w:szCs w:val="22"/>
        </w:rPr>
        <w:t>ýšky spolufinancovania, som povinný priebežne uhrádzať všetky vzniknuté Oprávnené náklady presahujúce výšku Dotácie a povinnú Výšku spolufinancovania a všetky vzniknuté Neoprávnené náklady na Realizáciu Projektu z iných zdrojov. Zároveň som si vedomý, že o sumu Oprávnených nákladov, ktoré prevýšia výšku Dotácie a povinnú Výšku spolufinancovania, sa zároveň navýši miera Výšky spolufinancovania, ktorú sa zaväzujem uhradiť taktiež z iných zdrojov ako z</w:t>
      </w:r>
      <w:r>
        <w:rPr>
          <w:rFonts w:ascii="Arial" w:hAnsi="Arial" w:cs="Arial"/>
          <w:sz w:val="22"/>
          <w:szCs w:val="22"/>
        </w:rPr>
        <w:t> </w:t>
      </w:r>
      <w:r w:rsidRPr="00272171">
        <w:rPr>
          <w:rFonts w:ascii="Arial" w:hAnsi="Arial" w:cs="Arial"/>
          <w:sz w:val="22"/>
          <w:szCs w:val="22"/>
        </w:rPr>
        <w:t>Dotácie</w:t>
      </w:r>
      <w:r>
        <w:rPr>
          <w:rFonts w:ascii="Arial" w:hAnsi="Arial" w:cs="Arial"/>
          <w:sz w:val="22"/>
          <w:szCs w:val="22"/>
        </w:rPr>
        <w:t>.</w:t>
      </w:r>
    </w:p>
    <w:p w14:paraId="3B259CB4" w14:textId="77777777" w:rsidR="00BC39FC" w:rsidRPr="008D6281" w:rsidRDefault="00BC39FC" w:rsidP="00BC39FC">
      <w:pPr>
        <w:jc w:val="both"/>
        <w:rPr>
          <w:rFonts w:ascii="Arial" w:hAnsi="Arial" w:cs="Arial"/>
          <w:sz w:val="22"/>
          <w:szCs w:val="22"/>
        </w:rPr>
      </w:pPr>
    </w:p>
    <w:p w14:paraId="2CF97929" w14:textId="78DA35A4" w:rsidR="00BC39FC" w:rsidRPr="008D6281" w:rsidRDefault="00BC39FC" w:rsidP="00BC39FC">
      <w:pPr>
        <w:jc w:val="both"/>
        <w:rPr>
          <w:rFonts w:ascii="Arial" w:hAnsi="Arial" w:cs="Arial"/>
          <w:sz w:val="22"/>
          <w:szCs w:val="22"/>
        </w:rPr>
      </w:pPr>
      <w:permStart w:id="277492285" w:edGrp="everyone"/>
      <w:r w:rsidRPr="008D6281">
        <w:rPr>
          <w:rFonts w:ascii="Arial" w:hAnsi="Arial" w:cs="Arial"/>
          <w:sz w:val="22"/>
          <w:szCs w:val="22"/>
        </w:rPr>
        <w:t>V .........................................  dňa ...........................</w:t>
      </w:r>
      <w:permEnd w:id="277492285"/>
    </w:p>
    <w:p w14:paraId="79A9F694" w14:textId="77777777" w:rsidR="00BC39FC" w:rsidRPr="008D6281" w:rsidRDefault="00BC39FC" w:rsidP="00BC39FC">
      <w:pPr>
        <w:rPr>
          <w:rFonts w:ascii="Arial" w:hAnsi="Arial" w:cs="Arial"/>
          <w:b/>
          <w:sz w:val="22"/>
          <w:szCs w:val="22"/>
        </w:rPr>
      </w:pPr>
    </w:p>
    <w:p w14:paraId="0865800F" w14:textId="77777777" w:rsidR="00BC39FC" w:rsidRPr="008D6281" w:rsidRDefault="00BC39FC" w:rsidP="00BC39FC">
      <w:pPr>
        <w:ind w:left="5387"/>
        <w:jc w:val="center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sz w:val="22"/>
          <w:szCs w:val="22"/>
        </w:rPr>
        <w:t>............................................................</w:t>
      </w:r>
    </w:p>
    <w:p w14:paraId="38EE6F54" w14:textId="1F4ADBAA" w:rsidR="00BC39FC" w:rsidRPr="008D6281" w:rsidRDefault="00BC39FC" w:rsidP="00BC39FC">
      <w:pPr>
        <w:ind w:left="538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8D6281">
        <w:rPr>
          <w:rFonts w:ascii="Arial" w:hAnsi="Arial" w:cs="Arial"/>
          <w:sz w:val="22"/>
          <w:szCs w:val="22"/>
        </w:rPr>
        <w:t>podpis štatutárneho orgánu žiadateľa</w:t>
      </w:r>
    </w:p>
    <w:p w14:paraId="4684E734" w14:textId="77777777" w:rsidR="00BC39FC" w:rsidRPr="00783877" w:rsidRDefault="00BC39FC" w:rsidP="00BC39FC">
      <w:pPr>
        <w:rPr>
          <w:rFonts w:ascii="Arial" w:hAnsi="Arial" w:cs="Arial"/>
          <w:sz w:val="22"/>
        </w:rPr>
      </w:pPr>
    </w:p>
    <w:p w14:paraId="73A6987E" w14:textId="77777777" w:rsidR="00BC39FC" w:rsidRPr="00783877" w:rsidRDefault="00BC39FC" w:rsidP="00BC39FC">
      <w:pPr>
        <w:jc w:val="right"/>
        <w:rPr>
          <w:rFonts w:ascii="Arial" w:hAnsi="Arial" w:cs="Arial"/>
          <w:sz w:val="18"/>
          <w:szCs w:val="16"/>
        </w:rPr>
      </w:pPr>
    </w:p>
    <w:p w14:paraId="59351B79" w14:textId="77777777" w:rsidR="00BC39FC" w:rsidRPr="00BC39FC" w:rsidRDefault="00BC39FC" w:rsidP="00BC39FC">
      <w:pPr>
        <w:ind w:left="180" w:hanging="180"/>
        <w:jc w:val="both"/>
        <w:rPr>
          <w:rFonts w:ascii="Arial" w:hAnsi="Arial" w:cs="Arial"/>
          <w:sz w:val="16"/>
          <w:szCs w:val="16"/>
        </w:rPr>
      </w:pPr>
      <w:r w:rsidRPr="00783877">
        <w:rPr>
          <w:rFonts w:ascii="Arial" w:hAnsi="Arial" w:cs="Arial"/>
          <w:sz w:val="18"/>
          <w:szCs w:val="16"/>
          <w:vertAlign w:val="superscript"/>
        </w:rPr>
        <w:t>1</w:t>
      </w:r>
      <w:r w:rsidRPr="00783877">
        <w:rPr>
          <w:rFonts w:ascii="Arial" w:hAnsi="Arial" w:cs="Arial"/>
          <w:sz w:val="18"/>
          <w:szCs w:val="16"/>
        </w:rPr>
        <w:t xml:space="preserve"> </w:t>
      </w:r>
      <w:r w:rsidRPr="00783877">
        <w:rPr>
          <w:rFonts w:ascii="Arial" w:hAnsi="Arial" w:cs="Arial"/>
          <w:sz w:val="18"/>
          <w:szCs w:val="16"/>
        </w:rPr>
        <w:tab/>
      </w:r>
      <w:r w:rsidRPr="00BC39FC">
        <w:rPr>
          <w:rFonts w:ascii="Arial" w:hAnsi="Arial" w:cs="Arial"/>
          <w:sz w:val="16"/>
          <w:szCs w:val="16"/>
        </w:rPr>
        <w:t>Uveďte názov/IČO žiadateľa v súlade s potvrdením o pridelení identifikačného čísla organizácie (IČO), resp. príslušným registrom, v ktorom je žiadateľ vedený.</w:t>
      </w:r>
    </w:p>
    <w:p w14:paraId="656BDAFB" w14:textId="77777777" w:rsidR="00BC39FC" w:rsidRPr="00BC39FC" w:rsidRDefault="00BC39FC" w:rsidP="00BC39FC">
      <w:pPr>
        <w:ind w:left="180" w:hanging="180"/>
        <w:jc w:val="both"/>
        <w:rPr>
          <w:rFonts w:ascii="Arial" w:hAnsi="Arial" w:cs="Arial"/>
          <w:sz w:val="16"/>
          <w:szCs w:val="16"/>
        </w:rPr>
      </w:pPr>
      <w:r w:rsidRPr="00BC39FC">
        <w:rPr>
          <w:rFonts w:ascii="Arial" w:hAnsi="Arial" w:cs="Arial"/>
          <w:sz w:val="16"/>
          <w:szCs w:val="16"/>
          <w:vertAlign w:val="superscript"/>
        </w:rPr>
        <w:t>2</w:t>
      </w:r>
      <w:r w:rsidRPr="00BC39FC">
        <w:rPr>
          <w:rFonts w:ascii="Arial" w:hAnsi="Arial" w:cs="Arial"/>
          <w:sz w:val="16"/>
          <w:szCs w:val="16"/>
        </w:rPr>
        <w:t xml:space="preserve"> </w:t>
      </w:r>
      <w:r w:rsidRPr="00BC39FC">
        <w:rPr>
          <w:rFonts w:ascii="Arial" w:hAnsi="Arial" w:cs="Arial"/>
          <w:sz w:val="16"/>
          <w:szCs w:val="16"/>
        </w:rPr>
        <w:tab/>
        <w:t>Uveďte titul, meno a priezvisko, funkciu osoby oprávnenej konať v mene žiadateľa v súlade s dokladom, v ktorom je zvolený/menovaný, resp. údajmi z výpisu z príslušného registra, v ktorom je žiadateľ vedený.</w:t>
      </w:r>
    </w:p>
    <w:p w14:paraId="75BCA9D8" w14:textId="77777777" w:rsidR="00BC39FC" w:rsidRPr="00B86467" w:rsidRDefault="00BC39FC" w:rsidP="00BC39FC">
      <w:pPr>
        <w:ind w:left="180" w:hanging="180"/>
        <w:jc w:val="both"/>
        <w:rPr>
          <w:rFonts w:ascii="Arial" w:hAnsi="Arial" w:cs="Arial"/>
          <w:sz w:val="18"/>
          <w:szCs w:val="16"/>
        </w:rPr>
      </w:pPr>
      <w:r w:rsidRPr="00BC39FC">
        <w:rPr>
          <w:rFonts w:ascii="Arial" w:hAnsi="Arial" w:cs="Arial"/>
          <w:sz w:val="16"/>
          <w:szCs w:val="16"/>
          <w:vertAlign w:val="superscript"/>
        </w:rPr>
        <w:t xml:space="preserve">3 </w:t>
      </w:r>
      <w:r w:rsidRPr="00BC39FC">
        <w:rPr>
          <w:rFonts w:ascii="Arial" w:hAnsi="Arial" w:cs="Arial"/>
          <w:sz w:val="16"/>
          <w:szCs w:val="16"/>
          <w:vertAlign w:val="superscript"/>
        </w:rPr>
        <w:tab/>
      </w:r>
      <w:r w:rsidRPr="00BC39FC">
        <w:rPr>
          <w:rFonts w:ascii="Arial" w:hAnsi="Arial" w:cs="Arial"/>
          <w:sz w:val="16"/>
          <w:szCs w:val="16"/>
        </w:rPr>
        <w:t>Uveďte názov projektu, ktorý sa nachádza v Oznámení o schválení Žiadosti o poskytnutie finančných prostriedkov formou dotácie na projekty z prostriedkov Modernizačného fondu.</w:t>
      </w:r>
    </w:p>
    <w:p w14:paraId="4D3618F9" w14:textId="77777777" w:rsidR="00542C4C" w:rsidRDefault="00542C4C" w:rsidP="00BC39FC">
      <w:pPr>
        <w:rPr>
          <w:rFonts w:ascii="Arial" w:hAnsi="Arial" w:cs="Arial"/>
        </w:rPr>
      </w:pPr>
    </w:p>
    <w:sectPr w:rsidR="00542C4C" w:rsidSect="00830A7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73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7649C" w14:textId="77777777" w:rsidR="006C0227" w:rsidRDefault="006C0227" w:rsidP="00C55249">
      <w:r>
        <w:separator/>
      </w:r>
    </w:p>
  </w:endnote>
  <w:endnote w:type="continuationSeparator" w:id="0">
    <w:p w14:paraId="2EAFEF57" w14:textId="77777777" w:rsidR="006C0227" w:rsidRDefault="006C0227" w:rsidP="00C55249">
      <w:r>
        <w:continuationSeparator/>
      </w:r>
    </w:p>
  </w:endnote>
  <w:endnote w:type="continuationNotice" w:id="1">
    <w:p w14:paraId="2803A2A1" w14:textId="77777777" w:rsidR="006C0227" w:rsidRDefault="006C02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EndPr/>
        <w:sdtContent>
          <w:p w14:paraId="668FDD6A" w14:textId="77777777" w:rsidR="007364F0" w:rsidRPr="007364F0" w:rsidRDefault="0016372D" w:rsidP="007364F0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>
              <w:tab/>
            </w:r>
            <w:r w:rsidR="007364F0" w:rsidRPr="007364F0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7364F0" w:rsidRPr="007364F0">
              <w:rPr>
                <w:rFonts w:ascii="Arial" w:hAnsi="Arial" w:cs="Arial"/>
                <w:b/>
                <w:bCs/>
              </w:rPr>
              <w:t>1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="007364F0" w:rsidRPr="007364F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7364F0" w:rsidRPr="007364F0">
              <w:rPr>
                <w:rFonts w:ascii="Arial" w:hAnsi="Arial" w:cs="Arial"/>
                <w:b/>
                <w:bCs/>
              </w:rPr>
              <w:t>1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82E1A67" w14:textId="77777777" w:rsidR="00D231EC" w:rsidRDefault="00D231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pPr w:leftFromText="142" w:rightFromText="142" w:vertAnchor="page" w:horzAnchor="margin" w:tblpXSpec="center" w:tblpY="15129"/>
      <w:tblOverlap w:val="never"/>
      <w:tblW w:w="87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13" w:type="dxa"/>
      </w:tblCellMar>
      <w:tblLook w:val="04A0" w:firstRow="1" w:lastRow="0" w:firstColumn="1" w:lastColumn="0" w:noHBand="0" w:noVBand="1"/>
    </w:tblPr>
    <w:tblGrid>
      <w:gridCol w:w="2268"/>
      <w:gridCol w:w="2409"/>
      <w:gridCol w:w="1986"/>
      <w:gridCol w:w="2125"/>
    </w:tblGrid>
    <w:tr w:rsidR="007D2782" w:rsidRPr="007434AF" w14:paraId="0230B37A" w14:textId="77777777" w:rsidTr="003B48F1">
      <w:trPr>
        <w:trHeight w:val="735"/>
      </w:trPr>
      <w:tc>
        <w:tcPr>
          <w:tcW w:w="2268" w:type="dxa"/>
        </w:tcPr>
        <w:p w14:paraId="59ADC96A" w14:textId="77777777" w:rsidR="007D2782" w:rsidRPr="00EF539A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bookmarkStart w:id="4" w:name="_Hlk205549841"/>
          <w:bookmarkStart w:id="5" w:name="_Hlk205549842"/>
          <w:bookmarkStart w:id="6" w:name="_Hlk205549843"/>
          <w:bookmarkStart w:id="7" w:name="_Hlk205549844"/>
          <w:bookmarkStart w:id="8" w:name="_Hlk205549845"/>
          <w:bookmarkStart w:id="9" w:name="_Hlk205549846"/>
          <w:bookmarkStart w:id="10" w:name="_Hlk205550639"/>
          <w:bookmarkStart w:id="11" w:name="_Hlk205550640"/>
          <w:bookmarkStart w:id="12" w:name="_Hlk205550641"/>
          <w:bookmarkStart w:id="13" w:name="_Hlk205550642"/>
          <w:r w:rsidRPr="00EF539A">
            <w:rPr>
              <w:rFonts w:ascii="Arial" w:hAnsi="Arial" w:cs="Arial"/>
              <w:color w:val="7F7F7F" w:themeColor="text1" w:themeTint="80"/>
              <w:sz w:val="16"/>
              <w:szCs w:val="18"/>
            </w:rPr>
            <w:t>Adresa sídla</w:t>
          </w:r>
        </w:p>
        <w:p w14:paraId="7B14C3F7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 w:rsidRPr="007434AF"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66AEE07A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Nevädzová 5</w:t>
          </w:r>
        </w:p>
        <w:p w14:paraId="5DE68B00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821 01 Bratislava</w:t>
          </w:r>
        </w:p>
        <w:p w14:paraId="706F614E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IČO: 30 796 491</w:t>
          </w:r>
        </w:p>
      </w:tc>
      <w:tc>
        <w:tcPr>
          <w:tcW w:w="2409" w:type="dxa"/>
        </w:tcPr>
        <w:p w14:paraId="7BF4D329" w14:textId="77777777" w:rsidR="007D2782" w:rsidRPr="00EF539A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Korešpondenčná adresa</w:t>
          </w:r>
        </w:p>
        <w:p w14:paraId="7A55C666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47A936A8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P.O. Box 24</w:t>
          </w:r>
        </w:p>
        <w:p w14:paraId="41A2B1C2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827 14 Bratislava 29</w:t>
          </w:r>
        </w:p>
      </w:tc>
      <w:tc>
        <w:tcPr>
          <w:tcW w:w="1986" w:type="dxa"/>
        </w:tcPr>
        <w:p w14:paraId="198A3A71" w14:textId="77777777" w:rsidR="007D2782" w:rsidRPr="004B0577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7F7F7F" w:themeColor="text1" w:themeTint="80"/>
              <w:sz w:val="16"/>
              <w:szCs w:val="18"/>
            </w:rPr>
            <w:t>Tel.:</w:t>
          </w:r>
        </w:p>
        <w:p w14:paraId="66F0C828" w14:textId="77777777" w:rsidR="007D2782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00</w:t>
          </w:r>
        </w:p>
        <w:p w14:paraId="3E3B8ED5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01</w:t>
          </w:r>
        </w:p>
      </w:tc>
      <w:tc>
        <w:tcPr>
          <w:tcW w:w="2125" w:type="dxa"/>
        </w:tcPr>
        <w:p w14:paraId="0DE3553A" w14:textId="77777777" w:rsidR="007D2782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E-mail</w:t>
          </w:r>
        </w:p>
        <w:p w14:paraId="65494F5C" w14:textId="77777777" w:rsidR="007D2782" w:rsidRPr="004B0577" w:rsidRDefault="007D2782" w:rsidP="007D52AB">
          <w:pPr>
            <w:pStyle w:val="Pta"/>
            <w:spacing w:line="276" w:lineRule="auto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B0577">
            <w:rPr>
              <w:rFonts w:ascii="Arial" w:hAnsi="Arial" w:cs="Arial"/>
              <w:color w:val="000000" w:themeColor="text1"/>
              <w:sz w:val="16"/>
              <w:szCs w:val="18"/>
            </w:rPr>
            <w:t>podatelna@envirofond.sk</w:t>
          </w:r>
        </w:p>
        <w:p w14:paraId="48766C97" w14:textId="77777777" w:rsidR="007D2782" w:rsidRPr="004B0577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538135" w:themeColor="accent6" w:themeShade="BF"/>
              <w:sz w:val="16"/>
              <w:szCs w:val="18"/>
            </w:rPr>
            <w:t>www.envirofond.sk</w:t>
          </w:r>
        </w:p>
      </w:tc>
    </w:tr>
  </w:tbl>
  <w:p w14:paraId="216201E6" w14:textId="77777777" w:rsidR="007D2782" w:rsidRDefault="007D2782" w:rsidP="007D2782">
    <w:pPr>
      <w:pStyle w:val="Pta"/>
    </w:pPr>
    <w:r w:rsidRPr="00FC1145">
      <w:rPr>
        <w:noProof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5ACF3485" wp14:editId="5A1EAC14">
              <wp:simplePos x="0" y="0"/>
              <wp:positionH relativeFrom="margin">
                <wp:posOffset>1354673</wp:posOffset>
              </wp:positionH>
              <wp:positionV relativeFrom="paragraph">
                <wp:posOffset>-445</wp:posOffset>
              </wp:positionV>
              <wp:extent cx="4578824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78824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726240" id="Rovná spojnica 730697917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6.65pt,-.05pt" to="467.2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" strokecolor="#02864a">
              <v:stroke joinstyle="miter"/>
              <w10:wrap anchorx="margin"/>
            </v:line>
          </w:pict>
        </mc:Fallback>
      </mc:AlternateContent>
    </w:r>
    <w:r w:rsidRPr="00FC1145">
      <w:rPr>
        <w:noProof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65BC6C55" wp14:editId="0894D665">
              <wp:simplePos x="0" y="0"/>
              <wp:positionH relativeFrom="margin">
                <wp:posOffset>-181610</wp:posOffset>
              </wp:positionH>
              <wp:positionV relativeFrom="paragraph">
                <wp:posOffset>-1563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B43CAF" id="Rovná spojnica 1045062944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4.3pt,-.1pt" to="106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" strokecolor="#02864a" strokeweight="4.5pt">
              <v:stroke joinstyle="miter"/>
              <w10:wrap anchorx="margin"/>
            </v:line>
          </w:pict>
        </mc:Fallback>
      </mc:AlternateConten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  <w:p w14:paraId="47EF9F56" w14:textId="77777777" w:rsidR="00036377" w:rsidRDefault="007D2782" w:rsidP="007D52AB">
    <w:pPr>
      <w:pStyle w:val="Pta"/>
      <w:tabs>
        <w:tab w:val="clear" w:pos="4536"/>
        <w:tab w:val="clear" w:pos="9072"/>
        <w:tab w:val="left" w:pos="689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66EE0" w14:textId="77777777" w:rsidR="006C0227" w:rsidRDefault="006C0227" w:rsidP="00C55249">
      <w:r>
        <w:separator/>
      </w:r>
    </w:p>
  </w:footnote>
  <w:footnote w:type="continuationSeparator" w:id="0">
    <w:p w14:paraId="3F66CF7B" w14:textId="77777777" w:rsidR="006C0227" w:rsidRDefault="006C0227" w:rsidP="00C55249">
      <w:r>
        <w:continuationSeparator/>
      </w:r>
    </w:p>
  </w:footnote>
  <w:footnote w:type="continuationNotice" w:id="1">
    <w:p w14:paraId="39B0F5BD" w14:textId="77777777" w:rsidR="006C0227" w:rsidRDefault="006C02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6C1C0" w14:textId="77777777" w:rsidR="003D27EF" w:rsidRDefault="00B74E7B" w:rsidP="003D27EF">
    <w:pPr>
      <w:pStyle w:val="Hlavika"/>
      <w:tabs>
        <w:tab w:val="right" w:pos="9638"/>
      </w:tabs>
      <w:jc w:val="right"/>
    </w:pPr>
    <w:r>
      <w:rPr>
        <w:noProof/>
      </w:rPr>
      <w:drawing>
        <wp:anchor distT="0" distB="0" distL="114300" distR="114300" simplePos="0" relativeHeight="251718656" behindDoc="0" locked="0" layoutInCell="1" allowOverlap="1" wp14:anchorId="1440732B" wp14:editId="01DB5F62">
          <wp:simplePos x="0" y="0"/>
          <wp:positionH relativeFrom="column">
            <wp:posOffset>-85342</wp:posOffset>
          </wp:positionH>
          <wp:positionV relativeFrom="paragraph">
            <wp:posOffset>-235260</wp:posOffset>
          </wp:positionV>
          <wp:extent cx="1828800" cy="79375"/>
          <wp:effectExtent l="0" t="0" r="0" b="0"/>
          <wp:wrapSquare wrapText="bothSides"/>
          <wp:docPr id="1556986368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06368" behindDoc="0" locked="0" layoutInCell="1" allowOverlap="1" wp14:anchorId="6786D5CC" wp14:editId="0C2D4F8A">
          <wp:simplePos x="0" y="0"/>
          <wp:positionH relativeFrom="margin">
            <wp:posOffset>-83967</wp:posOffset>
          </wp:positionH>
          <wp:positionV relativeFrom="margin">
            <wp:posOffset>-730324</wp:posOffset>
          </wp:positionV>
          <wp:extent cx="4972744" cy="533474"/>
          <wp:effectExtent l="0" t="0" r="0" b="0"/>
          <wp:wrapSquare wrapText="bothSides"/>
          <wp:docPr id="134932047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15D5" w:rsidRPr="004B15D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CE3226D" wp14:editId="69E72F78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175AF2F" id="Rovná spojnica 13794091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4B15D5" w:rsidRPr="004B15D5">
      <w:t xml:space="preserve">                                                                   </w:t>
    </w:r>
  </w:p>
  <w:p w14:paraId="75239DA4" w14:textId="77777777" w:rsidR="003D27EF" w:rsidRDefault="003D27EF" w:rsidP="003D27EF">
    <w:pPr>
      <w:pStyle w:val="Hlavika"/>
      <w:tabs>
        <w:tab w:val="right" w:pos="9638"/>
      </w:tabs>
      <w:jc w:val="right"/>
    </w:pPr>
  </w:p>
  <w:p w14:paraId="726393F0" w14:textId="77777777" w:rsidR="00DA7754" w:rsidRDefault="00DA7754" w:rsidP="00FB4FDF">
    <w:pPr>
      <w:pStyle w:val="Hlavika"/>
      <w:jc w:val="right"/>
    </w:pPr>
  </w:p>
  <w:p w14:paraId="712F45A9" w14:textId="77777777" w:rsidR="00B02A02" w:rsidRDefault="00B02A02" w:rsidP="00FB4FDF">
    <w:pPr>
      <w:pStyle w:val="Hlavik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205540798"/>
  <w:bookmarkStart w:id="1" w:name="_Hlk205540799"/>
  <w:bookmarkStart w:id="2" w:name="_Hlk205540800"/>
  <w:bookmarkStart w:id="3" w:name="_Hlk205540801"/>
  <w:p w14:paraId="319AB008" w14:textId="43CF767E" w:rsidR="00F26498" w:rsidRDefault="007D2242" w:rsidP="00FC7B8B">
    <w:pPr>
      <w:pStyle w:val="Hlavika"/>
      <w:rPr>
        <w:rFonts w:ascii="Arial" w:hAnsi="Arial" w:cs="Arial"/>
        <w:color w:val="A6A6A6" w:themeColor="background1" w:themeShade="A6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4EC757DD" wp14:editId="4379388D">
              <wp:simplePos x="0" y="0"/>
              <wp:positionH relativeFrom="margin">
                <wp:posOffset>-57150</wp:posOffset>
              </wp:positionH>
              <wp:positionV relativeFrom="paragraph">
                <wp:posOffset>-232410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F26F4C" id="Rovná spojnica 1380098185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5pt,-18.3pt" to="136.15pt,-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" strokecolor="#02864a" strokeweight="6pt">
              <v:stroke joinstyle="miter"/>
              <w10:wrap anchorx="margin"/>
            </v:line>
          </w:pict>
        </mc:Fallback>
      </mc:AlternateContent>
    </w:r>
    <w:r w:rsidR="001C15B6">
      <w:rPr>
        <w:noProof/>
      </w:rPr>
      <w:drawing>
        <wp:inline distT="0" distB="0" distL="0" distR="0" wp14:anchorId="0497F9D8" wp14:editId="4082CBFB">
          <wp:extent cx="4972744" cy="533474"/>
          <wp:effectExtent l="0" t="0" r="0" b="0"/>
          <wp:docPr id="23439781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7B8B">
      <w:tab/>
    </w:r>
    <w:r w:rsidR="00FF2970">
      <w:t xml:space="preserve"> </w:t>
    </w:r>
    <w:bookmarkEnd w:id="0"/>
    <w:bookmarkEnd w:id="1"/>
    <w:bookmarkEnd w:id="2"/>
    <w:bookmarkEnd w:id="3"/>
    <w:r w:rsidR="001D1FB6">
      <w:t xml:space="preserve">   </w:t>
    </w:r>
    <w:r w:rsidR="00DC767E" w:rsidRPr="00DC767E">
      <w:rPr>
        <w:rFonts w:ascii="Arial" w:hAnsi="Arial" w:cs="Arial"/>
        <w:sz w:val="16"/>
        <w:szCs w:val="16"/>
      </w:rPr>
      <w:t>F323-1_25.09.2026</w:t>
    </w:r>
  </w:p>
  <w:p w14:paraId="165FE752" w14:textId="77777777" w:rsidR="002F0052" w:rsidRDefault="002F0052" w:rsidP="00FC7B8B">
    <w:pPr>
      <w:pStyle w:val="Hlavika"/>
      <w:rPr>
        <w:rFonts w:ascii="Arial" w:hAnsi="Arial" w:cs="Arial"/>
        <w:color w:val="A6A6A6" w:themeColor="background1" w:themeShade="A6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3A33D084" wp14:editId="3047CBFB">
              <wp:simplePos x="0" y="0"/>
              <wp:positionH relativeFrom="margin">
                <wp:posOffset>-55245</wp:posOffset>
              </wp:positionH>
              <wp:positionV relativeFrom="paragraph">
                <wp:posOffset>101448</wp:posOffset>
              </wp:positionV>
              <wp:extent cx="6090139" cy="16090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B60039" id="Rovná spojnica 1077757824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8pt" to="475.2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SRJwid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</w:p>
  <w:p w14:paraId="7839E20B" w14:textId="77777777" w:rsidR="002E37D3" w:rsidRPr="002F0052" w:rsidRDefault="002E37D3" w:rsidP="00FC7B8B">
    <w:pPr>
      <w:pStyle w:val="Hlavika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245D9"/>
    <w:multiLevelType w:val="multilevel"/>
    <w:tmpl w:val="AA642E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8064A82"/>
    <w:multiLevelType w:val="multilevel"/>
    <w:tmpl w:val="4D3C7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A02F26"/>
    <w:multiLevelType w:val="multilevel"/>
    <w:tmpl w:val="FB9ACD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5246C6"/>
    <w:multiLevelType w:val="hybridMultilevel"/>
    <w:tmpl w:val="414A176A"/>
    <w:lvl w:ilvl="0" w:tplc="E166A41C">
      <w:start w:val="1"/>
      <w:numFmt w:val="decimal"/>
      <w:lvlText w:val="%1."/>
      <w:lvlJc w:val="left"/>
      <w:pPr>
        <w:ind w:left="1035" w:hanging="675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A22672"/>
    <w:multiLevelType w:val="hybridMultilevel"/>
    <w:tmpl w:val="7178A13C"/>
    <w:lvl w:ilvl="0" w:tplc="B5040D6E">
      <w:start w:val="2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FF150EA"/>
    <w:multiLevelType w:val="multilevel"/>
    <w:tmpl w:val="CC7069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7A37E6"/>
    <w:multiLevelType w:val="hybridMultilevel"/>
    <w:tmpl w:val="3CE692FA"/>
    <w:lvl w:ilvl="0" w:tplc="0296A26A">
      <w:start w:val="2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3C6839"/>
    <w:multiLevelType w:val="multilevel"/>
    <w:tmpl w:val="3A8694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B31EA6"/>
    <w:multiLevelType w:val="hybridMultilevel"/>
    <w:tmpl w:val="C3205D70"/>
    <w:lvl w:ilvl="0" w:tplc="A84E4944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0976966">
    <w:abstractNumId w:val="1"/>
  </w:num>
  <w:num w:numId="2" w16cid:durableId="385179710">
    <w:abstractNumId w:val="2"/>
  </w:num>
  <w:num w:numId="3" w16cid:durableId="1559318641">
    <w:abstractNumId w:val="6"/>
  </w:num>
  <w:num w:numId="4" w16cid:durableId="539051891">
    <w:abstractNumId w:val="3"/>
  </w:num>
  <w:num w:numId="5" w16cid:durableId="920060597">
    <w:abstractNumId w:val="0"/>
  </w:num>
  <w:num w:numId="6" w16cid:durableId="325978491">
    <w:abstractNumId w:val="8"/>
  </w:num>
  <w:num w:numId="7" w16cid:durableId="665133641">
    <w:abstractNumId w:val="7"/>
  </w:num>
  <w:num w:numId="8" w16cid:durableId="687292078">
    <w:abstractNumId w:val="5"/>
  </w:num>
  <w:num w:numId="9" w16cid:durableId="1625960800">
    <w:abstractNumId w:val="4"/>
  </w:num>
  <w:num w:numId="10" w16cid:durableId="14300018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8iMe/yemdVrjP4mQU3CvRRzcDx3XsoYyFLAAOXR9g1RGS8fzG5FEad9wu5QAK9BVHN6qMyY0sBFJJQFFfhabzw==" w:salt="QpT7Qr8n7wv+8YHiI8Y7M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9FC"/>
    <w:rsid w:val="000113E2"/>
    <w:rsid w:val="000330FA"/>
    <w:rsid w:val="00034BCF"/>
    <w:rsid w:val="00036377"/>
    <w:rsid w:val="00040F27"/>
    <w:rsid w:val="00085662"/>
    <w:rsid w:val="0009348E"/>
    <w:rsid w:val="000B54FE"/>
    <w:rsid w:val="000F066D"/>
    <w:rsid w:val="000F4B02"/>
    <w:rsid w:val="000F5DBF"/>
    <w:rsid w:val="00100BCF"/>
    <w:rsid w:val="0010105E"/>
    <w:rsid w:val="0012385A"/>
    <w:rsid w:val="00133654"/>
    <w:rsid w:val="001519B0"/>
    <w:rsid w:val="00160855"/>
    <w:rsid w:val="0016372D"/>
    <w:rsid w:val="00165924"/>
    <w:rsid w:val="00166093"/>
    <w:rsid w:val="001660DA"/>
    <w:rsid w:val="00181891"/>
    <w:rsid w:val="001C15B6"/>
    <w:rsid w:val="001D1FB6"/>
    <w:rsid w:val="001E446F"/>
    <w:rsid w:val="00204E81"/>
    <w:rsid w:val="002253A8"/>
    <w:rsid w:val="0022610E"/>
    <w:rsid w:val="002428CE"/>
    <w:rsid w:val="00246CFD"/>
    <w:rsid w:val="002678E3"/>
    <w:rsid w:val="00281B32"/>
    <w:rsid w:val="002857DA"/>
    <w:rsid w:val="002A6412"/>
    <w:rsid w:val="002B25B2"/>
    <w:rsid w:val="002B795B"/>
    <w:rsid w:val="002C19CF"/>
    <w:rsid w:val="002D200C"/>
    <w:rsid w:val="002E37D3"/>
    <w:rsid w:val="002E6F5C"/>
    <w:rsid w:val="002F0052"/>
    <w:rsid w:val="00312DFB"/>
    <w:rsid w:val="00313356"/>
    <w:rsid w:val="00360463"/>
    <w:rsid w:val="00381AE9"/>
    <w:rsid w:val="00385F6A"/>
    <w:rsid w:val="00397413"/>
    <w:rsid w:val="003A010B"/>
    <w:rsid w:val="003A4C64"/>
    <w:rsid w:val="003B212A"/>
    <w:rsid w:val="003B48F1"/>
    <w:rsid w:val="003D27EF"/>
    <w:rsid w:val="00426676"/>
    <w:rsid w:val="004269AE"/>
    <w:rsid w:val="00431081"/>
    <w:rsid w:val="004337D7"/>
    <w:rsid w:val="0044634D"/>
    <w:rsid w:val="0046374F"/>
    <w:rsid w:val="00486DEF"/>
    <w:rsid w:val="00495593"/>
    <w:rsid w:val="004B15D5"/>
    <w:rsid w:val="004B2547"/>
    <w:rsid w:val="004C1719"/>
    <w:rsid w:val="004C27FC"/>
    <w:rsid w:val="004C7850"/>
    <w:rsid w:val="004D57A0"/>
    <w:rsid w:val="004E4FE8"/>
    <w:rsid w:val="004F0A0C"/>
    <w:rsid w:val="004F5DFC"/>
    <w:rsid w:val="00500BB1"/>
    <w:rsid w:val="00506D4B"/>
    <w:rsid w:val="00513641"/>
    <w:rsid w:val="0051424B"/>
    <w:rsid w:val="00524B42"/>
    <w:rsid w:val="00542C4C"/>
    <w:rsid w:val="00562D22"/>
    <w:rsid w:val="00566323"/>
    <w:rsid w:val="00580DE3"/>
    <w:rsid w:val="00593D78"/>
    <w:rsid w:val="005B3776"/>
    <w:rsid w:val="005D5717"/>
    <w:rsid w:val="005E269B"/>
    <w:rsid w:val="005E59D5"/>
    <w:rsid w:val="005F0286"/>
    <w:rsid w:val="005F4AFB"/>
    <w:rsid w:val="00603016"/>
    <w:rsid w:val="00626A4A"/>
    <w:rsid w:val="00630D0B"/>
    <w:rsid w:val="00631353"/>
    <w:rsid w:val="00653304"/>
    <w:rsid w:val="00653A71"/>
    <w:rsid w:val="0067317F"/>
    <w:rsid w:val="006901D2"/>
    <w:rsid w:val="006C0227"/>
    <w:rsid w:val="006C1E4D"/>
    <w:rsid w:val="006C26E9"/>
    <w:rsid w:val="006F6567"/>
    <w:rsid w:val="00700EA9"/>
    <w:rsid w:val="007113AF"/>
    <w:rsid w:val="00712999"/>
    <w:rsid w:val="0071319D"/>
    <w:rsid w:val="00725693"/>
    <w:rsid w:val="007346F9"/>
    <w:rsid w:val="007364F0"/>
    <w:rsid w:val="00763B95"/>
    <w:rsid w:val="00771F30"/>
    <w:rsid w:val="0079757F"/>
    <w:rsid w:val="007A01F9"/>
    <w:rsid w:val="007B0ECD"/>
    <w:rsid w:val="007B5512"/>
    <w:rsid w:val="007C5881"/>
    <w:rsid w:val="007D2242"/>
    <w:rsid w:val="007D2782"/>
    <w:rsid w:val="007D52AB"/>
    <w:rsid w:val="007E09B4"/>
    <w:rsid w:val="0080133B"/>
    <w:rsid w:val="00806950"/>
    <w:rsid w:val="008079AB"/>
    <w:rsid w:val="00830A76"/>
    <w:rsid w:val="008429CF"/>
    <w:rsid w:val="00854D64"/>
    <w:rsid w:val="0087276A"/>
    <w:rsid w:val="00877788"/>
    <w:rsid w:val="00887B06"/>
    <w:rsid w:val="008955A5"/>
    <w:rsid w:val="00895870"/>
    <w:rsid w:val="008A4122"/>
    <w:rsid w:val="008B48DD"/>
    <w:rsid w:val="008C1C60"/>
    <w:rsid w:val="008D4BF7"/>
    <w:rsid w:val="008E0E4B"/>
    <w:rsid w:val="00925BAF"/>
    <w:rsid w:val="00927EF5"/>
    <w:rsid w:val="00941DEF"/>
    <w:rsid w:val="00946781"/>
    <w:rsid w:val="009627DC"/>
    <w:rsid w:val="00965CDE"/>
    <w:rsid w:val="00972610"/>
    <w:rsid w:val="00980183"/>
    <w:rsid w:val="00981E62"/>
    <w:rsid w:val="00982425"/>
    <w:rsid w:val="009844FB"/>
    <w:rsid w:val="00987D73"/>
    <w:rsid w:val="00991348"/>
    <w:rsid w:val="009B04C2"/>
    <w:rsid w:val="009D0BB8"/>
    <w:rsid w:val="009F32FC"/>
    <w:rsid w:val="00A02B7C"/>
    <w:rsid w:val="00A06D22"/>
    <w:rsid w:val="00A07DD2"/>
    <w:rsid w:val="00A12DE4"/>
    <w:rsid w:val="00A22DD6"/>
    <w:rsid w:val="00A22FC5"/>
    <w:rsid w:val="00A26A5D"/>
    <w:rsid w:val="00A317AE"/>
    <w:rsid w:val="00A31D7E"/>
    <w:rsid w:val="00A328CA"/>
    <w:rsid w:val="00A5129F"/>
    <w:rsid w:val="00A60F86"/>
    <w:rsid w:val="00A9759A"/>
    <w:rsid w:val="00AA0F86"/>
    <w:rsid w:val="00AB2F7F"/>
    <w:rsid w:val="00AB53F7"/>
    <w:rsid w:val="00AC2207"/>
    <w:rsid w:val="00AD2D86"/>
    <w:rsid w:val="00AE0803"/>
    <w:rsid w:val="00B02A02"/>
    <w:rsid w:val="00B15881"/>
    <w:rsid w:val="00B215BA"/>
    <w:rsid w:val="00B26109"/>
    <w:rsid w:val="00B709D0"/>
    <w:rsid w:val="00B74E7B"/>
    <w:rsid w:val="00B76270"/>
    <w:rsid w:val="00B856F4"/>
    <w:rsid w:val="00B85CFD"/>
    <w:rsid w:val="00BA0783"/>
    <w:rsid w:val="00BA3C25"/>
    <w:rsid w:val="00BA7C50"/>
    <w:rsid w:val="00BC39FC"/>
    <w:rsid w:val="00BC7B3F"/>
    <w:rsid w:val="00BD46ED"/>
    <w:rsid w:val="00BE2AD8"/>
    <w:rsid w:val="00C039CC"/>
    <w:rsid w:val="00C1569B"/>
    <w:rsid w:val="00C33618"/>
    <w:rsid w:val="00C346DC"/>
    <w:rsid w:val="00C369E1"/>
    <w:rsid w:val="00C4103F"/>
    <w:rsid w:val="00C52BE6"/>
    <w:rsid w:val="00C55249"/>
    <w:rsid w:val="00C6346D"/>
    <w:rsid w:val="00C65BC1"/>
    <w:rsid w:val="00C74A42"/>
    <w:rsid w:val="00C92A8D"/>
    <w:rsid w:val="00CB68B8"/>
    <w:rsid w:val="00CE70A9"/>
    <w:rsid w:val="00CE7A21"/>
    <w:rsid w:val="00CF0399"/>
    <w:rsid w:val="00CF07E7"/>
    <w:rsid w:val="00D13B9B"/>
    <w:rsid w:val="00D219EE"/>
    <w:rsid w:val="00D231EC"/>
    <w:rsid w:val="00D26315"/>
    <w:rsid w:val="00D318F2"/>
    <w:rsid w:val="00D34206"/>
    <w:rsid w:val="00D3526D"/>
    <w:rsid w:val="00D7269D"/>
    <w:rsid w:val="00D73501"/>
    <w:rsid w:val="00D848D9"/>
    <w:rsid w:val="00D87FD5"/>
    <w:rsid w:val="00D9534E"/>
    <w:rsid w:val="00D95A0A"/>
    <w:rsid w:val="00DA2BF3"/>
    <w:rsid w:val="00DA7754"/>
    <w:rsid w:val="00DB7750"/>
    <w:rsid w:val="00DC59CF"/>
    <w:rsid w:val="00DC6118"/>
    <w:rsid w:val="00DC767E"/>
    <w:rsid w:val="00DE3F72"/>
    <w:rsid w:val="00DE7490"/>
    <w:rsid w:val="00DF23E0"/>
    <w:rsid w:val="00E334D3"/>
    <w:rsid w:val="00E340B6"/>
    <w:rsid w:val="00E50D59"/>
    <w:rsid w:val="00E56C03"/>
    <w:rsid w:val="00E57AB6"/>
    <w:rsid w:val="00E82976"/>
    <w:rsid w:val="00E87293"/>
    <w:rsid w:val="00E95D42"/>
    <w:rsid w:val="00E95D6D"/>
    <w:rsid w:val="00EA3235"/>
    <w:rsid w:val="00EA409F"/>
    <w:rsid w:val="00EA5991"/>
    <w:rsid w:val="00EA7C3D"/>
    <w:rsid w:val="00EC1F45"/>
    <w:rsid w:val="00EC7435"/>
    <w:rsid w:val="00ED5224"/>
    <w:rsid w:val="00EF33F4"/>
    <w:rsid w:val="00EF7919"/>
    <w:rsid w:val="00F20711"/>
    <w:rsid w:val="00F22308"/>
    <w:rsid w:val="00F26498"/>
    <w:rsid w:val="00F35AFA"/>
    <w:rsid w:val="00F41F0E"/>
    <w:rsid w:val="00F43678"/>
    <w:rsid w:val="00F44F1F"/>
    <w:rsid w:val="00F62F03"/>
    <w:rsid w:val="00F642D3"/>
    <w:rsid w:val="00F64930"/>
    <w:rsid w:val="00FA2C63"/>
    <w:rsid w:val="00FA4507"/>
    <w:rsid w:val="00FB4FDF"/>
    <w:rsid w:val="00FB6698"/>
    <w:rsid w:val="00FB73C9"/>
    <w:rsid w:val="00FC1145"/>
    <w:rsid w:val="00FC7B8B"/>
    <w:rsid w:val="00FD4437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D7D58"/>
  <w15:docId w15:val="{487672CE-8BDE-4501-811D-D9552ED6C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C39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paragraph" w:customStyle="1" w:styleId="paragraph">
    <w:name w:val="paragraph"/>
    <w:basedOn w:val="Normlny"/>
    <w:rsid w:val="009B04C2"/>
    <w:pPr>
      <w:spacing w:before="100" w:beforeAutospacing="1" w:after="100" w:afterAutospacing="1"/>
    </w:pPr>
  </w:style>
  <w:style w:type="character" w:customStyle="1" w:styleId="normaltextrun">
    <w:name w:val="normaltextrun"/>
    <w:basedOn w:val="Predvolenpsmoodseku"/>
    <w:rsid w:val="009B04C2"/>
  </w:style>
  <w:style w:type="character" w:customStyle="1" w:styleId="eop">
    <w:name w:val="eop"/>
    <w:basedOn w:val="Predvolenpsmoodseku"/>
    <w:rsid w:val="009B04C2"/>
  </w:style>
  <w:style w:type="character" w:customStyle="1" w:styleId="contentcontrolboundarysink">
    <w:name w:val="contentcontrolboundarysink"/>
    <w:basedOn w:val="Predvolenpsmoodseku"/>
    <w:rsid w:val="009B04C2"/>
  </w:style>
  <w:style w:type="character" w:customStyle="1" w:styleId="tabchar">
    <w:name w:val="tabchar"/>
    <w:basedOn w:val="Predvolenpsmoodseku"/>
    <w:rsid w:val="009B04C2"/>
  </w:style>
  <w:style w:type="paragraph" w:styleId="Normlnywebov">
    <w:name w:val="Normal (Web)"/>
    <w:basedOn w:val="Normlny"/>
    <w:unhideWhenUsed/>
    <w:rsid w:val="009B04C2"/>
    <w:pPr>
      <w:spacing w:before="100" w:beforeAutospacing="1" w:after="100" w:afterAutospacing="1"/>
    </w:p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3526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3526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D3526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D3526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BC3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MoF%20Metodika\Dokumenty%20na%20Sharepoint\V&#253;zva6\Pln&#225;%20moc_25_08_2026.dot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C82FD044D3D4683AD8812CD1190DC" ma:contentTypeVersion="4" ma:contentTypeDescription="Create a new document." ma:contentTypeScope="" ma:versionID="e9971f55f22da11f54aeb673f4563a87">
  <xsd:schema xmlns:xsd="http://www.w3.org/2001/XMLSchema" xmlns:xs="http://www.w3.org/2001/XMLSchema" xmlns:p="http://schemas.microsoft.com/office/2006/metadata/properties" xmlns:ns3="1d720ac9-d05c-435e-9440-ecfed85bb7c6" targetNamespace="http://schemas.microsoft.com/office/2006/metadata/properties" ma:root="true" ma:fieldsID="7ba73b8eda86ad4165fcc17b183068a3" ns3:_="">
    <xsd:import namespace="1d720ac9-d05c-435e-9440-ecfed85bb7c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720ac9-d05c-435e-9440-ecfed85bb7c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3C9D21-E0A9-45E9-BD5B-9C0CE29670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720ac9-d05c-435e-9440-ecfed85bb7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Plná moc_25_08_2026</Template>
  <TotalTime>39</TotalTime>
  <Pages>1</Pages>
  <Words>304</Words>
  <Characters>1736</Characters>
  <Application>Microsoft Office Word</Application>
  <DocSecurity>8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Diana</dc:creator>
  <cp:keywords/>
  <cp:lastModifiedBy>Eickmann Dana</cp:lastModifiedBy>
  <cp:revision>6</cp:revision>
  <cp:lastPrinted>2026-08-25T07:27:00Z</cp:lastPrinted>
  <dcterms:created xsi:type="dcterms:W3CDTF">2026-09-25T09:18:00Z</dcterms:created>
  <dcterms:modified xsi:type="dcterms:W3CDTF">2026-09-28T09:13:00Z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0x010100087C82FD044D3D4683AD8812CD1190DC</vt:lpwstr>
  </property>
</Properties>
</file>